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BF27A" w14:textId="02E96C62" w:rsidR="00E87EA9" w:rsidRDefault="008D61F2" w:rsidP="008C5976">
      <w:pPr>
        <w:pStyle w:val="Heading1"/>
      </w:pPr>
      <w:r>
        <w:t xml:space="preserve"> </w:t>
      </w:r>
      <w:r w:rsidR="00667820">
        <w:t xml:space="preserve"> </w:t>
      </w:r>
      <w:r w:rsidR="000D7476">
        <w:t xml:space="preserve"> </w:t>
      </w:r>
      <w:r w:rsidR="008C5976">
        <w:t>Quality Program Review Action Plan</w:t>
      </w:r>
    </w:p>
    <w:tbl>
      <w:tblPr>
        <w:tblStyle w:val="TableGrid"/>
        <w:tblW w:w="0" w:type="auto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</w:tblBorders>
        <w:tblLook w:val="04A0" w:firstRow="1" w:lastRow="0" w:firstColumn="1" w:lastColumn="0" w:noHBand="0" w:noVBand="1"/>
      </w:tblPr>
      <w:tblGrid>
        <w:gridCol w:w="1427"/>
        <w:gridCol w:w="1194"/>
        <w:gridCol w:w="1381"/>
        <w:gridCol w:w="2433"/>
        <w:gridCol w:w="2791"/>
        <w:gridCol w:w="2242"/>
        <w:gridCol w:w="422"/>
        <w:gridCol w:w="2420"/>
      </w:tblGrid>
      <w:tr w:rsidR="00737193" w14:paraId="53806315" w14:textId="77777777" w:rsidTr="00745D98">
        <w:tc>
          <w:tcPr>
            <w:tcW w:w="4002" w:type="dxa"/>
            <w:gridSpan w:val="3"/>
            <w:shd w:val="clear" w:color="auto" w:fill="002060"/>
          </w:tcPr>
          <w:p w14:paraId="3AEBEFC2" w14:textId="22EF8919" w:rsidR="00AC276C" w:rsidRPr="00DC0E2C" w:rsidRDefault="00AC276C" w:rsidP="00DC0E2C">
            <w:pPr>
              <w:spacing w:before="40" w:after="40"/>
              <w:rPr>
                <w:b/>
                <w:bCs/>
              </w:rPr>
            </w:pPr>
            <w:r w:rsidRPr="00DC0E2C">
              <w:rPr>
                <w:b/>
                <w:bCs/>
              </w:rPr>
              <w:t>CTPD Name</w:t>
            </w:r>
          </w:p>
        </w:tc>
        <w:tc>
          <w:tcPr>
            <w:tcW w:w="5224" w:type="dxa"/>
            <w:gridSpan w:val="2"/>
            <w:shd w:val="clear" w:color="auto" w:fill="002060"/>
          </w:tcPr>
          <w:p w14:paraId="0859C1A4" w14:textId="179BAE26" w:rsidR="00AC276C" w:rsidRPr="00DC0E2C" w:rsidRDefault="00AC276C" w:rsidP="00DC0E2C">
            <w:pPr>
              <w:spacing w:before="40" w:after="40"/>
              <w:rPr>
                <w:b/>
                <w:bCs/>
              </w:rPr>
            </w:pPr>
            <w:r w:rsidRPr="00DC0E2C">
              <w:rPr>
                <w:b/>
                <w:bCs/>
              </w:rPr>
              <w:t>District Name</w:t>
            </w:r>
          </w:p>
        </w:tc>
        <w:tc>
          <w:tcPr>
            <w:tcW w:w="2242" w:type="dxa"/>
            <w:shd w:val="clear" w:color="auto" w:fill="002060"/>
          </w:tcPr>
          <w:p w14:paraId="2BC264C6" w14:textId="77777777" w:rsidR="00AC276C" w:rsidRPr="00DC0E2C" w:rsidRDefault="00AC276C" w:rsidP="00DC0E2C">
            <w:pPr>
              <w:spacing w:before="40" w:after="40"/>
              <w:rPr>
                <w:b/>
                <w:bCs/>
              </w:rPr>
            </w:pPr>
            <w:r w:rsidRPr="00DC0E2C">
              <w:rPr>
                <w:b/>
                <w:bCs/>
              </w:rPr>
              <w:t>Pathway</w:t>
            </w:r>
          </w:p>
        </w:tc>
        <w:tc>
          <w:tcPr>
            <w:tcW w:w="2842" w:type="dxa"/>
            <w:gridSpan w:val="2"/>
            <w:shd w:val="clear" w:color="auto" w:fill="002060"/>
          </w:tcPr>
          <w:p w14:paraId="76667416" w14:textId="44211396" w:rsidR="00AC276C" w:rsidRPr="00DC0E2C" w:rsidRDefault="00155AB8" w:rsidP="00DC0E2C">
            <w:pPr>
              <w:spacing w:before="40" w:after="40"/>
              <w:rPr>
                <w:b/>
                <w:bCs/>
              </w:rPr>
            </w:pPr>
            <w:r w:rsidRPr="00DC0E2C">
              <w:rPr>
                <w:b/>
                <w:bCs/>
              </w:rPr>
              <w:t>Indicator</w:t>
            </w:r>
          </w:p>
        </w:tc>
      </w:tr>
      <w:tr w:rsidR="00737193" w14:paraId="40A68BAF" w14:textId="77777777" w:rsidTr="00745D98">
        <w:tc>
          <w:tcPr>
            <w:tcW w:w="4002" w:type="dxa"/>
            <w:gridSpan w:val="3"/>
            <w:tcBorders>
              <w:right w:val="single" w:sz="18" w:space="0" w:color="002060"/>
            </w:tcBorders>
          </w:tcPr>
          <w:p w14:paraId="7F65F677" w14:textId="2247F453" w:rsidR="00AC276C" w:rsidRDefault="00AC276C" w:rsidP="008C5976"/>
        </w:tc>
        <w:tc>
          <w:tcPr>
            <w:tcW w:w="5224" w:type="dxa"/>
            <w:gridSpan w:val="2"/>
            <w:tcBorders>
              <w:left w:val="single" w:sz="18" w:space="0" w:color="002060"/>
              <w:right w:val="single" w:sz="18" w:space="0" w:color="002060"/>
            </w:tcBorders>
          </w:tcPr>
          <w:p w14:paraId="05AD2B45" w14:textId="2E7D919D" w:rsidR="00AC276C" w:rsidRDefault="00AC276C" w:rsidP="008C5976"/>
        </w:tc>
        <w:tc>
          <w:tcPr>
            <w:tcW w:w="2242" w:type="dxa"/>
            <w:tcBorders>
              <w:left w:val="single" w:sz="18" w:space="0" w:color="002060"/>
              <w:right w:val="single" w:sz="18" w:space="0" w:color="002060"/>
            </w:tcBorders>
          </w:tcPr>
          <w:p w14:paraId="3FAD29CF" w14:textId="541E6E62" w:rsidR="00AC276C" w:rsidRDefault="00AC276C" w:rsidP="008C5976"/>
        </w:tc>
        <w:tc>
          <w:tcPr>
            <w:tcW w:w="2842" w:type="dxa"/>
            <w:gridSpan w:val="2"/>
            <w:tcBorders>
              <w:left w:val="single" w:sz="18" w:space="0" w:color="002060"/>
            </w:tcBorders>
          </w:tcPr>
          <w:p w14:paraId="5F61A93E" w14:textId="1CAA80DD" w:rsidR="00AC276C" w:rsidRDefault="00AC276C" w:rsidP="008C5976"/>
        </w:tc>
      </w:tr>
      <w:tr w:rsidR="00737193" w14:paraId="4928F310" w14:textId="77777777" w:rsidTr="00745D98">
        <w:tc>
          <w:tcPr>
            <w:tcW w:w="4002" w:type="dxa"/>
            <w:gridSpan w:val="3"/>
            <w:shd w:val="clear" w:color="auto" w:fill="002060"/>
          </w:tcPr>
          <w:p w14:paraId="5049A272" w14:textId="6135107D" w:rsidR="00306A07" w:rsidRPr="00DC0E2C" w:rsidRDefault="003C0F69" w:rsidP="00DC0E2C">
            <w:pPr>
              <w:spacing w:before="40" w:after="40"/>
              <w:rPr>
                <w:b/>
                <w:bCs/>
              </w:rPr>
            </w:pPr>
            <w:r w:rsidRPr="00DC0E2C">
              <w:rPr>
                <w:b/>
                <w:bCs/>
              </w:rPr>
              <w:t>School(s) with Pathway</w:t>
            </w:r>
          </w:p>
        </w:tc>
        <w:tc>
          <w:tcPr>
            <w:tcW w:w="5224" w:type="dxa"/>
            <w:gridSpan w:val="2"/>
            <w:shd w:val="clear" w:color="auto" w:fill="002060"/>
          </w:tcPr>
          <w:p w14:paraId="33E9E281" w14:textId="3863C864" w:rsidR="00306A07" w:rsidRPr="00DC0E2C" w:rsidRDefault="001449A6" w:rsidP="00DC0E2C">
            <w:pPr>
              <w:spacing w:before="40" w:after="40"/>
              <w:rPr>
                <w:b/>
                <w:bCs/>
              </w:rPr>
            </w:pPr>
            <w:r w:rsidRPr="00DC0E2C">
              <w:rPr>
                <w:b/>
                <w:bCs/>
              </w:rPr>
              <w:t xml:space="preserve">Names of </w:t>
            </w:r>
            <w:r w:rsidR="00A732BE" w:rsidRPr="00DC0E2C">
              <w:rPr>
                <w:b/>
                <w:bCs/>
              </w:rPr>
              <w:t>Local Team</w:t>
            </w:r>
          </w:p>
        </w:tc>
        <w:tc>
          <w:tcPr>
            <w:tcW w:w="5084" w:type="dxa"/>
            <w:gridSpan w:val="3"/>
            <w:shd w:val="clear" w:color="auto" w:fill="002060"/>
          </w:tcPr>
          <w:p w14:paraId="2EA348B4" w14:textId="5215DCA4" w:rsidR="00306A07" w:rsidRPr="00DC0E2C" w:rsidRDefault="001449A6" w:rsidP="00DC0E2C">
            <w:pPr>
              <w:spacing w:before="40" w:after="40"/>
              <w:rPr>
                <w:b/>
                <w:bCs/>
              </w:rPr>
            </w:pPr>
            <w:r w:rsidRPr="00DC0E2C">
              <w:rPr>
                <w:b/>
                <w:bCs/>
              </w:rPr>
              <w:t>Root Cause</w:t>
            </w:r>
            <w:r w:rsidR="00E4427A">
              <w:rPr>
                <w:b/>
                <w:bCs/>
              </w:rPr>
              <w:t xml:space="preserve"> of Noncompliance</w:t>
            </w:r>
          </w:p>
        </w:tc>
      </w:tr>
      <w:tr w:rsidR="00D86705" w14:paraId="124273A6" w14:textId="77777777" w:rsidTr="00745D98">
        <w:tc>
          <w:tcPr>
            <w:tcW w:w="4002" w:type="dxa"/>
            <w:gridSpan w:val="3"/>
            <w:tcBorders>
              <w:right w:val="single" w:sz="18" w:space="0" w:color="002060"/>
            </w:tcBorders>
          </w:tcPr>
          <w:p w14:paraId="43018634" w14:textId="1E59AC79" w:rsidR="00D86705" w:rsidRPr="004D60AC" w:rsidRDefault="00D86705" w:rsidP="008C5976"/>
        </w:tc>
        <w:tc>
          <w:tcPr>
            <w:tcW w:w="2433" w:type="dxa"/>
            <w:tcBorders>
              <w:left w:val="single" w:sz="18" w:space="0" w:color="002060"/>
            </w:tcBorders>
            <w:shd w:val="clear" w:color="auto" w:fill="BDD6EE" w:themeFill="accent5" w:themeFillTint="66"/>
          </w:tcPr>
          <w:p w14:paraId="1CACC5FE" w14:textId="69463BC9" w:rsidR="00D86705" w:rsidRPr="00DC0E2C" w:rsidRDefault="00D86705" w:rsidP="008C5976">
            <w:r w:rsidRPr="00DC0E2C">
              <w:t>CTPD Representative</w:t>
            </w:r>
          </w:p>
        </w:tc>
        <w:tc>
          <w:tcPr>
            <w:tcW w:w="2791" w:type="dxa"/>
            <w:tcBorders>
              <w:right w:val="single" w:sz="18" w:space="0" w:color="002060"/>
            </w:tcBorders>
          </w:tcPr>
          <w:p w14:paraId="2C86471E" w14:textId="3D74E826" w:rsidR="00D86705" w:rsidRPr="004D60AC" w:rsidRDefault="00D86705" w:rsidP="008C5976"/>
        </w:tc>
        <w:tc>
          <w:tcPr>
            <w:tcW w:w="5084" w:type="dxa"/>
            <w:gridSpan w:val="3"/>
            <w:vMerge w:val="restart"/>
            <w:tcBorders>
              <w:left w:val="single" w:sz="18" w:space="0" w:color="002060"/>
            </w:tcBorders>
          </w:tcPr>
          <w:p w14:paraId="366315A7" w14:textId="0C785F22" w:rsidR="00D86705" w:rsidRPr="00002FCF" w:rsidRDefault="00D86705" w:rsidP="008C5976"/>
        </w:tc>
      </w:tr>
      <w:tr w:rsidR="00D86705" w14:paraId="517036E6" w14:textId="77777777" w:rsidTr="00745D98">
        <w:tc>
          <w:tcPr>
            <w:tcW w:w="4002" w:type="dxa"/>
            <w:gridSpan w:val="3"/>
            <w:tcBorders>
              <w:right w:val="single" w:sz="18" w:space="0" w:color="002060"/>
            </w:tcBorders>
          </w:tcPr>
          <w:p w14:paraId="7752E62B" w14:textId="713A5540" w:rsidR="00D86705" w:rsidRPr="004D60AC" w:rsidRDefault="00D86705" w:rsidP="007C7DF5"/>
        </w:tc>
        <w:tc>
          <w:tcPr>
            <w:tcW w:w="2433" w:type="dxa"/>
            <w:tcBorders>
              <w:left w:val="single" w:sz="18" w:space="0" w:color="002060"/>
            </w:tcBorders>
            <w:shd w:val="clear" w:color="auto" w:fill="BDD6EE" w:themeFill="accent5" w:themeFillTint="66"/>
          </w:tcPr>
          <w:p w14:paraId="4254F1E3" w14:textId="4F13674A" w:rsidR="00D86705" w:rsidRPr="00DC0E2C" w:rsidRDefault="00D86705" w:rsidP="007C7DF5">
            <w:r w:rsidRPr="00DC0E2C">
              <w:t>Building Admin.</w:t>
            </w:r>
          </w:p>
        </w:tc>
        <w:tc>
          <w:tcPr>
            <w:tcW w:w="2791" w:type="dxa"/>
            <w:tcBorders>
              <w:right w:val="single" w:sz="18" w:space="0" w:color="002060"/>
            </w:tcBorders>
          </w:tcPr>
          <w:p w14:paraId="4FD06B74" w14:textId="48FAC508" w:rsidR="00D86705" w:rsidRPr="004D60AC" w:rsidRDefault="00D86705" w:rsidP="007C7DF5"/>
        </w:tc>
        <w:tc>
          <w:tcPr>
            <w:tcW w:w="5084" w:type="dxa"/>
            <w:gridSpan w:val="3"/>
            <w:vMerge/>
            <w:tcBorders>
              <w:left w:val="single" w:sz="18" w:space="0" w:color="002060"/>
            </w:tcBorders>
          </w:tcPr>
          <w:p w14:paraId="09B720C1" w14:textId="00E64325" w:rsidR="00D86705" w:rsidRPr="00002FCF" w:rsidRDefault="00D86705" w:rsidP="007C7DF5"/>
        </w:tc>
      </w:tr>
      <w:tr w:rsidR="007C7DF5" w14:paraId="6A04F04B" w14:textId="77777777" w:rsidTr="00745D98">
        <w:tc>
          <w:tcPr>
            <w:tcW w:w="4002" w:type="dxa"/>
            <w:gridSpan w:val="3"/>
            <w:tcBorders>
              <w:right w:val="single" w:sz="18" w:space="0" w:color="002060"/>
            </w:tcBorders>
          </w:tcPr>
          <w:p w14:paraId="267DF9BF" w14:textId="058511AE" w:rsidR="007C7DF5" w:rsidRDefault="007C7DF5" w:rsidP="007C7DF5"/>
        </w:tc>
        <w:tc>
          <w:tcPr>
            <w:tcW w:w="2433" w:type="dxa"/>
            <w:tcBorders>
              <w:left w:val="single" w:sz="18" w:space="0" w:color="002060"/>
            </w:tcBorders>
            <w:shd w:val="clear" w:color="auto" w:fill="BDD6EE" w:themeFill="accent5" w:themeFillTint="66"/>
          </w:tcPr>
          <w:p w14:paraId="51A45ABA" w14:textId="53D40C43" w:rsidR="007C7DF5" w:rsidRPr="00DC0E2C" w:rsidRDefault="007C7DF5" w:rsidP="007C7DF5">
            <w:r w:rsidRPr="00DC0E2C">
              <w:t>Pathway Teacher</w:t>
            </w:r>
          </w:p>
        </w:tc>
        <w:tc>
          <w:tcPr>
            <w:tcW w:w="2791" w:type="dxa"/>
            <w:tcBorders>
              <w:right w:val="single" w:sz="18" w:space="0" w:color="002060"/>
            </w:tcBorders>
          </w:tcPr>
          <w:p w14:paraId="49E2DB1E" w14:textId="5765ABD5" w:rsidR="007C7DF5" w:rsidRPr="004D60AC" w:rsidRDefault="007C7DF5" w:rsidP="007C7DF5"/>
        </w:tc>
        <w:tc>
          <w:tcPr>
            <w:tcW w:w="5084" w:type="dxa"/>
            <w:gridSpan w:val="3"/>
            <w:vMerge w:val="restart"/>
            <w:tcBorders>
              <w:left w:val="single" w:sz="18" w:space="0" w:color="002060"/>
            </w:tcBorders>
            <w:shd w:val="clear" w:color="auto" w:fill="002060"/>
          </w:tcPr>
          <w:p w14:paraId="1EFCF9B9" w14:textId="472EF5F2" w:rsidR="007C7DF5" w:rsidRDefault="007C7DF5" w:rsidP="007C7DF5">
            <w:pPr>
              <w:spacing w:before="40" w:after="40"/>
            </w:pPr>
            <w:r w:rsidRPr="00DC0E2C">
              <w:rPr>
                <w:b/>
                <w:bCs/>
              </w:rPr>
              <w:t>Aligned Standard &amp; Indicator</w:t>
            </w:r>
            <w:r>
              <w:rPr>
                <w:b/>
                <w:bCs/>
              </w:rPr>
              <w:t xml:space="preserve"> from QPR Self-Assessment</w:t>
            </w:r>
          </w:p>
        </w:tc>
      </w:tr>
      <w:tr w:rsidR="00B056E0" w14:paraId="0AFF23DD" w14:textId="77777777" w:rsidTr="00745D98">
        <w:tc>
          <w:tcPr>
            <w:tcW w:w="4002" w:type="dxa"/>
            <w:gridSpan w:val="3"/>
            <w:tcBorders>
              <w:right w:val="single" w:sz="18" w:space="0" w:color="002060"/>
            </w:tcBorders>
          </w:tcPr>
          <w:p w14:paraId="2702049A" w14:textId="37579412" w:rsidR="00B056E0" w:rsidRDefault="00B056E0" w:rsidP="008C5976">
            <w:bookmarkStart w:id="0" w:name="_Hlk216272808"/>
          </w:p>
        </w:tc>
        <w:tc>
          <w:tcPr>
            <w:tcW w:w="2433" w:type="dxa"/>
            <w:tcBorders>
              <w:left w:val="single" w:sz="18" w:space="0" w:color="002060"/>
            </w:tcBorders>
            <w:shd w:val="clear" w:color="auto" w:fill="BDD6EE" w:themeFill="accent5" w:themeFillTint="66"/>
          </w:tcPr>
          <w:p w14:paraId="0378F292" w14:textId="4F40FDF7" w:rsidR="00B056E0" w:rsidRPr="00DC0E2C" w:rsidRDefault="00B056E0" w:rsidP="008C5976">
            <w:r w:rsidRPr="00DC0E2C">
              <w:t>Pathway Teacher</w:t>
            </w:r>
          </w:p>
        </w:tc>
        <w:tc>
          <w:tcPr>
            <w:tcW w:w="2791" w:type="dxa"/>
            <w:tcBorders>
              <w:right w:val="single" w:sz="18" w:space="0" w:color="002060"/>
            </w:tcBorders>
          </w:tcPr>
          <w:p w14:paraId="13773EB9" w14:textId="727DE1BE" w:rsidR="00B056E0" w:rsidRPr="004D60AC" w:rsidRDefault="00B056E0" w:rsidP="00432A37">
            <w:pPr>
              <w:spacing w:before="40" w:after="40"/>
              <w:rPr>
                <w:b/>
                <w:bCs/>
              </w:rPr>
            </w:pPr>
          </w:p>
        </w:tc>
        <w:tc>
          <w:tcPr>
            <w:tcW w:w="5084" w:type="dxa"/>
            <w:gridSpan w:val="3"/>
            <w:vMerge/>
            <w:tcBorders>
              <w:left w:val="single" w:sz="18" w:space="0" w:color="002060"/>
            </w:tcBorders>
            <w:shd w:val="clear" w:color="auto" w:fill="002060"/>
          </w:tcPr>
          <w:p w14:paraId="60ADEA37" w14:textId="34EEF91B" w:rsidR="00B056E0" w:rsidRPr="00432A37" w:rsidRDefault="00B056E0" w:rsidP="00432A37">
            <w:pPr>
              <w:spacing w:before="40" w:after="40"/>
              <w:rPr>
                <w:b/>
                <w:bCs/>
              </w:rPr>
            </w:pPr>
          </w:p>
        </w:tc>
      </w:tr>
      <w:bookmarkEnd w:id="0"/>
      <w:tr w:rsidR="00B056E0" w14:paraId="55AA74B2" w14:textId="77777777" w:rsidTr="00745D98">
        <w:tc>
          <w:tcPr>
            <w:tcW w:w="4002" w:type="dxa"/>
            <w:gridSpan w:val="3"/>
            <w:tcBorders>
              <w:right w:val="single" w:sz="18" w:space="0" w:color="002060"/>
            </w:tcBorders>
          </w:tcPr>
          <w:p w14:paraId="096F7C76" w14:textId="497EC05A" w:rsidR="00A830F7" w:rsidRDefault="00A830F7" w:rsidP="008C5976"/>
        </w:tc>
        <w:tc>
          <w:tcPr>
            <w:tcW w:w="2433" w:type="dxa"/>
            <w:tcBorders>
              <w:left w:val="single" w:sz="18" w:space="0" w:color="002060"/>
            </w:tcBorders>
            <w:shd w:val="clear" w:color="auto" w:fill="BDD6EE" w:themeFill="accent5" w:themeFillTint="66"/>
          </w:tcPr>
          <w:p w14:paraId="64DA0B8F" w14:textId="20DEA357" w:rsidR="00A830F7" w:rsidRPr="00DC0E2C" w:rsidRDefault="0018510C" w:rsidP="008C5976">
            <w:r w:rsidRPr="00DC0E2C">
              <w:t>Other</w:t>
            </w:r>
          </w:p>
        </w:tc>
        <w:tc>
          <w:tcPr>
            <w:tcW w:w="2791" w:type="dxa"/>
            <w:tcBorders>
              <w:right w:val="single" w:sz="18" w:space="0" w:color="002060"/>
            </w:tcBorders>
          </w:tcPr>
          <w:p w14:paraId="150683C6" w14:textId="47122672" w:rsidR="00A830F7" w:rsidRDefault="00A830F7" w:rsidP="008C5976"/>
        </w:tc>
        <w:tc>
          <w:tcPr>
            <w:tcW w:w="5084" w:type="dxa"/>
            <w:gridSpan w:val="3"/>
            <w:tcBorders>
              <w:left w:val="single" w:sz="18" w:space="0" w:color="002060"/>
            </w:tcBorders>
          </w:tcPr>
          <w:p w14:paraId="35FA12A8" w14:textId="0D4E35F3" w:rsidR="00A830F7" w:rsidRPr="00DC0E2C" w:rsidRDefault="00A830F7" w:rsidP="00DC0E2C">
            <w:pPr>
              <w:spacing w:before="40" w:after="40"/>
              <w:rPr>
                <w:b/>
                <w:bCs/>
              </w:rPr>
            </w:pPr>
          </w:p>
        </w:tc>
      </w:tr>
      <w:tr w:rsidR="00E31EEC" w14:paraId="2E6D1B34" w14:textId="77777777" w:rsidTr="00B056E0">
        <w:tc>
          <w:tcPr>
            <w:tcW w:w="14310" w:type="dxa"/>
            <w:gridSpan w:val="8"/>
            <w:shd w:val="clear" w:color="auto" w:fill="002060"/>
          </w:tcPr>
          <w:p w14:paraId="01156FC2" w14:textId="431B5D96" w:rsidR="00E31EEC" w:rsidRDefault="00E31EEC" w:rsidP="008C5976">
            <w:r w:rsidRPr="00F4155B">
              <w:rPr>
                <w:b/>
                <w:bCs/>
              </w:rPr>
              <w:t>SMART Goal for Improvement</w:t>
            </w:r>
          </w:p>
        </w:tc>
      </w:tr>
      <w:tr w:rsidR="00432A37" w14:paraId="4E471F7B" w14:textId="77777777" w:rsidTr="00B056E0">
        <w:trPr>
          <w:trHeight w:val="613"/>
        </w:trPr>
        <w:tc>
          <w:tcPr>
            <w:tcW w:w="14310" w:type="dxa"/>
            <w:gridSpan w:val="8"/>
          </w:tcPr>
          <w:p w14:paraId="198CEC04" w14:textId="2278BF43" w:rsidR="00432A37" w:rsidRDefault="00432A37" w:rsidP="008C5976"/>
        </w:tc>
      </w:tr>
      <w:tr w:rsidR="00DB0AB2" w14:paraId="03045DC0" w14:textId="77777777" w:rsidTr="00B056E0">
        <w:trPr>
          <w:trHeight w:val="332"/>
        </w:trPr>
        <w:tc>
          <w:tcPr>
            <w:tcW w:w="14310" w:type="dxa"/>
            <w:gridSpan w:val="8"/>
            <w:shd w:val="clear" w:color="auto" w:fill="002060"/>
          </w:tcPr>
          <w:p w14:paraId="5EF54928" w14:textId="2871F4B0" w:rsidR="00DB0AB2" w:rsidRDefault="00DB0AB2" w:rsidP="00F4155B">
            <w:pPr>
              <w:spacing w:before="40" w:after="40"/>
            </w:pPr>
            <w:r w:rsidRPr="00F4155B">
              <w:rPr>
                <w:b/>
                <w:bCs/>
              </w:rPr>
              <w:t>Briefly Describe the Strategy for Improvement</w:t>
            </w:r>
          </w:p>
        </w:tc>
      </w:tr>
      <w:tr w:rsidR="00DB0AB2" w14:paraId="2956D5EE" w14:textId="77777777" w:rsidTr="002A64B8">
        <w:trPr>
          <w:trHeight w:val="584"/>
        </w:trPr>
        <w:tc>
          <w:tcPr>
            <w:tcW w:w="14310" w:type="dxa"/>
            <w:gridSpan w:val="8"/>
          </w:tcPr>
          <w:p w14:paraId="60EAC365" w14:textId="638E6A99" w:rsidR="00DB0AB2" w:rsidRPr="00DA0EC2" w:rsidRDefault="00DB0AB2" w:rsidP="008C5976">
            <w:pPr>
              <w:rPr>
                <w:sz w:val="22"/>
                <w:szCs w:val="22"/>
              </w:rPr>
            </w:pPr>
          </w:p>
        </w:tc>
      </w:tr>
      <w:tr w:rsidR="00CE601F" w14:paraId="20C8814D" w14:textId="77777777" w:rsidTr="00745D98">
        <w:tc>
          <w:tcPr>
            <w:tcW w:w="1427" w:type="dxa"/>
            <w:tcBorders>
              <w:top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027401FE" w14:textId="067A2546" w:rsidR="00CE601F" w:rsidRPr="009D17D5" w:rsidRDefault="00F4465D" w:rsidP="00F4155B">
            <w:pPr>
              <w:spacing w:before="40" w:after="40"/>
              <w:rPr>
                <w:b/>
                <w:bCs/>
              </w:rPr>
            </w:pPr>
            <w:r w:rsidRPr="009D17D5">
              <w:rPr>
                <w:b/>
                <w:bCs/>
              </w:rPr>
              <w:t>Check</w:t>
            </w:r>
            <w:r w:rsidR="00737193" w:rsidRPr="009D17D5">
              <w:rPr>
                <w:b/>
                <w:bCs/>
              </w:rPr>
              <w:t>point</w:t>
            </w:r>
          </w:p>
        </w:tc>
        <w:tc>
          <w:tcPr>
            <w:tcW w:w="1194" w:type="dxa"/>
            <w:tcBorders>
              <w:top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44CF0173" w14:textId="2B93B044" w:rsidR="00CE601F" w:rsidRPr="009D17D5" w:rsidRDefault="00CE601F" w:rsidP="00F4155B">
            <w:pPr>
              <w:spacing w:before="40" w:after="40"/>
              <w:rPr>
                <w:b/>
                <w:bCs/>
              </w:rPr>
            </w:pPr>
            <w:r w:rsidRPr="009D17D5">
              <w:rPr>
                <w:b/>
                <w:bCs/>
              </w:rPr>
              <w:t>Date</w:t>
            </w:r>
          </w:p>
        </w:tc>
        <w:tc>
          <w:tcPr>
            <w:tcW w:w="6605" w:type="dxa"/>
            <w:gridSpan w:val="3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3909330F" w14:textId="334D3279" w:rsidR="00CE601F" w:rsidRPr="009D17D5" w:rsidRDefault="00CE601F" w:rsidP="00F4155B">
            <w:pPr>
              <w:spacing w:before="40" w:after="40"/>
              <w:rPr>
                <w:b/>
                <w:bCs/>
              </w:rPr>
            </w:pPr>
            <w:r w:rsidRPr="009D17D5">
              <w:rPr>
                <w:b/>
                <w:bCs/>
              </w:rPr>
              <w:t>Action</w:t>
            </w:r>
            <w:r w:rsidR="001E7751" w:rsidRPr="009D17D5">
              <w:rPr>
                <w:b/>
                <w:bCs/>
              </w:rPr>
              <w:t>(s)</w:t>
            </w:r>
          </w:p>
        </w:tc>
        <w:tc>
          <w:tcPr>
            <w:tcW w:w="5084" w:type="dxa"/>
            <w:gridSpan w:val="3"/>
            <w:tcBorders>
              <w:top w:val="single" w:sz="18" w:space="0" w:color="002060"/>
              <w:left w:val="single" w:sz="18" w:space="0" w:color="002060"/>
              <w:bottom w:val="single" w:sz="18" w:space="0" w:color="002060"/>
            </w:tcBorders>
            <w:shd w:val="clear" w:color="auto" w:fill="BDD6EE" w:themeFill="accent5" w:themeFillTint="66"/>
          </w:tcPr>
          <w:p w14:paraId="0D9824CD" w14:textId="22332144" w:rsidR="00CE601F" w:rsidRPr="009D17D5" w:rsidRDefault="00CE601F" w:rsidP="00F4155B">
            <w:pPr>
              <w:spacing w:before="40" w:after="40"/>
              <w:rPr>
                <w:b/>
                <w:bCs/>
              </w:rPr>
            </w:pPr>
            <w:r w:rsidRPr="009D17D5">
              <w:rPr>
                <w:b/>
                <w:bCs/>
              </w:rPr>
              <w:t>Responsible Person(s)</w:t>
            </w:r>
          </w:p>
        </w:tc>
      </w:tr>
      <w:tr w:rsidR="00CE601F" w14:paraId="615A61F0" w14:textId="77777777" w:rsidTr="00745D98">
        <w:tc>
          <w:tcPr>
            <w:tcW w:w="1427" w:type="dxa"/>
            <w:tcBorders>
              <w:top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5A76E6DB" w14:textId="7618926C" w:rsidR="00CE601F" w:rsidRPr="00F4155B" w:rsidRDefault="00F4465D" w:rsidP="00F4155B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194" w:type="dxa"/>
            <w:tcBorders>
              <w:top w:val="single" w:sz="18" w:space="0" w:color="002060"/>
              <w:right w:val="single" w:sz="18" w:space="0" w:color="002060"/>
            </w:tcBorders>
          </w:tcPr>
          <w:p w14:paraId="611CD823" w14:textId="68F39B83" w:rsidR="00CE601F" w:rsidRPr="000D4E44" w:rsidRDefault="00CE601F" w:rsidP="00F4155B">
            <w:pPr>
              <w:spacing w:before="40" w:after="40"/>
            </w:pPr>
          </w:p>
        </w:tc>
        <w:tc>
          <w:tcPr>
            <w:tcW w:w="6605" w:type="dxa"/>
            <w:gridSpan w:val="3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14:paraId="5C59D644" w14:textId="4F902BF8" w:rsidR="00CE601F" w:rsidRPr="000D4E44" w:rsidRDefault="00CE601F" w:rsidP="00F4155B">
            <w:pPr>
              <w:spacing w:before="40" w:after="40"/>
            </w:pPr>
          </w:p>
        </w:tc>
        <w:tc>
          <w:tcPr>
            <w:tcW w:w="5084" w:type="dxa"/>
            <w:gridSpan w:val="3"/>
            <w:tcBorders>
              <w:top w:val="single" w:sz="18" w:space="0" w:color="002060"/>
              <w:left w:val="single" w:sz="18" w:space="0" w:color="002060"/>
            </w:tcBorders>
          </w:tcPr>
          <w:p w14:paraId="7D7DE22A" w14:textId="61387FEA" w:rsidR="00CE601F" w:rsidRPr="00F5648F" w:rsidRDefault="00CE601F" w:rsidP="00F4155B">
            <w:pPr>
              <w:spacing w:before="40" w:after="40"/>
            </w:pPr>
          </w:p>
        </w:tc>
      </w:tr>
      <w:tr w:rsidR="00CE601F" w14:paraId="01FC42A6" w14:textId="77777777" w:rsidTr="00745D98">
        <w:tc>
          <w:tcPr>
            <w:tcW w:w="1427" w:type="dxa"/>
            <w:tcBorders>
              <w:right w:val="single" w:sz="18" w:space="0" w:color="002060"/>
            </w:tcBorders>
            <w:shd w:val="clear" w:color="auto" w:fill="BDD6EE" w:themeFill="accent5" w:themeFillTint="66"/>
          </w:tcPr>
          <w:p w14:paraId="47A5FCCA" w14:textId="26C19C65" w:rsidR="00CE601F" w:rsidRPr="00F4155B" w:rsidRDefault="00F4465D" w:rsidP="00F4155B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94" w:type="dxa"/>
            <w:tcBorders>
              <w:right w:val="single" w:sz="18" w:space="0" w:color="002060"/>
            </w:tcBorders>
          </w:tcPr>
          <w:p w14:paraId="5ABAAE60" w14:textId="72B41E31" w:rsidR="00CE601F" w:rsidRPr="0087185D" w:rsidRDefault="00CE601F" w:rsidP="00F4155B">
            <w:pPr>
              <w:spacing w:before="40" w:after="40"/>
            </w:pPr>
          </w:p>
        </w:tc>
        <w:tc>
          <w:tcPr>
            <w:tcW w:w="6605" w:type="dxa"/>
            <w:gridSpan w:val="3"/>
            <w:tcBorders>
              <w:left w:val="single" w:sz="18" w:space="0" w:color="002060"/>
              <w:right w:val="single" w:sz="18" w:space="0" w:color="002060"/>
            </w:tcBorders>
          </w:tcPr>
          <w:p w14:paraId="6974AD5F" w14:textId="327FFA5A" w:rsidR="00CE601F" w:rsidRPr="0087185D" w:rsidRDefault="00CE601F" w:rsidP="00F4155B">
            <w:pPr>
              <w:spacing w:before="40" w:after="40"/>
            </w:pPr>
          </w:p>
        </w:tc>
        <w:tc>
          <w:tcPr>
            <w:tcW w:w="5084" w:type="dxa"/>
            <w:gridSpan w:val="3"/>
            <w:tcBorders>
              <w:left w:val="single" w:sz="18" w:space="0" w:color="002060"/>
            </w:tcBorders>
          </w:tcPr>
          <w:p w14:paraId="3C2C13B1" w14:textId="64A1E94C" w:rsidR="00CE601F" w:rsidRPr="00250874" w:rsidRDefault="00CE601F" w:rsidP="00F4155B">
            <w:pPr>
              <w:spacing w:before="40" w:after="40"/>
            </w:pPr>
          </w:p>
        </w:tc>
      </w:tr>
      <w:tr w:rsidR="00CE601F" w14:paraId="3D198F61" w14:textId="77777777" w:rsidTr="00745D98">
        <w:tc>
          <w:tcPr>
            <w:tcW w:w="1427" w:type="dxa"/>
            <w:tcBorders>
              <w:right w:val="single" w:sz="18" w:space="0" w:color="002060"/>
            </w:tcBorders>
            <w:shd w:val="clear" w:color="auto" w:fill="BDD6EE" w:themeFill="accent5" w:themeFillTint="66"/>
          </w:tcPr>
          <w:p w14:paraId="2ABCD0A3" w14:textId="5900DED6" w:rsidR="00CE601F" w:rsidRPr="00F4155B" w:rsidRDefault="00F4465D" w:rsidP="00F4155B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94" w:type="dxa"/>
            <w:tcBorders>
              <w:right w:val="single" w:sz="18" w:space="0" w:color="002060"/>
            </w:tcBorders>
          </w:tcPr>
          <w:p w14:paraId="695EC33C" w14:textId="6124D24B" w:rsidR="00CE601F" w:rsidRPr="004F11B6" w:rsidRDefault="00CE601F" w:rsidP="00F4155B">
            <w:pPr>
              <w:spacing w:before="40" w:after="40"/>
            </w:pPr>
          </w:p>
        </w:tc>
        <w:tc>
          <w:tcPr>
            <w:tcW w:w="6605" w:type="dxa"/>
            <w:gridSpan w:val="3"/>
            <w:tcBorders>
              <w:left w:val="single" w:sz="18" w:space="0" w:color="002060"/>
              <w:right w:val="single" w:sz="18" w:space="0" w:color="002060"/>
            </w:tcBorders>
          </w:tcPr>
          <w:p w14:paraId="04780A25" w14:textId="60777087" w:rsidR="00CE601F" w:rsidRPr="004F11B6" w:rsidRDefault="00CE601F" w:rsidP="00F4155B">
            <w:pPr>
              <w:spacing w:before="40" w:after="40"/>
            </w:pPr>
          </w:p>
        </w:tc>
        <w:tc>
          <w:tcPr>
            <w:tcW w:w="5084" w:type="dxa"/>
            <w:gridSpan w:val="3"/>
            <w:tcBorders>
              <w:left w:val="single" w:sz="18" w:space="0" w:color="002060"/>
            </w:tcBorders>
          </w:tcPr>
          <w:p w14:paraId="0C29DD40" w14:textId="02F7334B" w:rsidR="00CE601F" w:rsidRPr="004F11B6" w:rsidRDefault="00CE601F" w:rsidP="00F4155B">
            <w:pPr>
              <w:spacing w:before="40" w:after="40"/>
            </w:pPr>
          </w:p>
        </w:tc>
      </w:tr>
      <w:tr w:rsidR="00CE601F" w14:paraId="259A7BD2" w14:textId="77777777" w:rsidTr="00745D98">
        <w:tc>
          <w:tcPr>
            <w:tcW w:w="1427" w:type="dxa"/>
            <w:tcBorders>
              <w:right w:val="single" w:sz="18" w:space="0" w:color="002060"/>
            </w:tcBorders>
            <w:shd w:val="clear" w:color="auto" w:fill="BDD6EE" w:themeFill="accent5" w:themeFillTint="66"/>
          </w:tcPr>
          <w:p w14:paraId="2C930552" w14:textId="4D804C13" w:rsidR="00CE601F" w:rsidRPr="00F4155B" w:rsidRDefault="00F4465D" w:rsidP="00F4155B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94" w:type="dxa"/>
            <w:tcBorders>
              <w:right w:val="single" w:sz="18" w:space="0" w:color="002060"/>
            </w:tcBorders>
          </w:tcPr>
          <w:p w14:paraId="0999B845" w14:textId="60C8B4BE" w:rsidR="00CE601F" w:rsidRPr="004F11B6" w:rsidRDefault="00CE601F" w:rsidP="00F4155B">
            <w:pPr>
              <w:spacing w:before="40" w:after="40"/>
            </w:pPr>
          </w:p>
        </w:tc>
        <w:tc>
          <w:tcPr>
            <w:tcW w:w="6605" w:type="dxa"/>
            <w:gridSpan w:val="3"/>
            <w:tcBorders>
              <w:left w:val="single" w:sz="18" w:space="0" w:color="002060"/>
              <w:right w:val="single" w:sz="18" w:space="0" w:color="002060"/>
            </w:tcBorders>
          </w:tcPr>
          <w:p w14:paraId="693EF68C" w14:textId="2E5A7F0C" w:rsidR="00CE601F" w:rsidRPr="004F11B6" w:rsidRDefault="00CE601F" w:rsidP="00F4155B">
            <w:pPr>
              <w:spacing w:before="40" w:after="40"/>
            </w:pPr>
          </w:p>
        </w:tc>
        <w:tc>
          <w:tcPr>
            <w:tcW w:w="5084" w:type="dxa"/>
            <w:gridSpan w:val="3"/>
            <w:tcBorders>
              <w:left w:val="single" w:sz="18" w:space="0" w:color="002060"/>
            </w:tcBorders>
          </w:tcPr>
          <w:p w14:paraId="2F853DA4" w14:textId="5CA483A0" w:rsidR="00CE601F" w:rsidRPr="004F11B6" w:rsidRDefault="00CE601F" w:rsidP="00F4155B">
            <w:pPr>
              <w:spacing w:before="40" w:after="40"/>
            </w:pPr>
          </w:p>
        </w:tc>
      </w:tr>
      <w:tr w:rsidR="00CE601F" w14:paraId="65CCBD7B" w14:textId="77777777" w:rsidTr="00745D98">
        <w:tc>
          <w:tcPr>
            <w:tcW w:w="1427" w:type="dxa"/>
            <w:tcBorders>
              <w:right w:val="single" w:sz="18" w:space="0" w:color="002060"/>
            </w:tcBorders>
            <w:shd w:val="clear" w:color="auto" w:fill="BDD6EE" w:themeFill="accent5" w:themeFillTint="66"/>
          </w:tcPr>
          <w:p w14:paraId="31965296" w14:textId="6774BF14" w:rsidR="00CE601F" w:rsidRPr="00F4155B" w:rsidRDefault="00F4465D" w:rsidP="00F4155B">
            <w:pPr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194" w:type="dxa"/>
            <w:tcBorders>
              <w:right w:val="single" w:sz="18" w:space="0" w:color="002060"/>
            </w:tcBorders>
          </w:tcPr>
          <w:p w14:paraId="5FE3810F" w14:textId="4BF07A3E" w:rsidR="00CE601F" w:rsidRPr="004F11B6" w:rsidRDefault="00CE601F" w:rsidP="00F4155B">
            <w:pPr>
              <w:spacing w:before="40" w:after="40"/>
            </w:pPr>
          </w:p>
        </w:tc>
        <w:tc>
          <w:tcPr>
            <w:tcW w:w="6605" w:type="dxa"/>
            <w:gridSpan w:val="3"/>
            <w:tcBorders>
              <w:left w:val="single" w:sz="18" w:space="0" w:color="002060"/>
              <w:right w:val="single" w:sz="18" w:space="0" w:color="002060"/>
            </w:tcBorders>
          </w:tcPr>
          <w:p w14:paraId="35DB0247" w14:textId="12FB40C5" w:rsidR="00CE601F" w:rsidRPr="004F11B6" w:rsidRDefault="00CE601F" w:rsidP="00F4155B">
            <w:pPr>
              <w:spacing w:before="40" w:after="40"/>
            </w:pPr>
          </w:p>
        </w:tc>
        <w:tc>
          <w:tcPr>
            <w:tcW w:w="5084" w:type="dxa"/>
            <w:gridSpan w:val="3"/>
            <w:tcBorders>
              <w:left w:val="single" w:sz="18" w:space="0" w:color="002060"/>
            </w:tcBorders>
          </w:tcPr>
          <w:p w14:paraId="2DF331DD" w14:textId="0ECABE82" w:rsidR="00CE601F" w:rsidRPr="004F11B6" w:rsidRDefault="00CE601F" w:rsidP="00F4155B">
            <w:pPr>
              <w:spacing w:before="40" w:after="40"/>
            </w:pPr>
          </w:p>
        </w:tc>
      </w:tr>
      <w:tr w:rsidR="00737193" w14:paraId="18552FD2" w14:textId="77777777" w:rsidTr="00745D98">
        <w:tc>
          <w:tcPr>
            <w:tcW w:w="6435" w:type="dxa"/>
            <w:gridSpan w:val="4"/>
            <w:tcBorders>
              <w:top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66F03ABB" w14:textId="11EFE511" w:rsidR="00F6776A" w:rsidRPr="009D17D5" w:rsidRDefault="00F6776A" w:rsidP="00F4155B">
            <w:pPr>
              <w:spacing w:before="40" w:after="40"/>
              <w:rPr>
                <w:b/>
                <w:bCs/>
              </w:rPr>
            </w:pPr>
            <w:r w:rsidRPr="009D17D5">
              <w:rPr>
                <w:b/>
                <w:bCs/>
              </w:rPr>
              <w:t>Metric</w:t>
            </w:r>
            <w:r w:rsidR="005D1481">
              <w:rPr>
                <w:b/>
                <w:bCs/>
              </w:rPr>
              <w:t>(s)</w:t>
            </w:r>
            <w:r w:rsidRPr="009D17D5">
              <w:rPr>
                <w:b/>
                <w:bCs/>
              </w:rPr>
              <w:t xml:space="preserve"> Used</w:t>
            </w:r>
            <w:r w:rsidR="000D7476" w:rsidRPr="009D17D5">
              <w:rPr>
                <w:b/>
                <w:bCs/>
              </w:rPr>
              <w:t xml:space="preserve"> to Measure Improvement</w:t>
            </w:r>
          </w:p>
        </w:tc>
        <w:tc>
          <w:tcPr>
            <w:tcW w:w="2791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290A0F99" w14:textId="65A7EFF6" w:rsidR="00F6776A" w:rsidRPr="009D17D5" w:rsidRDefault="00F6776A" w:rsidP="00F4155B">
            <w:pPr>
              <w:spacing w:before="40" w:after="40"/>
              <w:rPr>
                <w:b/>
                <w:bCs/>
              </w:rPr>
            </w:pPr>
            <w:r w:rsidRPr="009D17D5">
              <w:rPr>
                <w:b/>
                <w:bCs/>
              </w:rPr>
              <w:t xml:space="preserve">Current </w:t>
            </w:r>
            <w:r w:rsidR="00C00D2C" w:rsidRPr="009D17D5">
              <w:rPr>
                <w:b/>
                <w:bCs/>
              </w:rPr>
              <w:t>Performance Rate</w:t>
            </w:r>
          </w:p>
        </w:tc>
        <w:tc>
          <w:tcPr>
            <w:tcW w:w="2664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shd w:val="clear" w:color="auto" w:fill="BDD6EE" w:themeFill="accent5" w:themeFillTint="66"/>
          </w:tcPr>
          <w:p w14:paraId="1543BCD9" w14:textId="77777777" w:rsidR="00F6776A" w:rsidRPr="009D17D5" w:rsidRDefault="00F6776A" w:rsidP="00F4155B">
            <w:pPr>
              <w:spacing w:before="40" w:after="40"/>
              <w:rPr>
                <w:b/>
                <w:bCs/>
              </w:rPr>
            </w:pPr>
            <w:r w:rsidRPr="009D17D5">
              <w:rPr>
                <w:b/>
                <w:bCs/>
              </w:rPr>
              <w:t xml:space="preserve">Projected Improved Rate </w:t>
            </w:r>
          </w:p>
        </w:tc>
        <w:tc>
          <w:tcPr>
            <w:tcW w:w="2420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</w:tcBorders>
            <w:shd w:val="clear" w:color="auto" w:fill="BDD6EE" w:themeFill="accent5" w:themeFillTint="66"/>
          </w:tcPr>
          <w:p w14:paraId="02051722" w14:textId="182B3290" w:rsidR="00F6776A" w:rsidRPr="009D17D5" w:rsidRDefault="00F6776A" w:rsidP="00F4155B">
            <w:pPr>
              <w:spacing w:before="40" w:after="40"/>
              <w:rPr>
                <w:b/>
                <w:bCs/>
              </w:rPr>
            </w:pPr>
            <w:r w:rsidRPr="009D17D5">
              <w:rPr>
                <w:b/>
                <w:bCs/>
              </w:rPr>
              <w:t>Actual Rate</w:t>
            </w:r>
            <w:r w:rsidR="00FC5E91" w:rsidRPr="009D17D5">
              <w:rPr>
                <w:b/>
                <w:bCs/>
              </w:rPr>
              <w:t xml:space="preserve"> after </w:t>
            </w:r>
            <w:r w:rsidR="000D7476" w:rsidRPr="009D17D5">
              <w:rPr>
                <w:b/>
                <w:bCs/>
              </w:rPr>
              <w:t>1</w:t>
            </w:r>
            <w:r w:rsidR="00FC5E91" w:rsidRPr="009D17D5">
              <w:rPr>
                <w:b/>
                <w:bCs/>
              </w:rPr>
              <w:t xml:space="preserve"> </w:t>
            </w:r>
            <w:r w:rsidR="000D7476" w:rsidRPr="009D17D5">
              <w:rPr>
                <w:b/>
                <w:bCs/>
              </w:rPr>
              <w:t>Y</w:t>
            </w:r>
            <w:r w:rsidR="00FC5E91" w:rsidRPr="009D17D5">
              <w:rPr>
                <w:b/>
                <w:bCs/>
              </w:rPr>
              <w:t>ear</w:t>
            </w:r>
          </w:p>
        </w:tc>
      </w:tr>
      <w:tr w:rsidR="002A64B8" w14:paraId="00C57FDC" w14:textId="77777777" w:rsidTr="00110E26">
        <w:trPr>
          <w:trHeight w:val="360"/>
        </w:trPr>
        <w:tc>
          <w:tcPr>
            <w:tcW w:w="6435" w:type="dxa"/>
            <w:gridSpan w:val="4"/>
            <w:tcBorders>
              <w:top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5F68FEC" w14:textId="5523C73D" w:rsidR="002A64B8" w:rsidRDefault="002A64B8" w:rsidP="008C5976"/>
        </w:tc>
        <w:tc>
          <w:tcPr>
            <w:tcW w:w="2791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0EFC530A" w14:textId="38D16BDD" w:rsidR="002A64B8" w:rsidRDefault="002A64B8" w:rsidP="008C5976"/>
        </w:tc>
        <w:tc>
          <w:tcPr>
            <w:tcW w:w="2664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010A5551" w14:textId="5294FD97" w:rsidR="002A64B8" w:rsidRDefault="002A64B8" w:rsidP="008C5976"/>
        </w:tc>
        <w:tc>
          <w:tcPr>
            <w:tcW w:w="2420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</w:tcBorders>
          </w:tcPr>
          <w:p w14:paraId="0477BE20" w14:textId="77777777" w:rsidR="002A64B8" w:rsidRDefault="002A64B8" w:rsidP="008C5976"/>
        </w:tc>
      </w:tr>
      <w:tr w:rsidR="00110E26" w14:paraId="60DD5472" w14:textId="77777777" w:rsidTr="00110E26">
        <w:trPr>
          <w:trHeight w:val="360"/>
        </w:trPr>
        <w:tc>
          <w:tcPr>
            <w:tcW w:w="6435" w:type="dxa"/>
            <w:gridSpan w:val="4"/>
            <w:tcBorders>
              <w:top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6E73A53F" w14:textId="77777777" w:rsidR="00110E26" w:rsidRDefault="00110E26" w:rsidP="008C5976"/>
        </w:tc>
        <w:tc>
          <w:tcPr>
            <w:tcW w:w="2791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65975892" w14:textId="77777777" w:rsidR="00110E26" w:rsidRDefault="00110E26" w:rsidP="008C5976"/>
        </w:tc>
        <w:tc>
          <w:tcPr>
            <w:tcW w:w="2664" w:type="dxa"/>
            <w:gridSpan w:val="2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</w:tcPr>
          <w:p w14:paraId="7A2DCE73" w14:textId="77777777" w:rsidR="00110E26" w:rsidRDefault="00110E26" w:rsidP="008C5976"/>
        </w:tc>
        <w:tc>
          <w:tcPr>
            <w:tcW w:w="2420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</w:tcBorders>
          </w:tcPr>
          <w:p w14:paraId="4A5603D1" w14:textId="77777777" w:rsidR="00110E26" w:rsidRDefault="00110E26" w:rsidP="008C5976"/>
        </w:tc>
      </w:tr>
      <w:tr w:rsidR="00110E26" w14:paraId="04716EFC" w14:textId="77777777" w:rsidTr="00110E26">
        <w:trPr>
          <w:trHeight w:val="360"/>
        </w:trPr>
        <w:tc>
          <w:tcPr>
            <w:tcW w:w="6435" w:type="dxa"/>
            <w:gridSpan w:val="4"/>
            <w:tcBorders>
              <w:top w:val="single" w:sz="18" w:space="0" w:color="002060"/>
              <w:right w:val="single" w:sz="18" w:space="0" w:color="002060"/>
            </w:tcBorders>
          </w:tcPr>
          <w:p w14:paraId="6AB86260" w14:textId="77777777" w:rsidR="00110E26" w:rsidRDefault="00110E26" w:rsidP="008C5976"/>
        </w:tc>
        <w:tc>
          <w:tcPr>
            <w:tcW w:w="2791" w:type="dxa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14:paraId="3EA2F1FD" w14:textId="77777777" w:rsidR="00110E26" w:rsidRDefault="00110E26" w:rsidP="008C5976"/>
        </w:tc>
        <w:tc>
          <w:tcPr>
            <w:tcW w:w="2664" w:type="dxa"/>
            <w:gridSpan w:val="2"/>
            <w:tcBorders>
              <w:top w:val="single" w:sz="18" w:space="0" w:color="002060"/>
              <w:left w:val="single" w:sz="18" w:space="0" w:color="002060"/>
              <w:right w:val="single" w:sz="18" w:space="0" w:color="002060"/>
            </w:tcBorders>
          </w:tcPr>
          <w:p w14:paraId="0C2A4D15" w14:textId="77777777" w:rsidR="00110E26" w:rsidRDefault="00110E26" w:rsidP="008C5976"/>
        </w:tc>
        <w:tc>
          <w:tcPr>
            <w:tcW w:w="2420" w:type="dxa"/>
            <w:tcBorders>
              <w:top w:val="single" w:sz="18" w:space="0" w:color="002060"/>
              <w:left w:val="single" w:sz="18" w:space="0" w:color="002060"/>
            </w:tcBorders>
          </w:tcPr>
          <w:p w14:paraId="4DDBCDC2" w14:textId="77777777" w:rsidR="00110E26" w:rsidRDefault="00110E26" w:rsidP="008C5976"/>
        </w:tc>
      </w:tr>
    </w:tbl>
    <w:p w14:paraId="306E04CB" w14:textId="5718804D" w:rsidR="008C5976" w:rsidRDefault="008C5976" w:rsidP="00DA0EC2"/>
    <w:p w14:paraId="1BF33653" w14:textId="4981D037" w:rsidR="00A53ADA" w:rsidRDefault="00A53ADA" w:rsidP="0070183E">
      <w:pPr>
        <w:pStyle w:val="Heading1"/>
      </w:pPr>
      <w:r>
        <w:lastRenderedPageBreak/>
        <w:t>Action Plan Guid</w:t>
      </w:r>
      <w:r w:rsidR="0070183E">
        <w:t>ance</w:t>
      </w:r>
    </w:p>
    <w:p w14:paraId="774D46C6" w14:textId="488E7389" w:rsidR="00145A98" w:rsidRDefault="005D462C" w:rsidP="00DA0EC2">
      <w:r w:rsidRPr="00A53ADA">
        <w:rPr>
          <w:rStyle w:val="Heading3Char"/>
        </w:rPr>
        <w:t>CTPD Name:</w:t>
      </w:r>
      <w:r>
        <w:t xml:space="preserve"> </w:t>
      </w:r>
      <w:r w:rsidR="006A5E56">
        <w:t>N</w:t>
      </w:r>
      <w:r>
        <w:t xml:space="preserve">ame of the </w:t>
      </w:r>
      <w:r w:rsidR="00AE103A">
        <w:t xml:space="preserve">career-technical planning district </w:t>
      </w:r>
      <w:r w:rsidR="00950CBF">
        <w:t xml:space="preserve">of the school district. </w:t>
      </w:r>
    </w:p>
    <w:p w14:paraId="2AA4080A" w14:textId="30F1A78E" w:rsidR="00950CBF" w:rsidRDefault="00950CBF" w:rsidP="00DA0EC2">
      <w:r w:rsidRPr="00A53ADA">
        <w:rPr>
          <w:rStyle w:val="Heading3Char"/>
        </w:rPr>
        <w:t>District Name:</w:t>
      </w:r>
      <w:r w:rsidR="00047BED">
        <w:t xml:space="preserve"> Name of the school district</w:t>
      </w:r>
    </w:p>
    <w:p w14:paraId="16602C3D" w14:textId="29E441BF" w:rsidR="00B0074E" w:rsidRDefault="00950CBF" w:rsidP="00DA0EC2">
      <w:r w:rsidRPr="00A53ADA">
        <w:rPr>
          <w:rStyle w:val="Heading3Char"/>
        </w:rPr>
        <w:t>Pathway:</w:t>
      </w:r>
      <w:r w:rsidR="00047BED">
        <w:t xml:space="preserve"> Pathway code or name of the non-compliant pathway</w:t>
      </w:r>
      <w:r>
        <w:br/>
      </w:r>
      <w:r w:rsidRPr="00A53ADA">
        <w:rPr>
          <w:rStyle w:val="Heading3Char"/>
        </w:rPr>
        <w:t>Indicator:</w:t>
      </w:r>
      <w:r w:rsidR="00387C40">
        <w:t xml:space="preserve"> </w:t>
      </w:r>
      <w:r w:rsidR="001B74A6">
        <w:t>List the noncompliant indicator for this</w:t>
      </w:r>
      <w:r w:rsidR="00285DC1">
        <w:t xml:space="preserve"> Action Plan</w:t>
      </w:r>
      <w:r w:rsidR="001B74A6">
        <w:t xml:space="preserve">. </w:t>
      </w:r>
    </w:p>
    <w:p w14:paraId="68827E8E" w14:textId="7681A4AE" w:rsidR="00950CBF" w:rsidRDefault="00D35980" w:rsidP="00DA0EC2">
      <w:r w:rsidRPr="00A53ADA">
        <w:rPr>
          <w:rStyle w:val="Heading3Char"/>
        </w:rPr>
        <w:t>School(s) with Pathway:</w:t>
      </w:r>
      <w:r w:rsidR="00766053">
        <w:rPr>
          <w:b/>
          <w:bCs/>
        </w:rPr>
        <w:t xml:space="preserve"> </w:t>
      </w:r>
      <w:r w:rsidR="00766053">
        <w:t>List all schools with this pathway</w:t>
      </w:r>
      <w:r w:rsidR="007B54A0">
        <w:t xml:space="preserve"> in the </w:t>
      </w:r>
      <w:r w:rsidR="00181AFC">
        <w:t>district.</w:t>
      </w:r>
    </w:p>
    <w:p w14:paraId="7770D27F" w14:textId="1E05C59E" w:rsidR="002D2433" w:rsidRPr="004D60AC" w:rsidRDefault="00D35980" w:rsidP="00DA0EC2">
      <w:r w:rsidRPr="00A53ADA">
        <w:rPr>
          <w:rStyle w:val="Heading3Char"/>
        </w:rPr>
        <w:t>Names of Local Team:</w:t>
      </w:r>
      <w:r w:rsidR="00ED2A4C">
        <w:rPr>
          <w:b/>
          <w:bCs/>
        </w:rPr>
        <w:t xml:space="preserve"> </w:t>
      </w:r>
      <w:r w:rsidR="00ED2A4C">
        <w:t>Each noncompliant pathway should have a team consisting of a CTPD representative, a building leader, pathway teacher(s), and other support staff as needed. List the names of the Local Team.</w:t>
      </w:r>
      <w:r w:rsidR="002D2433" w:rsidRPr="003405CC">
        <w:rPr>
          <w:i/>
          <w:iCs/>
        </w:rPr>
        <w:tab/>
      </w:r>
      <w:r w:rsidR="002D2433" w:rsidRPr="003405CC">
        <w:rPr>
          <w:i/>
          <w:iCs/>
        </w:rPr>
        <w:tab/>
        <w:t xml:space="preserve"> </w:t>
      </w:r>
    </w:p>
    <w:p w14:paraId="28C2DA01" w14:textId="2379D0CC" w:rsidR="00D6201D" w:rsidRPr="00D6201D" w:rsidRDefault="00D35980" w:rsidP="00DA0EC2">
      <w:r w:rsidRPr="00A53ADA">
        <w:rPr>
          <w:rStyle w:val="Heading3Char"/>
        </w:rPr>
        <w:t>Root Cause:</w:t>
      </w:r>
      <w:r w:rsidR="003405CC">
        <w:t xml:space="preserve"> Briefly describe the root cause of noncompliance for each indicator.</w:t>
      </w:r>
      <w:r w:rsidRPr="006E220B">
        <w:rPr>
          <w:i/>
          <w:iCs/>
        </w:rPr>
        <w:br/>
      </w:r>
      <w:r w:rsidRPr="00A53ADA">
        <w:rPr>
          <w:rStyle w:val="Heading3Char"/>
        </w:rPr>
        <w:t>Aligned Standard &amp; Indicator from QPR Self-Assessment:</w:t>
      </w:r>
      <w:r w:rsidR="000069B2">
        <w:rPr>
          <w:b/>
          <w:bCs/>
        </w:rPr>
        <w:t xml:space="preserve"> </w:t>
      </w:r>
      <w:r w:rsidR="00D6201D">
        <w:t xml:space="preserve">From the Ohio Quality Program Standards in the QPR Self-Assessment, list the </w:t>
      </w:r>
      <w:r w:rsidR="00851A10">
        <w:t xml:space="preserve">standards and the indicators aligned to the root cause of </w:t>
      </w:r>
      <w:r w:rsidR="00285DC1">
        <w:t>the</w:t>
      </w:r>
      <w:r w:rsidR="00851A10">
        <w:t xml:space="preserve"> noncompliant indicator. </w:t>
      </w:r>
    </w:p>
    <w:p w14:paraId="3BCA2FFC" w14:textId="21D178B7" w:rsidR="00D35980" w:rsidRDefault="00D6201D" w:rsidP="00DA0EC2">
      <w:pPr>
        <w:rPr>
          <w:i/>
          <w:iCs/>
        </w:rPr>
      </w:pPr>
      <w:r w:rsidRPr="00D6201D">
        <w:rPr>
          <w:i/>
          <w:iCs/>
        </w:rPr>
        <w:t xml:space="preserve">Example: </w:t>
      </w:r>
    </w:p>
    <w:p w14:paraId="5909A1A3" w14:textId="27025EAB" w:rsidR="00A53ADA" w:rsidRDefault="00BC1FE7" w:rsidP="00A53ADA">
      <w:pPr>
        <w:keepNext/>
      </w:pPr>
      <w:r w:rsidRPr="00BC1FE7">
        <w:rPr>
          <w:noProof/>
        </w:rPr>
        <w:drawing>
          <wp:inline distT="0" distB="0" distL="0" distR="0" wp14:anchorId="0CF46EB8" wp14:editId="1848416B">
            <wp:extent cx="6839905" cy="1371791"/>
            <wp:effectExtent l="0" t="0" r="0" b="0"/>
            <wp:docPr id="367500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002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905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DC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87744F" wp14:editId="20F693D3">
                <wp:simplePos x="0" y="0"/>
                <wp:positionH relativeFrom="column">
                  <wp:posOffset>4381500</wp:posOffset>
                </wp:positionH>
                <wp:positionV relativeFrom="paragraph">
                  <wp:posOffset>690880</wp:posOffset>
                </wp:positionV>
                <wp:extent cx="2371725" cy="123825"/>
                <wp:effectExtent l="0" t="0" r="28575" b="28575"/>
                <wp:wrapNone/>
                <wp:docPr id="19890711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38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BB669" id="Rectangle 1" o:spid="_x0000_s1026" style="position:absolute;margin-left:345pt;margin-top:54.4pt;width:186.75pt;height: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" fillcolor="#002060" strokecolor="#002060" strokeweight="1pt"/>
            </w:pict>
          </mc:Fallback>
        </mc:AlternateContent>
      </w:r>
    </w:p>
    <w:p w14:paraId="0F79B29A" w14:textId="76637C91" w:rsidR="00E8717E" w:rsidRPr="00D6201D" w:rsidRDefault="00A53ADA" w:rsidP="00E63C96">
      <w:pPr>
        <w:pStyle w:val="Caption"/>
        <w:spacing w:after="120"/>
        <w:rPr>
          <w:i w:val="0"/>
          <w:iCs w:val="0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Action Plan Example</w:t>
      </w:r>
    </w:p>
    <w:p w14:paraId="367ED348" w14:textId="2F3710FA" w:rsidR="00846FCD" w:rsidRDefault="00D35980" w:rsidP="00DA0EC2">
      <w:r w:rsidRPr="00A53ADA">
        <w:rPr>
          <w:rStyle w:val="Heading3Char"/>
        </w:rPr>
        <w:t>SMART Goal for Improvement:</w:t>
      </w:r>
      <w:r w:rsidR="00851A10">
        <w:t xml:space="preserve"> </w:t>
      </w:r>
      <w:r w:rsidR="00D71DC7">
        <w:t>Create a SMART Goal for improving the noncompliant standards</w:t>
      </w:r>
      <w:r w:rsidR="00846FCD">
        <w:t>. Use an appropriate timeframe that could potentially result in meeting the state target</w:t>
      </w:r>
      <w:r w:rsidR="00B21EDD">
        <w:t xml:space="preserve"> for all noncompliant indicators for the pathway.</w:t>
      </w:r>
    </w:p>
    <w:p w14:paraId="32A9DCFC" w14:textId="77777777" w:rsidR="001675B4" w:rsidRDefault="00846FCD" w:rsidP="00DA0EC2">
      <w:pPr>
        <w:rPr>
          <w:i/>
          <w:iCs/>
        </w:rPr>
      </w:pPr>
      <w:r w:rsidRPr="00117011">
        <w:rPr>
          <w:i/>
          <w:iCs/>
        </w:rPr>
        <w:t xml:space="preserve">Example: </w:t>
      </w:r>
    </w:p>
    <w:p w14:paraId="32012904" w14:textId="213AAD45" w:rsidR="00A53ADA" w:rsidRDefault="005921A4" w:rsidP="00A53ADA">
      <w:pPr>
        <w:keepNext/>
      </w:pPr>
      <w:r w:rsidRPr="005921A4">
        <w:rPr>
          <w:noProof/>
        </w:rPr>
        <w:drawing>
          <wp:inline distT="0" distB="0" distL="0" distR="0" wp14:anchorId="6315E783" wp14:editId="5A5F7650">
            <wp:extent cx="6839905" cy="466790"/>
            <wp:effectExtent l="0" t="0" r="0" b="9525"/>
            <wp:docPr id="140836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63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9905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5451" w14:textId="77032F3F" w:rsidR="00A53ADA" w:rsidRDefault="00A53ADA" w:rsidP="00A53AD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Action Plan Example - SMART Goal</w:t>
      </w:r>
    </w:p>
    <w:p w14:paraId="15D52B0D" w14:textId="06C50F93" w:rsidR="00D35980" w:rsidRDefault="00D35980" w:rsidP="00DA0EC2">
      <w:r w:rsidRPr="00A53ADA">
        <w:rPr>
          <w:rStyle w:val="Heading3Char"/>
        </w:rPr>
        <w:t>Briefly Describe the Strategy for Improvement:</w:t>
      </w:r>
      <w:r w:rsidR="00924A0B" w:rsidRPr="00A53ADA">
        <w:rPr>
          <w:rStyle w:val="Heading3Char"/>
        </w:rPr>
        <w:t xml:space="preserve"> </w:t>
      </w:r>
      <w:r w:rsidR="00CB1090" w:rsidRPr="00A53ADA">
        <w:t>Aligned to</w:t>
      </w:r>
      <w:r w:rsidR="00CB1090">
        <w:t xml:space="preserve"> improving the root cause, provide a narrative plan for actions that will be completed over the</w:t>
      </w:r>
      <w:r w:rsidR="00A13582">
        <w:t xml:space="preserve"> timeframe referenced in the SMART Goal </w:t>
      </w:r>
      <w:r w:rsidR="00B21EDD">
        <w:t xml:space="preserve">that could potentially result in meeting the state target for the noncompliant indicators for the pathway. </w:t>
      </w:r>
    </w:p>
    <w:p w14:paraId="575A70B6" w14:textId="08368B33" w:rsidR="00A3317E" w:rsidRDefault="00A3317E" w:rsidP="00DA0EC2">
      <w:pPr>
        <w:rPr>
          <w:i/>
          <w:iCs/>
        </w:rPr>
      </w:pPr>
      <w:r w:rsidRPr="00A3317E">
        <w:rPr>
          <w:i/>
          <w:iCs/>
        </w:rPr>
        <w:t>Example:</w:t>
      </w:r>
    </w:p>
    <w:p w14:paraId="76219C40" w14:textId="59FE2DF2" w:rsidR="00A53ADA" w:rsidRDefault="007518C3" w:rsidP="00A53ADA">
      <w:pPr>
        <w:keepNext/>
      </w:pPr>
      <w:r w:rsidRPr="007518C3">
        <w:rPr>
          <w:noProof/>
        </w:rPr>
        <w:lastRenderedPageBreak/>
        <w:drawing>
          <wp:inline distT="0" distB="0" distL="0" distR="0" wp14:anchorId="07358CA3" wp14:editId="2C60F606">
            <wp:extent cx="6839905" cy="485843"/>
            <wp:effectExtent l="0" t="0" r="0" b="9525"/>
            <wp:docPr id="1862815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156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9905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DC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1043764" wp14:editId="053564F3">
                <wp:simplePos x="0" y="0"/>
                <wp:positionH relativeFrom="column">
                  <wp:posOffset>5791200</wp:posOffset>
                </wp:positionH>
                <wp:positionV relativeFrom="paragraph">
                  <wp:posOffset>179070</wp:posOffset>
                </wp:positionV>
                <wp:extent cx="990600" cy="180975"/>
                <wp:effectExtent l="0" t="0" r="0" b="9525"/>
                <wp:wrapNone/>
                <wp:docPr id="9202365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83698" id="Rectangle 1" o:spid="_x0000_s1026" style="position:absolute;margin-left:456pt;margin-top:14.1pt;width:78pt;height:14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" fillcolor="window" stroked="f" strokeweight="1pt"/>
            </w:pict>
          </mc:Fallback>
        </mc:AlternateContent>
      </w:r>
    </w:p>
    <w:p w14:paraId="34F30DD5" w14:textId="18896431" w:rsidR="001675B4" w:rsidRDefault="00A53ADA" w:rsidP="00A53ADA">
      <w:pPr>
        <w:pStyle w:val="Caption"/>
        <w:rPr>
          <w:i w:val="0"/>
          <w:iCs w:val="0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: Action Plan Example - Strategy for Improvement</w:t>
      </w:r>
    </w:p>
    <w:p w14:paraId="6D65A31E" w14:textId="29988AB2" w:rsidR="005203AC" w:rsidRDefault="00D35980" w:rsidP="00DA0EC2">
      <w:r w:rsidRPr="00A53ADA">
        <w:rPr>
          <w:rStyle w:val="Heading3Char"/>
        </w:rPr>
        <w:t>Checkpoints</w:t>
      </w:r>
      <w:r w:rsidR="00360E8E" w:rsidRPr="00A53ADA">
        <w:rPr>
          <w:rStyle w:val="Heading3Char"/>
        </w:rPr>
        <w:t>:</w:t>
      </w:r>
      <w:r w:rsidR="00360E8E">
        <w:t xml:space="preserve"> From the Strategy for Improvement,</w:t>
      </w:r>
      <w:r w:rsidR="005203AC">
        <w:t xml:space="preserve"> create a date</w:t>
      </w:r>
      <w:r w:rsidR="007D09C9">
        <w:t>, action, and responsible person</w:t>
      </w:r>
      <w:r w:rsidR="005203AC">
        <w:t xml:space="preserve"> for each checkpoint needed to implement the plan.</w:t>
      </w:r>
      <w:r w:rsidR="00A53ADA">
        <w:t xml:space="preserve"> Each plan </w:t>
      </w:r>
      <w:r w:rsidR="00B86B77">
        <w:t>may use as many checkpoints as needed.</w:t>
      </w:r>
    </w:p>
    <w:p w14:paraId="7C1895C2" w14:textId="416448F1" w:rsidR="00D35980" w:rsidRPr="00A3317E" w:rsidRDefault="007D09C9" w:rsidP="00B27839">
      <w:pPr>
        <w:rPr>
          <w:i/>
          <w:iCs/>
        </w:rPr>
      </w:pPr>
      <w:r w:rsidRPr="00A3317E">
        <w:rPr>
          <w:i/>
          <w:iCs/>
        </w:rPr>
        <w:t xml:space="preserve">Example: </w:t>
      </w:r>
    </w:p>
    <w:p w14:paraId="19CD1766" w14:textId="65E805B8" w:rsidR="00A53ADA" w:rsidRDefault="00EB236D" w:rsidP="00A53ADA">
      <w:pPr>
        <w:keepNext/>
      </w:pPr>
      <w:r w:rsidRPr="00EB236D">
        <w:rPr>
          <w:noProof/>
        </w:rPr>
        <w:drawing>
          <wp:inline distT="0" distB="0" distL="0" distR="0" wp14:anchorId="1DEE19A2" wp14:editId="525A1BC4">
            <wp:extent cx="6916115" cy="1190791"/>
            <wp:effectExtent l="0" t="0" r="0" b="9525"/>
            <wp:docPr id="2055750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507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6115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DC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97DEC3F" wp14:editId="113043AE">
                <wp:simplePos x="0" y="0"/>
                <wp:positionH relativeFrom="column">
                  <wp:posOffset>5133975</wp:posOffset>
                </wp:positionH>
                <wp:positionV relativeFrom="paragraph">
                  <wp:posOffset>445135</wp:posOffset>
                </wp:positionV>
                <wp:extent cx="476250" cy="133350"/>
                <wp:effectExtent l="0" t="0" r="0" b="0"/>
                <wp:wrapNone/>
                <wp:docPr id="1415933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210E" id="Rectangle 2" o:spid="_x0000_s1026" style="position:absolute;margin-left:404.25pt;margin-top:35.05pt;width:37.5pt;height:10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" fillcolor="white [3212]" stroked="f" strokeweight="1pt"/>
            </w:pict>
          </mc:Fallback>
        </mc:AlternateContent>
      </w:r>
    </w:p>
    <w:p w14:paraId="6C88A002" w14:textId="786DA786" w:rsidR="00B27839" w:rsidRDefault="00A53ADA" w:rsidP="00A53AD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: Action Plan Example - Checkpoints for Action</w:t>
      </w:r>
    </w:p>
    <w:p w14:paraId="1668A184" w14:textId="364BFFE2" w:rsidR="00D35980" w:rsidRPr="00ED643B" w:rsidRDefault="006527E9" w:rsidP="00DA0EC2">
      <w:r w:rsidRPr="00ED643B">
        <w:rPr>
          <w:b/>
          <w:bCs/>
        </w:rPr>
        <w:t>Metric Used to Measure Improvement:</w:t>
      </w:r>
      <w:r w:rsidR="00456E1B" w:rsidRPr="00ED643B">
        <w:rPr>
          <w:b/>
          <w:bCs/>
        </w:rPr>
        <w:t xml:space="preserve"> </w:t>
      </w:r>
      <w:r w:rsidR="00E34871">
        <w:t xml:space="preserve">The metric used for </w:t>
      </w:r>
      <w:r w:rsidR="009F4448">
        <w:t>measuring</w:t>
      </w:r>
      <w:r w:rsidR="00CF7B9C">
        <w:t xml:space="preserve"> the improvement of the noncompliant indicator will likely be the </w:t>
      </w:r>
      <w:r w:rsidR="00E51F50">
        <w:t>reporting of that indicator. However, if a district would like to use another type of metric</w:t>
      </w:r>
      <w:r w:rsidR="009F4448">
        <w:t>, they may.</w:t>
      </w:r>
    </w:p>
    <w:p w14:paraId="2D902256" w14:textId="5A943F9C" w:rsidR="006527E9" w:rsidRPr="009F4448" w:rsidRDefault="006527E9" w:rsidP="00DA0EC2">
      <w:r w:rsidRPr="009F4448">
        <w:rPr>
          <w:b/>
          <w:bCs/>
        </w:rPr>
        <w:t>Current Performance Rate:</w:t>
      </w:r>
      <w:r w:rsidR="009F4448">
        <w:rPr>
          <w:b/>
          <w:bCs/>
        </w:rPr>
        <w:t xml:space="preserve"> </w:t>
      </w:r>
      <w:r w:rsidR="009F4448">
        <w:t>List the current noncompliant rate for the QPR noncompliant indicator.</w:t>
      </w:r>
    </w:p>
    <w:p w14:paraId="5BB6E6FB" w14:textId="44366715" w:rsidR="006527E9" w:rsidRDefault="006527E9" w:rsidP="00DA0EC2">
      <w:r w:rsidRPr="009F4448">
        <w:rPr>
          <w:b/>
          <w:bCs/>
        </w:rPr>
        <w:t>Projected Improved Rate:</w:t>
      </w:r>
      <w:r w:rsidR="009F4448">
        <w:t xml:space="preserve"> List the projected </w:t>
      </w:r>
      <w:r>
        <w:br/>
      </w:r>
      <w:r w:rsidRPr="00DC5CBF">
        <w:rPr>
          <w:b/>
          <w:bCs/>
        </w:rPr>
        <w:t>Actual Rate After 1 Year:</w:t>
      </w:r>
    </w:p>
    <w:p w14:paraId="1EAB8EB8" w14:textId="77777777" w:rsidR="00627BB0" w:rsidRDefault="00627BB0" w:rsidP="00DA0EC2">
      <w:pPr>
        <w:rPr>
          <w:i/>
          <w:iCs/>
        </w:rPr>
      </w:pPr>
      <w:r w:rsidRPr="00627BB0">
        <w:rPr>
          <w:i/>
          <w:iCs/>
        </w:rPr>
        <w:t>Example:</w:t>
      </w:r>
    </w:p>
    <w:p w14:paraId="3B8F8F73" w14:textId="06ED5D7E" w:rsidR="00A53ADA" w:rsidRDefault="00627BB0" w:rsidP="00A53ADA">
      <w:pPr>
        <w:keepNext/>
      </w:pPr>
      <w:r w:rsidRPr="00627BB0">
        <w:rPr>
          <w:i/>
          <w:iCs/>
        </w:rPr>
        <w:t xml:space="preserve"> </w:t>
      </w:r>
      <w:r w:rsidR="00F17B51" w:rsidRPr="00F17B51">
        <w:rPr>
          <w:i/>
          <w:iCs/>
          <w:noProof/>
        </w:rPr>
        <w:drawing>
          <wp:inline distT="0" distB="0" distL="0" distR="0" wp14:anchorId="5B286943" wp14:editId="1A4A9B0E">
            <wp:extent cx="6963747" cy="1028844"/>
            <wp:effectExtent l="0" t="0" r="0" b="0"/>
            <wp:docPr id="1841368701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68701" name="Picture 1" descr="Tabl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32E7" w14:textId="0F9E3C8C" w:rsidR="00627BB0" w:rsidRPr="00627BB0" w:rsidRDefault="00A53ADA" w:rsidP="00A53ADA">
      <w:pPr>
        <w:pStyle w:val="Caption"/>
        <w:rPr>
          <w:i w:val="0"/>
          <w:iCs w:val="0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: Action Plan Example - Metrics and Performance Rate</w:t>
      </w:r>
    </w:p>
    <w:sectPr w:rsidR="00627BB0" w:rsidRPr="00627BB0" w:rsidSect="00AC1BD4">
      <w:headerReference w:type="default" r:id="rId16"/>
      <w:headerReference w:type="first" r:id="rId17"/>
      <w:pgSz w:w="15840" w:h="12240" w:orient="landscape"/>
      <w:pgMar w:top="720" w:right="720" w:bottom="720" w:left="72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D333F" w14:textId="77777777" w:rsidR="0080155C" w:rsidRDefault="0080155C" w:rsidP="00A05352">
      <w:r>
        <w:separator/>
      </w:r>
    </w:p>
  </w:endnote>
  <w:endnote w:type="continuationSeparator" w:id="0">
    <w:p w14:paraId="1F1C56A1" w14:textId="77777777" w:rsidR="0080155C" w:rsidRDefault="0080155C" w:rsidP="00A05352">
      <w:r>
        <w:continuationSeparator/>
      </w:r>
    </w:p>
  </w:endnote>
  <w:endnote w:type="continuationNotice" w:id="1">
    <w:p w14:paraId="765F0BD3" w14:textId="77777777" w:rsidR="0080155C" w:rsidRDefault="008015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3336C" w14:textId="77777777" w:rsidR="0080155C" w:rsidRDefault="0080155C" w:rsidP="00A05352">
      <w:r>
        <w:separator/>
      </w:r>
    </w:p>
  </w:footnote>
  <w:footnote w:type="continuationSeparator" w:id="0">
    <w:p w14:paraId="1CB55D09" w14:textId="77777777" w:rsidR="0080155C" w:rsidRDefault="0080155C" w:rsidP="00A05352">
      <w:r>
        <w:continuationSeparator/>
      </w:r>
    </w:p>
  </w:footnote>
  <w:footnote w:type="continuationNotice" w:id="1">
    <w:p w14:paraId="5845F01E" w14:textId="77777777" w:rsidR="0080155C" w:rsidRDefault="008015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3464D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006B6B" wp14:editId="4725C6BB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10514950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9826B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45CC21" wp14:editId="03B4B973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654850491" name="Picture 3" descr="A picture containing text, person, indoor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 descr="A picture containing text, person, indoor, screensh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4A3B8"/>
    <w:multiLevelType w:val="hybridMultilevel"/>
    <w:tmpl w:val="F50430E8"/>
    <w:lvl w:ilvl="0" w:tplc="83224D7C">
      <w:start w:val="1"/>
      <w:numFmt w:val="decimal"/>
      <w:lvlText w:val="%1."/>
      <w:lvlJc w:val="left"/>
      <w:pPr>
        <w:ind w:left="720" w:hanging="360"/>
      </w:pPr>
    </w:lvl>
    <w:lvl w:ilvl="1" w:tplc="0302E43E">
      <w:start w:val="1"/>
      <w:numFmt w:val="lowerLetter"/>
      <w:lvlText w:val="%2."/>
      <w:lvlJc w:val="left"/>
      <w:pPr>
        <w:ind w:left="1440" w:hanging="360"/>
      </w:pPr>
    </w:lvl>
    <w:lvl w:ilvl="2" w:tplc="E10C1D54">
      <w:start w:val="1"/>
      <w:numFmt w:val="lowerRoman"/>
      <w:lvlText w:val="%3."/>
      <w:lvlJc w:val="right"/>
      <w:pPr>
        <w:ind w:left="2160" w:hanging="180"/>
      </w:pPr>
    </w:lvl>
    <w:lvl w:ilvl="3" w:tplc="7C7E7C78">
      <w:start w:val="1"/>
      <w:numFmt w:val="decimal"/>
      <w:lvlText w:val="%4."/>
      <w:lvlJc w:val="left"/>
      <w:pPr>
        <w:ind w:left="2880" w:hanging="360"/>
      </w:pPr>
    </w:lvl>
    <w:lvl w:ilvl="4" w:tplc="7C622E5E">
      <w:start w:val="1"/>
      <w:numFmt w:val="lowerLetter"/>
      <w:lvlText w:val="%5."/>
      <w:lvlJc w:val="left"/>
      <w:pPr>
        <w:ind w:left="3600" w:hanging="360"/>
      </w:pPr>
    </w:lvl>
    <w:lvl w:ilvl="5" w:tplc="1E005666">
      <w:start w:val="1"/>
      <w:numFmt w:val="lowerRoman"/>
      <w:lvlText w:val="%6."/>
      <w:lvlJc w:val="right"/>
      <w:pPr>
        <w:ind w:left="4320" w:hanging="180"/>
      </w:pPr>
    </w:lvl>
    <w:lvl w:ilvl="6" w:tplc="FBC0AD78">
      <w:start w:val="1"/>
      <w:numFmt w:val="decimal"/>
      <w:lvlText w:val="%7."/>
      <w:lvlJc w:val="left"/>
      <w:pPr>
        <w:ind w:left="5040" w:hanging="360"/>
      </w:pPr>
    </w:lvl>
    <w:lvl w:ilvl="7" w:tplc="576AE164">
      <w:start w:val="1"/>
      <w:numFmt w:val="lowerLetter"/>
      <w:lvlText w:val="%8."/>
      <w:lvlJc w:val="left"/>
      <w:pPr>
        <w:ind w:left="5760" w:hanging="360"/>
      </w:pPr>
    </w:lvl>
    <w:lvl w:ilvl="8" w:tplc="7A3268B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8C4FA"/>
    <w:multiLevelType w:val="hybridMultilevel"/>
    <w:tmpl w:val="44BE8FD0"/>
    <w:lvl w:ilvl="0" w:tplc="869ECE8E">
      <w:start w:val="1"/>
      <w:numFmt w:val="decimal"/>
      <w:lvlText w:val="%1."/>
      <w:lvlJc w:val="left"/>
      <w:pPr>
        <w:ind w:left="720" w:hanging="360"/>
      </w:pPr>
    </w:lvl>
    <w:lvl w:ilvl="1" w:tplc="94EA6A66">
      <w:start w:val="1"/>
      <w:numFmt w:val="lowerLetter"/>
      <w:lvlText w:val="%2."/>
      <w:lvlJc w:val="left"/>
      <w:pPr>
        <w:ind w:left="1440" w:hanging="360"/>
      </w:pPr>
    </w:lvl>
    <w:lvl w:ilvl="2" w:tplc="283CD086">
      <w:start w:val="1"/>
      <w:numFmt w:val="lowerRoman"/>
      <w:lvlText w:val="%3."/>
      <w:lvlJc w:val="right"/>
      <w:pPr>
        <w:ind w:left="2160" w:hanging="180"/>
      </w:pPr>
    </w:lvl>
    <w:lvl w:ilvl="3" w:tplc="1BA03ACC">
      <w:start w:val="1"/>
      <w:numFmt w:val="decimal"/>
      <w:lvlText w:val="%4."/>
      <w:lvlJc w:val="left"/>
      <w:pPr>
        <w:ind w:left="2880" w:hanging="360"/>
      </w:pPr>
    </w:lvl>
    <w:lvl w:ilvl="4" w:tplc="F7DE9436">
      <w:start w:val="1"/>
      <w:numFmt w:val="lowerLetter"/>
      <w:lvlText w:val="%5."/>
      <w:lvlJc w:val="left"/>
      <w:pPr>
        <w:ind w:left="3600" w:hanging="360"/>
      </w:pPr>
    </w:lvl>
    <w:lvl w:ilvl="5" w:tplc="706EBFE4">
      <w:start w:val="1"/>
      <w:numFmt w:val="lowerRoman"/>
      <w:lvlText w:val="%6."/>
      <w:lvlJc w:val="right"/>
      <w:pPr>
        <w:ind w:left="4320" w:hanging="180"/>
      </w:pPr>
    </w:lvl>
    <w:lvl w:ilvl="6" w:tplc="37D676C2">
      <w:start w:val="1"/>
      <w:numFmt w:val="decimal"/>
      <w:lvlText w:val="%7."/>
      <w:lvlJc w:val="left"/>
      <w:pPr>
        <w:ind w:left="5040" w:hanging="360"/>
      </w:pPr>
    </w:lvl>
    <w:lvl w:ilvl="7" w:tplc="52F4DD82">
      <w:start w:val="1"/>
      <w:numFmt w:val="lowerLetter"/>
      <w:lvlText w:val="%8."/>
      <w:lvlJc w:val="left"/>
      <w:pPr>
        <w:ind w:left="5760" w:hanging="360"/>
      </w:pPr>
    </w:lvl>
    <w:lvl w:ilvl="8" w:tplc="45B473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2EE"/>
    <w:multiLevelType w:val="hybridMultilevel"/>
    <w:tmpl w:val="4134DB38"/>
    <w:lvl w:ilvl="0" w:tplc="AAE0C8D6">
      <w:start w:val="1"/>
      <w:numFmt w:val="decimal"/>
      <w:lvlText w:val="%1."/>
      <w:lvlJc w:val="left"/>
      <w:pPr>
        <w:ind w:left="720" w:hanging="360"/>
      </w:pPr>
    </w:lvl>
    <w:lvl w:ilvl="1" w:tplc="3C6A1036">
      <w:start w:val="1"/>
      <w:numFmt w:val="lowerLetter"/>
      <w:lvlText w:val="%2."/>
      <w:lvlJc w:val="left"/>
      <w:pPr>
        <w:ind w:left="1440" w:hanging="360"/>
      </w:pPr>
    </w:lvl>
    <w:lvl w:ilvl="2" w:tplc="32F66BE4">
      <w:start w:val="1"/>
      <w:numFmt w:val="lowerRoman"/>
      <w:lvlText w:val="%3."/>
      <w:lvlJc w:val="right"/>
      <w:pPr>
        <w:ind w:left="2160" w:hanging="180"/>
      </w:pPr>
    </w:lvl>
    <w:lvl w:ilvl="3" w:tplc="63647260">
      <w:start w:val="1"/>
      <w:numFmt w:val="decimal"/>
      <w:lvlText w:val="%4."/>
      <w:lvlJc w:val="left"/>
      <w:pPr>
        <w:ind w:left="2880" w:hanging="360"/>
      </w:pPr>
    </w:lvl>
    <w:lvl w:ilvl="4" w:tplc="6706AD2C">
      <w:start w:val="1"/>
      <w:numFmt w:val="lowerLetter"/>
      <w:lvlText w:val="%5."/>
      <w:lvlJc w:val="left"/>
      <w:pPr>
        <w:ind w:left="3600" w:hanging="360"/>
      </w:pPr>
    </w:lvl>
    <w:lvl w:ilvl="5" w:tplc="F6D26BA8">
      <w:start w:val="1"/>
      <w:numFmt w:val="lowerRoman"/>
      <w:lvlText w:val="%6."/>
      <w:lvlJc w:val="right"/>
      <w:pPr>
        <w:ind w:left="4320" w:hanging="180"/>
      </w:pPr>
    </w:lvl>
    <w:lvl w:ilvl="6" w:tplc="957C484C">
      <w:start w:val="1"/>
      <w:numFmt w:val="decimal"/>
      <w:lvlText w:val="%7."/>
      <w:lvlJc w:val="left"/>
      <w:pPr>
        <w:ind w:left="5040" w:hanging="360"/>
      </w:pPr>
    </w:lvl>
    <w:lvl w:ilvl="7" w:tplc="F3409B42">
      <w:start w:val="1"/>
      <w:numFmt w:val="lowerLetter"/>
      <w:lvlText w:val="%8."/>
      <w:lvlJc w:val="left"/>
      <w:pPr>
        <w:ind w:left="5760" w:hanging="360"/>
      </w:pPr>
    </w:lvl>
    <w:lvl w:ilvl="8" w:tplc="DF58E31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F2A01"/>
    <w:multiLevelType w:val="hybridMultilevel"/>
    <w:tmpl w:val="D4404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D4DB8"/>
    <w:multiLevelType w:val="hybridMultilevel"/>
    <w:tmpl w:val="B32E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24660"/>
    <w:multiLevelType w:val="hybridMultilevel"/>
    <w:tmpl w:val="C54A2BC8"/>
    <w:lvl w:ilvl="0" w:tplc="E3001A50">
      <w:start w:val="1"/>
      <w:numFmt w:val="decimal"/>
      <w:lvlText w:val="%1."/>
      <w:lvlJc w:val="left"/>
      <w:pPr>
        <w:ind w:left="720" w:hanging="360"/>
      </w:pPr>
    </w:lvl>
    <w:lvl w:ilvl="1" w:tplc="CF56BD90">
      <w:start w:val="1"/>
      <w:numFmt w:val="lowerLetter"/>
      <w:lvlText w:val="%2."/>
      <w:lvlJc w:val="left"/>
      <w:pPr>
        <w:ind w:left="1440" w:hanging="360"/>
      </w:pPr>
    </w:lvl>
    <w:lvl w:ilvl="2" w:tplc="CB1C7ECC">
      <w:start w:val="1"/>
      <w:numFmt w:val="lowerRoman"/>
      <w:lvlText w:val="%3."/>
      <w:lvlJc w:val="right"/>
      <w:pPr>
        <w:ind w:left="2160" w:hanging="180"/>
      </w:pPr>
    </w:lvl>
    <w:lvl w:ilvl="3" w:tplc="E25221B0">
      <w:start w:val="1"/>
      <w:numFmt w:val="decimal"/>
      <w:lvlText w:val="%4."/>
      <w:lvlJc w:val="left"/>
      <w:pPr>
        <w:ind w:left="2880" w:hanging="360"/>
      </w:pPr>
    </w:lvl>
    <w:lvl w:ilvl="4" w:tplc="DF2A0C8E">
      <w:start w:val="1"/>
      <w:numFmt w:val="lowerLetter"/>
      <w:lvlText w:val="%5."/>
      <w:lvlJc w:val="left"/>
      <w:pPr>
        <w:ind w:left="3600" w:hanging="360"/>
      </w:pPr>
    </w:lvl>
    <w:lvl w:ilvl="5" w:tplc="FC4200F0">
      <w:start w:val="1"/>
      <w:numFmt w:val="lowerRoman"/>
      <w:lvlText w:val="%6."/>
      <w:lvlJc w:val="right"/>
      <w:pPr>
        <w:ind w:left="4320" w:hanging="180"/>
      </w:pPr>
    </w:lvl>
    <w:lvl w:ilvl="6" w:tplc="56B0F8FA">
      <w:start w:val="1"/>
      <w:numFmt w:val="decimal"/>
      <w:lvlText w:val="%7."/>
      <w:lvlJc w:val="left"/>
      <w:pPr>
        <w:ind w:left="5040" w:hanging="360"/>
      </w:pPr>
    </w:lvl>
    <w:lvl w:ilvl="7" w:tplc="49D855EC">
      <w:start w:val="1"/>
      <w:numFmt w:val="lowerLetter"/>
      <w:lvlText w:val="%8."/>
      <w:lvlJc w:val="left"/>
      <w:pPr>
        <w:ind w:left="5760" w:hanging="360"/>
      </w:pPr>
    </w:lvl>
    <w:lvl w:ilvl="8" w:tplc="D37CB8B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E80D0"/>
    <w:multiLevelType w:val="hybridMultilevel"/>
    <w:tmpl w:val="C66EDC1C"/>
    <w:lvl w:ilvl="0" w:tplc="9ACABC3A">
      <w:start w:val="1"/>
      <w:numFmt w:val="decimal"/>
      <w:lvlText w:val="%1."/>
      <w:lvlJc w:val="left"/>
      <w:pPr>
        <w:ind w:left="720" w:hanging="360"/>
      </w:pPr>
    </w:lvl>
    <w:lvl w:ilvl="1" w:tplc="B0786D72">
      <w:start w:val="1"/>
      <w:numFmt w:val="lowerLetter"/>
      <w:lvlText w:val="%2."/>
      <w:lvlJc w:val="left"/>
      <w:pPr>
        <w:ind w:left="1440" w:hanging="360"/>
      </w:pPr>
    </w:lvl>
    <w:lvl w:ilvl="2" w:tplc="0C7A1124">
      <w:start w:val="1"/>
      <w:numFmt w:val="lowerRoman"/>
      <w:lvlText w:val="%3."/>
      <w:lvlJc w:val="right"/>
      <w:pPr>
        <w:ind w:left="2160" w:hanging="180"/>
      </w:pPr>
    </w:lvl>
    <w:lvl w:ilvl="3" w:tplc="04DA7234">
      <w:start w:val="1"/>
      <w:numFmt w:val="decimal"/>
      <w:lvlText w:val="%4."/>
      <w:lvlJc w:val="left"/>
      <w:pPr>
        <w:ind w:left="2880" w:hanging="360"/>
      </w:pPr>
    </w:lvl>
    <w:lvl w:ilvl="4" w:tplc="91F4D7C0">
      <w:start w:val="1"/>
      <w:numFmt w:val="lowerLetter"/>
      <w:lvlText w:val="%5."/>
      <w:lvlJc w:val="left"/>
      <w:pPr>
        <w:ind w:left="3600" w:hanging="360"/>
      </w:pPr>
    </w:lvl>
    <w:lvl w:ilvl="5" w:tplc="79C28DE2">
      <w:start w:val="1"/>
      <w:numFmt w:val="lowerRoman"/>
      <w:lvlText w:val="%6."/>
      <w:lvlJc w:val="right"/>
      <w:pPr>
        <w:ind w:left="4320" w:hanging="180"/>
      </w:pPr>
    </w:lvl>
    <w:lvl w:ilvl="6" w:tplc="96887222">
      <w:start w:val="1"/>
      <w:numFmt w:val="decimal"/>
      <w:lvlText w:val="%7."/>
      <w:lvlJc w:val="left"/>
      <w:pPr>
        <w:ind w:left="5040" w:hanging="360"/>
      </w:pPr>
    </w:lvl>
    <w:lvl w:ilvl="7" w:tplc="EF147A2C">
      <w:start w:val="1"/>
      <w:numFmt w:val="lowerLetter"/>
      <w:lvlText w:val="%8."/>
      <w:lvlJc w:val="left"/>
      <w:pPr>
        <w:ind w:left="5760" w:hanging="360"/>
      </w:pPr>
    </w:lvl>
    <w:lvl w:ilvl="8" w:tplc="6E38B93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77470"/>
    <w:multiLevelType w:val="hybridMultilevel"/>
    <w:tmpl w:val="F25C5D48"/>
    <w:lvl w:ilvl="0" w:tplc="F56E0360">
      <w:start w:val="1"/>
      <w:numFmt w:val="decimal"/>
      <w:lvlText w:val="%1."/>
      <w:lvlJc w:val="left"/>
      <w:pPr>
        <w:ind w:left="720" w:hanging="360"/>
      </w:pPr>
    </w:lvl>
    <w:lvl w:ilvl="1" w:tplc="B22CC182">
      <w:start w:val="1"/>
      <w:numFmt w:val="lowerLetter"/>
      <w:lvlText w:val="%2."/>
      <w:lvlJc w:val="left"/>
      <w:pPr>
        <w:ind w:left="1440" w:hanging="360"/>
      </w:pPr>
    </w:lvl>
    <w:lvl w:ilvl="2" w:tplc="3E104162">
      <w:start w:val="1"/>
      <w:numFmt w:val="lowerRoman"/>
      <w:lvlText w:val="%3."/>
      <w:lvlJc w:val="right"/>
      <w:pPr>
        <w:ind w:left="2160" w:hanging="180"/>
      </w:pPr>
    </w:lvl>
    <w:lvl w:ilvl="3" w:tplc="B0566B52">
      <w:start w:val="1"/>
      <w:numFmt w:val="decimal"/>
      <w:lvlText w:val="%4."/>
      <w:lvlJc w:val="left"/>
      <w:pPr>
        <w:ind w:left="2880" w:hanging="360"/>
      </w:pPr>
    </w:lvl>
    <w:lvl w:ilvl="4" w:tplc="84E0F8EC">
      <w:start w:val="1"/>
      <w:numFmt w:val="lowerLetter"/>
      <w:lvlText w:val="%5."/>
      <w:lvlJc w:val="left"/>
      <w:pPr>
        <w:ind w:left="3600" w:hanging="360"/>
      </w:pPr>
    </w:lvl>
    <w:lvl w:ilvl="5" w:tplc="372C17BC">
      <w:start w:val="1"/>
      <w:numFmt w:val="lowerRoman"/>
      <w:lvlText w:val="%6."/>
      <w:lvlJc w:val="right"/>
      <w:pPr>
        <w:ind w:left="4320" w:hanging="180"/>
      </w:pPr>
    </w:lvl>
    <w:lvl w:ilvl="6" w:tplc="FE0A73B4">
      <w:start w:val="1"/>
      <w:numFmt w:val="decimal"/>
      <w:lvlText w:val="%7."/>
      <w:lvlJc w:val="left"/>
      <w:pPr>
        <w:ind w:left="5040" w:hanging="360"/>
      </w:pPr>
    </w:lvl>
    <w:lvl w:ilvl="7" w:tplc="28A6DFAA">
      <w:start w:val="1"/>
      <w:numFmt w:val="lowerLetter"/>
      <w:lvlText w:val="%8."/>
      <w:lvlJc w:val="left"/>
      <w:pPr>
        <w:ind w:left="5760" w:hanging="360"/>
      </w:pPr>
    </w:lvl>
    <w:lvl w:ilvl="8" w:tplc="264EE67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8EDA0"/>
    <w:multiLevelType w:val="hybridMultilevel"/>
    <w:tmpl w:val="B5007500"/>
    <w:lvl w:ilvl="0" w:tplc="DFBE0174">
      <w:start w:val="1"/>
      <w:numFmt w:val="decimal"/>
      <w:lvlText w:val="%1."/>
      <w:lvlJc w:val="left"/>
      <w:pPr>
        <w:ind w:left="720" w:hanging="360"/>
      </w:pPr>
    </w:lvl>
    <w:lvl w:ilvl="1" w:tplc="2168E4BE">
      <w:start w:val="1"/>
      <w:numFmt w:val="lowerLetter"/>
      <w:lvlText w:val="%2."/>
      <w:lvlJc w:val="left"/>
      <w:pPr>
        <w:ind w:left="1440" w:hanging="360"/>
      </w:pPr>
    </w:lvl>
    <w:lvl w:ilvl="2" w:tplc="CAD04B82">
      <w:start w:val="1"/>
      <w:numFmt w:val="lowerRoman"/>
      <w:lvlText w:val="%3."/>
      <w:lvlJc w:val="right"/>
      <w:pPr>
        <w:ind w:left="2160" w:hanging="180"/>
      </w:pPr>
    </w:lvl>
    <w:lvl w:ilvl="3" w:tplc="345E4190">
      <w:start w:val="1"/>
      <w:numFmt w:val="decimal"/>
      <w:lvlText w:val="%4."/>
      <w:lvlJc w:val="left"/>
      <w:pPr>
        <w:ind w:left="2880" w:hanging="360"/>
      </w:pPr>
    </w:lvl>
    <w:lvl w:ilvl="4" w:tplc="ACDA9676">
      <w:start w:val="1"/>
      <w:numFmt w:val="lowerLetter"/>
      <w:lvlText w:val="%5."/>
      <w:lvlJc w:val="left"/>
      <w:pPr>
        <w:ind w:left="3600" w:hanging="360"/>
      </w:pPr>
    </w:lvl>
    <w:lvl w:ilvl="5" w:tplc="A0C2D14C">
      <w:start w:val="1"/>
      <w:numFmt w:val="lowerRoman"/>
      <w:lvlText w:val="%6."/>
      <w:lvlJc w:val="right"/>
      <w:pPr>
        <w:ind w:left="4320" w:hanging="180"/>
      </w:pPr>
    </w:lvl>
    <w:lvl w:ilvl="6" w:tplc="E576751A">
      <w:start w:val="1"/>
      <w:numFmt w:val="decimal"/>
      <w:lvlText w:val="%7."/>
      <w:lvlJc w:val="left"/>
      <w:pPr>
        <w:ind w:left="5040" w:hanging="360"/>
      </w:pPr>
    </w:lvl>
    <w:lvl w:ilvl="7" w:tplc="FAA2D928">
      <w:start w:val="1"/>
      <w:numFmt w:val="lowerLetter"/>
      <w:lvlText w:val="%8."/>
      <w:lvlJc w:val="left"/>
      <w:pPr>
        <w:ind w:left="5760" w:hanging="360"/>
      </w:pPr>
    </w:lvl>
    <w:lvl w:ilvl="8" w:tplc="83C8097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40502"/>
    <w:multiLevelType w:val="hybridMultilevel"/>
    <w:tmpl w:val="85385B88"/>
    <w:lvl w:ilvl="0" w:tplc="FEB87A3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13688D"/>
    <w:multiLevelType w:val="hybridMultilevel"/>
    <w:tmpl w:val="717AE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79F12E"/>
    <w:multiLevelType w:val="hybridMultilevel"/>
    <w:tmpl w:val="F014EBC0"/>
    <w:lvl w:ilvl="0" w:tplc="D29C2988">
      <w:start w:val="1"/>
      <w:numFmt w:val="decimal"/>
      <w:lvlText w:val="%1."/>
      <w:lvlJc w:val="left"/>
      <w:pPr>
        <w:ind w:left="720" w:hanging="360"/>
      </w:pPr>
    </w:lvl>
    <w:lvl w:ilvl="1" w:tplc="8B6877A0">
      <w:start w:val="1"/>
      <w:numFmt w:val="lowerLetter"/>
      <w:lvlText w:val="%2."/>
      <w:lvlJc w:val="left"/>
      <w:pPr>
        <w:ind w:left="1440" w:hanging="360"/>
      </w:pPr>
    </w:lvl>
    <w:lvl w:ilvl="2" w:tplc="CBC00126">
      <w:start w:val="1"/>
      <w:numFmt w:val="lowerRoman"/>
      <w:lvlText w:val="%3."/>
      <w:lvlJc w:val="right"/>
      <w:pPr>
        <w:ind w:left="2160" w:hanging="180"/>
      </w:pPr>
    </w:lvl>
    <w:lvl w:ilvl="3" w:tplc="56E28818">
      <w:start w:val="1"/>
      <w:numFmt w:val="decimal"/>
      <w:lvlText w:val="%4."/>
      <w:lvlJc w:val="left"/>
      <w:pPr>
        <w:ind w:left="2880" w:hanging="360"/>
      </w:pPr>
    </w:lvl>
    <w:lvl w:ilvl="4" w:tplc="AAAE4F42">
      <w:start w:val="1"/>
      <w:numFmt w:val="lowerLetter"/>
      <w:lvlText w:val="%5."/>
      <w:lvlJc w:val="left"/>
      <w:pPr>
        <w:ind w:left="3600" w:hanging="360"/>
      </w:pPr>
    </w:lvl>
    <w:lvl w:ilvl="5" w:tplc="2DD4809E">
      <w:start w:val="1"/>
      <w:numFmt w:val="lowerRoman"/>
      <w:lvlText w:val="%6."/>
      <w:lvlJc w:val="right"/>
      <w:pPr>
        <w:ind w:left="4320" w:hanging="180"/>
      </w:pPr>
    </w:lvl>
    <w:lvl w:ilvl="6" w:tplc="BAA022C8">
      <w:start w:val="1"/>
      <w:numFmt w:val="decimal"/>
      <w:lvlText w:val="%7."/>
      <w:lvlJc w:val="left"/>
      <w:pPr>
        <w:ind w:left="5040" w:hanging="360"/>
      </w:pPr>
    </w:lvl>
    <w:lvl w:ilvl="7" w:tplc="9392EAF4">
      <w:start w:val="1"/>
      <w:numFmt w:val="lowerLetter"/>
      <w:lvlText w:val="%8."/>
      <w:lvlJc w:val="left"/>
      <w:pPr>
        <w:ind w:left="5760" w:hanging="360"/>
      </w:pPr>
    </w:lvl>
    <w:lvl w:ilvl="8" w:tplc="20023E9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B3EFD"/>
    <w:multiLevelType w:val="hybridMultilevel"/>
    <w:tmpl w:val="0B3EC4A0"/>
    <w:lvl w:ilvl="0" w:tplc="61A2E4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0182576">
    <w:abstractNumId w:val="10"/>
  </w:num>
  <w:num w:numId="2" w16cid:durableId="496925239">
    <w:abstractNumId w:val="9"/>
  </w:num>
  <w:num w:numId="3" w16cid:durableId="1285379772">
    <w:abstractNumId w:val="12"/>
  </w:num>
  <w:num w:numId="4" w16cid:durableId="55975263">
    <w:abstractNumId w:val="3"/>
  </w:num>
  <w:num w:numId="5" w16cid:durableId="829490838">
    <w:abstractNumId w:val="7"/>
  </w:num>
  <w:num w:numId="6" w16cid:durableId="1825970409">
    <w:abstractNumId w:val="2"/>
  </w:num>
  <w:num w:numId="7" w16cid:durableId="247664956">
    <w:abstractNumId w:val="8"/>
  </w:num>
  <w:num w:numId="8" w16cid:durableId="1106728220">
    <w:abstractNumId w:val="0"/>
  </w:num>
  <w:num w:numId="9" w16cid:durableId="330568888">
    <w:abstractNumId w:val="6"/>
  </w:num>
  <w:num w:numId="10" w16cid:durableId="2011637095">
    <w:abstractNumId w:val="11"/>
  </w:num>
  <w:num w:numId="11" w16cid:durableId="839345966">
    <w:abstractNumId w:val="5"/>
  </w:num>
  <w:num w:numId="12" w16cid:durableId="1135609698">
    <w:abstractNumId w:val="1"/>
  </w:num>
  <w:num w:numId="13" w16cid:durableId="16274703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503"/>
    <w:rsid w:val="00002FCF"/>
    <w:rsid w:val="000064DF"/>
    <w:rsid w:val="000069B2"/>
    <w:rsid w:val="00010281"/>
    <w:rsid w:val="00013C28"/>
    <w:rsid w:val="000173C9"/>
    <w:rsid w:val="000222CB"/>
    <w:rsid w:val="00027070"/>
    <w:rsid w:val="000300D3"/>
    <w:rsid w:val="00030768"/>
    <w:rsid w:val="00031DA3"/>
    <w:rsid w:val="00031F54"/>
    <w:rsid w:val="00035D2D"/>
    <w:rsid w:val="00035F6A"/>
    <w:rsid w:val="000375FE"/>
    <w:rsid w:val="00037B63"/>
    <w:rsid w:val="00040425"/>
    <w:rsid w:val="00043FA0"/>
    <w:rsid w:val="0004548D"/>
    <w:rsid w:val="00047BED"/>
    <w:rsid w:val="000572D7"/>
    <w:rsid w:val="00061547"/>
    <w:rsid w:val="0006333A"/>
    <w:rsid w:val="00064761"/>
    <w:rsid w:val="00065436"/>
    <w:rsid w:val="00067E1C"/>
    <w:rsid w:val="00071F40"/>
    <w:rsid w:val="00073482"/>
    <w:rsid w:val="0007409B"/>
    <w:rsid w:val="00077ADC"/>
    <w:rsid w:val="00080828"/>
    <w:rsid w:val="0008089F"/>
    <w:rsid w:val="00082EFF"/>
    <w:rsid w:val="00085BF7"/>
    <w:rsid w:val="00090742"/>
    <w:rsid w:val="000911BA"/>
    <w:rsid w:val="00092ABC"/>
    <w:rsid w:val="00093F20"/>
    <w:rsid w:val="000956E9"/>
    <w:rsid w:val="000A27A8"/>
    <w:rsid w:val="000A39DB"/>
    <w:rsid w:val="000A7A8A"/>
    <w:rsid w:val="000B1919"/>
    <w:rsid w:val="000B5FDB"/>
    <w:rsid w:val="000B6856"/>
    <w:rsid w:val="000B7910"/>
    <w:rsid w:val="000C1371"/>
    <w:rsid w:val="000D023D"/>
    <w:rsid w:val="000D0753"/>
    <w:rsid w:val="000D1ED9"/>
    <w:rsid w:val="000D2FD5"/>
    <w:rsid w:val="000D32A5"/>
    <w:rsid w:val="000D4E44"/>
    <w:rsid w:val="000D739E"/>
    <w:rsid w:val="000D7476"/>
    <w:rsid w:val="000E0B94"/>
    <w:rsid w:val="000E1FFC"/>
    <w:rsid w:val="000E4947"/>
    <w:rsid w:val="000E50AB"/>
    <w:rsid w:val="000F1766"/>
    <w:rsid w:val="000F1BDB"/>
    <w:rsid w:val="000F538B"/>
    <w:rsid w:val="000F5D10"/>
    <w:rsid w:val="000F6078"/>
    <w:rsid w:val="000F6723"/>
    <w:rsid w:val="00100AEA"/>
    <w:rsid w:val="00101E39"/>
    <w:rsid w:val="00104B44"/>
    <w:rsid w:val="00105C82"/>
    <w:rsid w:val="00105F4D"/>
    <w:rsid w:val="001107DC"/>
    <w:rsid w:val="001108BE"/>
    <w:rsid w:val="00110D03"/>
    <w:rsid w:val="00110E26"/>
    <w:rsid w:val="001113BE"/>
    <w:rsid w:val="001138F5"/>
    <w:rsid w:val="00115B2B"/>
    <w:rsid w:val="00116357"/>
    <w:rsid w:val="00117011"/>
    <w:rsid w:val="001216A7"/>
    <w:rsid w:val="0013595E"/>
    <w:rsid w:val="00140FFD"/>
    <w:rsid w:val="00141C61"/>
    <w:rsid w:val="001433D5"/>
    <w:rsid w:val="00143646"/>
    <w:rsid w:val="001449A6"/>
    <w:rsid w:val="00145A98"/>
    <w:rsid w:val="00150A1C"/>
    <w:rsid w:val="00154524"/>
    <w:rsid w:val="00155AB8"/>
    <w:rsid w:val="00161117"/>
    <w:rsid w:val="001626C4"/>
    <w:rsid w:val="00163808"/>
    <w:rsid w:val="001660E7"/>
    <w:rsid w:val="001675B4"/>
    <w:rsid w:val="00170F9E"/>
    <w:rsid w:val="001711BF"/>
    <w:rsid w:val="00174830"/>
    <w:rsid w:val="00175E78"/>
    <w:rsid w:val="001761CF"/>
    <w:rsid w:val="0017708D"/>
    <w:rsid w:val="00180D42"/>
    <w:rsid w:val="00181299"/>
    <w:rsid w:val="00181AFC"/>
    <w:rsid w:val="0018510C"/>
    <w:rsid w:val="0018517F"/>
    <w:rsid w:val="001858F3"/>
    <w:rsid w:val="00187011"/>
    <w:rsid w:val="00190F90"/>
    <w:rsid w:val="0019103D"/>
    <w:rsid w:val="00193221"/>
    <w:rsid w:val="001935BE"/>
    <w:rsid w:val="00194699"/>
    <w:rsid w:val="00195ED9"/>
    <w:rsid w:val="001A34FD"/>
    <w:rsid w:val="001A4568"/>
    <w:rsid w:val="001A4684"/>
    <w:rsid w:val="001A603E"/>
    <w:rsid w:val="001A7ABA"/>
    <w:rsid w:val="001B089F"/>
    <w:rsid w:val="001B0A81"/>
    <w:rsid w:val="001B2020"/>
    <w:rsid w:val="001B645D"/>
    <w:rsid w:val="001B74A6"/>
    <w:rsid w:val="001B7AF9"/>
    <w:rsid w:val="001C30CF"/>
    <w:rsid w:val="001C3671"/>
    <w:rsid w:val="001C45BE"/>
    <w:rsid w:val="001C4EC8"/>
    <w:rsid w:val="001C7B5F"/>
    <w:rsid w:val="001D13A3"/>
    <w:rsid w:val="001D2771"/>
    <w:rsid w:val="001D6293"/>
    <w:rsid w:val="001E0B00"/>
    <w:rsid w:val="001E6FA0"/>
    <w:rsid w:val="001E7751"/>
    <w:rsid w:val="001E79A1"/>
    <w:rsid w:val="001F0765"/>
    <w:rsid w:val="001F43EE"/>
    <w:rsid w:val="001F51C9"/>
    <w:rsid w:val="001F557F"/>
    <w:rsid w:val="001F5AD2"/>
    <w:rsid w:val="001F768B"/>
    <w:rsid w:val="00202EA7"/>
    <w:rsid w:val="00205C77"/>
    <w:rsid w:val="00210B2C"/>
    <w:rsid w:val="00216D95"/>
    <w:rsid w:val="00216DFF"/>
    <w:rsid w:val="00221C63"/>
    <w:rsid w:val="00224DC1"/>
    <w:rsid w:val="00225BFF"/>
    <w:rsid w:val="0022765C"/>
    <w:rsid w:val="00230751"/>
    <w:rsid w:val="00231C47"/>
    <w:rsid w:val="00235D3E"/>
    <w:rsid w:val="00237076"/>
    <w:rsid w:val="00244490"/>
    <w:rsid w:val="00250874"/>
    <w:rsid w:val="002538D0"/>
    <w:rsid w:val="00254016"/>
    <w:rsid w:val="00261E29"/>
    <w:rsid w:val="00264948"/>
    <w:rsid w:val="002656B4"/>
    <w:rsid w:val="00265CA4"/>
    <w:rsid w:val="00267CFA"/>
    <w:rsid w:val="0027053C"/>
    <w:rsid w:val="002715BA"/>
    <w:rsid w:val="00274093"/>
    <w:rsid w:val="00275B31"/>
    <w:rsid w:val="00276465"/>
    <w:rsid w:val="00277328"/>
    <w:rsid w:val="00280908"/>
    <w:rsid w:val="00282175"/>
    <w:rsid w:val="002828D8"/>
    <w:rsid w:val="002848ED"/>
    <w:rsid w:val="00285DC1"/>
    <w:rsid w:val="00287E2C"/>
    <w:rsid w:val="0029269C"/>
    <w:rsid w:val="0029473D"/>
    <w:rsid w:val="002951B4"/>
    <w:rsid w:val="002A112B"/>
    <w:rsid w:val="002A135F"/>
    <w:rsid w:val="002A1AAD"/>
    <w:rsid w:val="002A2EFD"/>
    <w:rsid w:val="002A57D9"/>
    <w:rsid w:val="002A64B8"/>
    <w:rsid w:val="002A6803"/>
    <w:rsid w:val="002A77CF"/>
    <w:rsid w:val="002A7EB3"/>
    <w:rsid w:val="002B06EB"/>
    <w:rsid w:val="002B1B27"/>
    <w:rsid w:val="002B4996"/>
    <w:rsid w:val="002B4CEF"/>
    <w:rsid w:val="002B580D"/>
    <w:rsid w:val="002B63F5"/>
    <w:rsid w:val="002B677B"/>
    <w:rsid w:val="002B6DD1"/>
    <w:rsid w:val="002C0A1C"/>
    <w:rsid w:val="002C1626"/>
    <w:rsid w:val="002C2EE0"/>
    <w:rsid w:val="002C40ED"/>
    <w:rsid w:val="002C5C02"/>
    <w:rsid w:val="002C6954"/>
    <w:rsid w:val="002D2433"/>
    <w:rsid w:val="002D3949"/>
    <w:rsid w:val="002D68E7"/>
    <w:rsid w:val="002E471C"/>
    <w:rsid w:val="002E48C1"/>
    <w:rsid w:val="002F1EE2"/>
    <w:rsid w:val="002F5756"/>
    <w:rsid w:val="00301D1A"/>
    <w:rsid w:val="00301F19"/>
    <w:rsid w:val="0030221D"/>
    <w:rsid w:val="00302BC5"/>
    <w:rsid w:val="00304B30"/>
    <w:rsid w:val="00306A07"/>
    <w:rsid w:val="00310678"/>
    <w:rsid w:val="00311BF2"/>
    <w:rsid w:val="00313739"/>
    <w:rsid w:val="0031663F"/>
    <w:rsid w:val="00320374"/>
    <w:rsid w:val="00320627"/>
    <w:rsid w:val="0032197F"/>
    <w:rsid w:val="00330853"/>
    <w:rsid w:val="0033740C"/>
    <w:rsid w:val="003405CC"/>
    <w:rsid w:val="00340FB0"/>
    <w:rsid w:val="0034118D"/>
    <w:rsid w:val="00341EF1"/>
    <w:rsid w:val="0034457D"/>
    <w:rsid w:val="00344897"/>
    <w:rsid w:val="0035125B"/>
    <w:rsid w:val="00351900"/>
    <w:rsid w:val="00353EAA"/>
    <w:rsid w:val="00357FED"/>
    <w:rsid w:val="00360E8E"/>
    <w:rsid w:val="00361B4E"/>
    <w:rsid w:val="00363686"/>
    <w:rsid w:val="003659C7"/>
    <w:rsid w:val="00366992"/>
    <w:rsid w:val="003670E9"/>
    <w:rsid w:val="003826CB"/>
    <w:rsid w:val="00385104"/>
    <w:rsid w:val="003851FC"/>
    <w:rsid w:val="00387C05"/>
    <w:rsid w:val="00387C40"/>
    <w:rsid w:val="00390071"/>
    <w:rsid w:val="00390076"/>
    <w:rsid w:val="00390A3E"/>
    <w:rsid w:val="00390EA2"/>
    <w:rsid w:val="003A071B"/>
    <w:rsid w:val="003A07B6"/>
    <w:rsid w:val="003A26C1"/>
    <w:rsid w:val="003A2B85"/>
    <w:rsid w:val="003A5910"/>
    <w:rsid w:val="003A5BF3"/>
    <w:rsid w:val="003B12BD"/>
    <w:rsid w:val="003B418F"/>
    <w:rsid w:val="003B683C"/>
    <w:rsid w:val="003B6A1C"/>
    <w:rsid w:val="003B786B"/>
    <w:rsid w:val="003C0F69"/>
    <w:rsid w:val="003C30DC"/>
    <w:rsid w:val="003C4171"/>
    <w:rsid w:val="003C4649"/>
    <w:rsid w:val="003C7888"/>
    <w:rsid w:val="003D0331"/>
    <w:rsid w:val="003D5431"/>
    <w:rsid w:val="003D5D76"/>
    <w:rsid w:val="003D7A14"/>
    <w:rsid w:val="003D7B9F"/>
    <w:rsid w:val="003D7F7A"/>
    <w:rsid w:val="003D7F97"/>
    <w:rsid w:val="003E02E7"/>
    <w:rsid w:val="003E0DFA"/>
    <w:rsid w:val="003E2B1C"/>
    <w:rsid w:val="003E4FF9"/>
    <w:rsid w:val="003E725C"/>
    <w:rsid w:val="003F0207"/>
    <w:rsid w:val="003F3F4E"/>
    <w:rsid w:val="003F6E7F"/>
    <w:rsid w:val="003F6F00"/>
    <w:rsid w:val="00400311"/>
    <w:rsid w:val="00402654"/>
    <w:rsid w:val="0040273A"/>
    <w:rsid w:val="00403D67"/>
    <w:rsid w:val="00406BD3"/>
    <w:rsid w:val="00407245"/>
    <w:rsid w:val="00412447"/>
    <w:rsid w:val="00413789"/>
    <w:rsid w:val="00416B9B"/>
    <w:rsid w:val="00417C4E"/>
    <w:rsid w:val="00430507"/>
    <w:rsid w:val="00430C77"/>
    <w:rsid w:val="00432A37"/>
    <w:rsid w:val="00432E17"/>
    <w:rsid w:val="0043506E"/>
    <w:rsid w:val="0043523E"/>
    <w:rsid w:val="00442E6C"/>
    <w:rsid w:val="00444475"/>
    <w:rsid w:val="004453EA"/>
    <w:rsid w:val="004546C2"/>
    <w:rsid w:val="00455D65"/>
    <w:rsid w:val="00456E1B"/>
    <w:rsid w:val="00461C6D"/>
    <w:rsid w:val="00462355"/>
    <w:rsid w:val="004700F4"/>
    <w:rsid w:val="00470340"/>
    <w:rsid w:val="0047292D"/>
    <w:rsid w:val="004735F7"/>
    <w:rsid w:val="00474E5C"/>
    <w:rsid w:val="00481F22"/>
    <w:rsid w:val="004833BC"/>
    <w:rsid w:val="004901FB"/>
    <w:rsid w:val="00491CEF"/>
    <w:rsid w:val="0049240C"/>
    <w:rsid w:val="0049325A"/>
    <w:rsid w:val="004949E0"/>
    <w:rsid w:val="00494EBA"/>
    <w:rsid w:val="004951CC"/>
    <w:rsid w:val="00496E42"/>
    <w:rsid w:val="00497CF5"/>
    <w:rsid w:val="004A4A81"/>
    <w:rsid w:val="004A63B9"/>
    <w:rsid w:val="004B21BB"/>
    <w:rsid w:val="004B5109"/>
    <w:rsid w:val="004B67DF"/>
    <w:rsid w:val="004C0824"/>
    <w:rsid w:val="004C3E0C"/>
    <w:rsid w:val="004D0C1F"/>
    <w:rsid w:val="004D39DA"/>
    <w:rsid w:val="004D60AC"/>
    <w:rsid w:val="004E1237"/>
    <w:rsid w:val="004E3009"/>
    <w:rsid w:val="004E5B5C"/>
    <w:rsid w:val="004E75EB"/>
    <w:rsid w:val="004E787E"/>
    <w:rsid w:val="004E7BE9"/>
    <w:rsid w:val="004F0B71"/>
    <w:rsid w:val="004F11B6"/>
    <w:rsid w:val="004F26B4"/>
    <w:rsid w:val="004F442F"/>
    <w:rsid w:val="004F4AC0"/>
    <w:rsid w:val="0050646D"/>
    <w:rsid w:val="00511411"/>
    <w:rsid w:val="00512657"/>
    <w:rsid w:val="005130EC"/>
    <w:rsid w:val="00515C79"/>
    <w:rsid w:val="005166B9"/>
    <w:rsid w:val="00516C14"/>
    <w:rsid w:val="00517B82"/>
    <w:rsid w:val="0052018E"/>
    <w:rsid w:val="005203AC"/>
    <w:rsid w:val="00522074"/>
    <w:rsid w:val="00524E0E"/>
    <w:rsid w:val="00531923"/>
    <w:rsid w:val="00540C0B"/>
    <w:rsid w:val="005419AC"/>
    <w:rsid w:val="00542DDB"/>
    <w:rsid w:val="005431BE"/>
    <w:rsid w:val="00544D98"/>
    <w:rsid w:val="00546D1A"/>
    <w:rsid w:val="00547F26"/>
    <w:rsid w:val="00550532"/>
    <w:rsid w:val="00553909"/>
    <w:rsid w:val="00554E3F"/>
    <w:rsid w:val="00555DB5"/>
    <w:rsid w:val="00556A98"/>
    <w:rsid w:val="00556CCF"/>
    <w:rsid w:val="00562D64"/>
    <w:rsid w:val="0056571E"/>
    <w:rsid w:val="00570482"/>
    <w:rsid w:val="00570D02"/>
    <w:rsid w:val="00571F98"/>
    <w:rsid w:val="00580AB0"/>
    <w:rsid w:val="00586642"/>
    <w:rsid w:val="0058734A"/>
    <w:rsid w:val="005877AC"/>
    <w:rsid w:val="00587E3C"/>
    <w:rsid w:val="00591898"/>
    <w:rsid w:val="005921A4"/>
    <w:rsid w:val="00592476"/>
    <w:rsid w:val="00594AC2"/>
    <w:rsid w:val="005A42C5"/>
    <w:rsid w:val="005A7B45"/>
    <w:rsid w:val="005B0DC1"/>
    <w:rsid w:val="005B22DB"/>
    <w:rsid w:val="005B2F20"/>
    <w:rsid w:val="005B324B"/>
    <w:rsid w:val="005B697B"/>
    <w:rsid w:val="005B7CA4"/>
    <w:rsid w:val="005C0FD9"/>
    <w:rsid w:val="005C1BD3"/>
    <w:rsid w:val="005C2B03"/>
    <w:rsid w:val="005D081A"/>
    <w:rsid w:val="005D1481"/>
    <w:rsid w:val="005D462C"/>
    <w:rsid w:val="005D4A61"/>
    <w:rsid w:val="005D5B8D"/>
    <w:rsid w:val="005E19C7"/>
    <w:rsid w:val="005E2946"/>
    <w:rsid w:val="005E41A9"/>
    <w:rsid w:val="005E6512"/>
    <w:rsid w:val="005F15B4"/>
    <w:rsid w:val="005F2776"/>
    <w:rsid w:val="005F37CE"/>
    <w:rsid w:val="005F4264"/>
    <w:rsid w:val="005F7EE7"/>
    <w:rsid w:val="00600429"/>
    <w:rsid w:val="0060058B"/>
    <w:rsid w:val="00601BF8"/>
    <w:rsid w:val="006020DF"/>
    <w:rsid w:val="00602603"/>
    <w:rsid w:val="00602A24"/>
    <w:rsid w:val="00603118"/>
    <w:rsid w:val="00604A73"/>
    <w:rsid w:val="006050E1"/>
    <w:rsid w:val="00606FE0"/>
    <w:rsid w:val="006164D3"/>
    <w:rsid w:val="00616E29"/>
    <w:rsid w:val="00620EB0"/>
    <w:rsid w:val="00626E68"/>
    <w:rsid w:val="00627BB0"/>
    <w:rsid w:val="00630381"/>
    <w:rsid w:val="006338DD"/>
    <w:rsid w:val="00634864"/>
    <w:rsid w:val="00634C85"/>
    <w:rsid w:val="00634F50"/>
    <w:rsid w:val="0063694E"/>
    <w:rsid w:val="00652102"/>
    <w:rsid w:val="006527E9"/>
    <w:rsid w:val="00652A0E"/>
    <w:rsid w:val="00653B20"/>
    <w:rsid w:val="00656D3B"/>
    <w:rsid w:val="00660868"/>
    <w:rsid w:val="00660DC8"/>
    <w:rsid w:val="006612D6"/>
    <w:rsid w:val="00661D9B"/>
    <w:rsid w:val="006623C0"/>
    <w:rsid w:val="006641A9"/>
    <w:rsid w:val="00666F62"/>
    <w:rsid w:val="00667820"/>
    <w:rsid w:val="00670086"/>
    <w:rsid w:val="00670932"/>
    <w:rsid w:val="006714D9"/>
    <w:rsid w:val="00672173"/>
    <w:rsid w:val="006723BB"/>
    <w:rsid w:val="0067388E"/>
    <w:rsid w:val="00677847"/>
    <w:rsid w:val="00682EFA"/>
    <w:rsid w:val="00684443"/>
    <w:rsid w:val="00684A01"/>
    <w:rsid w:val="0068546B"/>
    <w:rsid w:val="00685954"/>
    <w:rsid w:val="00690152"/>
    <w:rsid w:val="006904DC"/>
    <w:rsid w:val="00690593"/>
    <w:rsid w:val="00696AF0"/>
    <w:rsid w:val="0069709C"/>
    <w:rsid w:val="00697632"/>
    <w:rsid w:val="0069790A"/>
    <w:rsid w:val="006A4C52"/>
    <w:rsid w:val="006A5E56"/>
    <w:rsid w:val="006B0D61"/>
    <w:rsid w:val="006B22ED"/>
    <w:rsid w:val="006B573D"/>
    <w:rsid w:val="006C0CCE"/>
    <w:rsid w:val="006C1F73"/>
    <w:rsid w:val="006C203C"/>
    <w:rsid w:val="006C3408"/>
    <w:rsid w:val="006C662A"/>
    <w:rsid w:val="006C7BA3"/>
    <w:rsid w:val="006D25B0"/>
    <w:rsid w:val="006D32EB"/>
    <w:rsid w:val="006D4E93"/>
    <w:rsid w:val="006D706F"/>
    <w:rsid w:val="006D7C67"/>
    <w:rsid w:val="006E220B"/>
    <w:rsid w:val="006E3B6A"/>
    <w:rsid w:val="006E3FD7"/>
    <w:rsid w:val="006E6A80"/>
    <w:rsid w:val="006F3ED2"/>
    <w:rsid w:val="006F71A1"/>
    <w:rsid w:val="0070183E"/>
    <w:rsid w:val="00703E5E"/>
    <w:rsid w:val="00706524"/>
    <w:rsid w:val="00711534"/>
    <w:rsid w:val="007158E2"/>
    <w:rsid w:val="00716334"/>
    <w:rsid w:val="0072001A"/>
    <w:rsid w:val="00722B59"/>
    <w:rsid w:val="007254AB"/>
    <w:rsid w:val="007262BE"/>
    <w:rsid w:val="00727135"/>
    <w:rsid w:val="007308EF"/>
    <w:rsid w:val="00731B3B"/>
    <w:rsid w:val="00732C6D"/>
    <w:rsid w:val="00733240"/>
    <w:rsid w:val="00733BB4"/>
    <w:rsid w:val="007345FA"/>
    <w:rsid w:val="0073516F"/>
    <w:rsid w:val="007360F8"/>
    <w:rsid w:val="00737193"/>
    <w:rsid w:val="0074134B"/>
    <w:rsid w:val="00745C83"/>
    <w:rsid w:val="00745D98"/>
    <w:rsid w:val="00746D3F"/>
    <w:rsid w:val="00751586"/>
    <w:rsid w:val="007518C3"/>
    <w:rsid w:val="007543F7"/>
    <w:rsid w:val="007560D5"/>
    <w:rsid w:val="00757096"/>
    <w:rsid w:val="00761FA3"/>
    <w:rsid w:val="0076523C"/>
    <w:rsid w:val="007655C4"/>
    <w:rsid w:val="00766053"/>
    <w:rsid w:val="00766E88"/>
    <w:rsid w:val="00770692"/>
    <w:rsid w:val="00771627"/>
    <w:rsid w:val="0077175D"/>
    <w:rsid w:val="00771EEA"/>
    <w:rsid w:val="007722DA"/>
    <w:rsid w:val="0077292F"/>
    <w:rsid w:val="00772CBC"/>
    <w:rsid w:val="0077595A"/>
    <w:rsid w:val="00776148"/>
    <w:rsid w:val="0077675B"/>
    <w:rsid w:val="00777BF5"/>
    <w:rsid w:val="007811E0"/>
    <w:rsid w:val="007904C2"/>
    <w:rsid w:val="00791B4B"/>
    <w:rsid w:val="00791C67"/>
    <w:rsid w:val="0079225B"/>
    <w:rsid w:val="007926AE"/>
    <w:rsid w:val="007954F6"/>
    <w:rsid w:val="007A0503"/>
    <w:rsid w:val="007A16EC"/>
    <w:rsid w:val="007A3750"/>
    <w:rsid w:val="007A4598"/>
    <w:rsid w:val="007A5692"/>
    <w:rsid w:val="007B36DD"/>
    <w:rsid w:val="007B45C6"/>
    <w:rsid w:val="007B54A0"/>
    <w:rsid w:val="007C0264"/>
    <w:rsid w:val="007C41D2"/>
    <w:rsid w:val="007C7DE9"/>
    <w:rsid w:val="007C7DF5"/>
    <w:rsid w:val="007D09C9"/>
    <w:rsid w:val="007D0E2E"/>
    <w:rsid w:val="007D1CF7"/>
    <w:rsid w:val="007D4630"/>
    <w:rsid w:val="007D532B"/>
    <w:rsid w:val="007D7155"/>
    <w:rsid w:val="007D7686"/>
    <w:rsid w:val="007D7941"/>
    <w:rsid w:val="007E0AA0"/>
    <w:rsid w:val="007E3A9F"/>
    <w:rsid w:val="007E512D"/>
    <w:rsid w:val="007F2A08"/>
    <w:rsid w:val="007F5B35"/>
    <w:rsid w:val="00800340"/>
    <w:rsid w:val="0080155C"/>
    <w:rsid w:val="00811D59"/>
    <w:rsid w:val="008128C3"/>
    <w:rsid w:val="008166F0"/>
    <w:rsid w:val="00817925"/>
    <w:rsid w:val="00823465"/>
    <w:rsid w:val="00824136"/>
    <w:rsid w:val="00830DD0"/>
    <w:rsid w:val="00833124"/>
    <w:rsid w:val="0083624C"/>
    <w:rsid w:val="0083728C"/>
    <w:rsid w:val="008404EB"/>
    <w:rsid w:val="008406E0"/>
    <w:rsid w:val="008424B1"/>
    <w:rsid w:val="00842EB0"/>
    <w:rsid w:val="00842FB8"/>
    <w:rsid w:val="00846FCD"/>
    <w:rsid w:val="00847427"/>
    <w:rsid w:val="008503A9"/>
    <w:rsid w:val="00851A10"/>
    <w:rsid w:val="00853DE4"/>
    <w:rsid w:val="00854034"/>
    <w:rsid w:val="00854255"/>
    <w:rsid w:val="00855588"/>
    <w:rsid w:val="0085640F"/>
    <w:rsid w:val="008578D7"/>
    <w:rsid w:val="00857F83"/>
    <w:rsid w:val="00861DA5"/>
    <w:rsid w:val="0086694E"/>
    <w:rsid w:val="00867083"/>
    <w:rsid w:val="0087185D"/>
    <w:rsid w:val="00872E7D"/>
    <w:rsid w:val="008742ED"/>
    <w:rsid w:val="00875402"/>
    <w:rsid w:val="008776FB"/>
    <w:rsid w:val="0087785A"/>
    <w:rsid w:val="00877C89"/>
    <w:rsid w:val="00880672"/>
    <w:rsid w:val="0089069A"/>
    <w:rsid w:val="00892BC3"/>
    <w:rsid w:val="008944E9"/>
    <w:rsid w:val="00894553"/>
    <w:rsid w:val="008963A4"/>
    <w:rsid w:val="00897F92"/>
    <w:rsid w:val="008A3FFB"/>
    <w:rsid w:val="008A55F2"/>
    <w:rsid w:val="008B0477"/>
    <w:rsid w:val="008B1BAC"/>
    <w:rsid w:val="008B36B6"/>
    <w:rsid w:val="008B5089"/>
    <w:rsid w:val="008B5397"/>
    <w:rsid w:val="008C13D6"/>
    <w:rsid w:val="008C3625"/>
    <w:rsid w:val="008C5976"/>
    <w:rsid w:val="008D15B3"/>
    <w:rsid w:val="008D16C5"/>
    <w:rsid w:val="008D26BF"/>
    <w:rsid w:val="008D61F2"/>
    <w:rsid w:val="008D7464"/>
    <w:rsid w:val="008D74B2"/>
    <w:rsid w:val="008D77BF"/>
    <w:rsid w:val="008E44B9"/>
    <w:rsid w:val="008E45E5"/>
    <w:rsid w:val="008E5A18"/>
    <w:rsid w:val="008E6B3D"/>
    <w:rsid w:val="008F1806"/>
    <w:rsid w:val="008F3219"/>
    <w:rsid w:val="008F5B34"/>
    <w:rsid w:val="008F5BCA"/>
    <w:rsid w:val="008F6D97"/>
    <w:rsid w:val="009031A1"/>
    <w:rsid w:val="00904909"/>
    <w:rsid w:val="00904D57"/>
    <w:rsid w:val="00906C1F"/>
    <w:rsid w:val="00916462"/>
    <w:rsid w:val="0091698B"/>
    <w:rsid w:val="009209EE"/>
    <w:rsid w:val="00924A0B"/>
    <w:rsid w:val="00924C15"/>
    <w:rsid w:val="00930C00"/>
    <w:rsid w:val="0094256A"/>
    <w:rsid w:val="009447D0"/>
    <w:rsid w:val="009461C1"/>
    <w:rsid w:val="0094778B"/>
    <w:rsid w:val="0095078D"/>
    <w:rsid w:val="00950CBF"/>
    <w:rsid w:val="00952BAD"/>
    <w:rsid w:val="0095450D"/>
    <w:rsid w:val="009547F4"/>
    <w:rsid w:val="009550A9"/>
    <w:rsid w:val="0095603C"/>
    <w:rsid w:val="00956DFA"/>
    <w:rsid w:val="009579D5"/>
    <w:rsid w:val="0096097A"/>
    <w:rsid w:val="00960E72"/>
    <w:rsid w:val="00963DF7"/>
    <w:rsid w:val="009643AF"/>
    <w:rsid w:val="0096475A"/>
    <w:rsid w:val="00971379"/>
    <w:rsid w:val="00973468"/>
    <w:rsid w:val="009734BD"/>
    <w:rsid w:val="00976849"/>
    <w:rsid w:val="00976A55"/>
    <w:rsid w:val="0098087D"/>
    <w:rsid w:val="0098160C"/>
    <w:rsid w:val="00981F33"/>
    <w:rsid w:val="009824EC"/>
    <w:rsid w:val="009832E5"/>
    <w:rsid w:val="009858C8"/>
    <w:rsid w:val="00993688"/>
    <w:rsid w:val="009A3DC7"/>
    <w:rsid w:val="009A4AF3"/>
    <w:rsid w:val="009A6432"/>
    <w:rsid w:val="009B1248"/>
    <w:rsid w:val="009B260C"/>
    <w:rsid w:val="009B589F"/>
    <w:rsid w:val="009C3600"/>
    <w:rsid w:val="009C3CF4"/>
    <w:rsid w:val="009C4873"/>
    <w:rsid w:val="009C56F2"/>
    <w:rsid w:val="009C6F69"/>
    <w:rsid w:val="009D007A"/>
    <w:rsid w:val="009D17D5"/>
    <w:rsid w:val="009D587F"/>
    <w:rsid w:val="009D6938"/>
    <w:rsid w:val="009E0B26"/>
    <w:rsid w:val="009E19FA"/>
    <w:rsid w:val="009E2E57"/>
    <w:rsid w:val="009E49E7"/>
    <w:rsid w:val="009E5942"/>
    <w:rsid w:val="009E6836"/>
    <w:rsid w:val="009F0A26"/>
    <w:rsid w:val="009F1EAB"/>
    <w:rsid w:val="009F4448"/>
    <w:rsid w:val="009F4D87"/>
    <w:rsid w:val="009F510F"/>
    <w:rsid w:val="009F692F"/>
    <w:rsid w:val="00A00E61"/>
    <w:rsid w:val="00A01ABD"/>
    <w:rsid w:val="00A02461"/>
    <w:rsid w:val="00A02866"/>
    <w:rsid w:val="00A043A9"/>
    <w:rsid w:val="00A05352"/>
    <w:rsid w:val="00A05E9A"/>
    <w:rsid w:val="00A063D5"/>
    <w:rsid w:val="00A100BA"/>
    <w:rsid w:val="00A114FB"/>
    <w:rsid w:val="00A11A38"/>
    <w:rsid w:val="00A127D4"/>
    <w:rsid w:val="00A12DBF"/>
    <w:rsid w:val="00A13582"/>
    <w:rsid w:val="00A147BF"/>
    <w:rsid w:val="00A176C3"/>
    <w:rsid w:val="00A225D7"/>
    <w:rsid w:val="00A233B3"/>
    <w:rsid w:val="00A23420"/>
    <w:rsid w:val="00A2617D"/>
    <w:rsid w:val="00A27B4C"/>
    <w:rsid w:val="00A3317E"/>
    <w:rsid w:val="00A33B00"/>
    <w:rsid w:val="00A36540"/>
    <w:rsid w:val="00A424F8"/>
    <w:rsid w:val="00A426E0"/>
    <w:rsid w:val="00A4295E"/>
    <w:rsid w:val="00A43FB7"/>
    <w:rsid w:val="00A47172"/>
    <w:rsid w:val="00A47502"/>
    <w:rsid w:val="00A50D66"/>
    <w:rsid w:val="00A5238A"/>
    <w:rsid w:val="00A52628"/>
    <w:rsid w:val="00A53ADA"/>
    <w:rsid w:val="00A57D7E"/>
    <w:rsid w:val="00A645F0"/>
    <w:rsid w:val="00A64684"/>
    <w:rsid w:val="00A6527F"/>
    <w:rsid w:val="00A732BE"/>
    <w:rsid w:val="00A7388B"/>
    <w:rsid w:val="00A811E7"/>
    <w:rsid w:val="00A81A7B"/>
    <w:rsid w:val="00A830F7"/>
    <w:rsid w:val="00A8490A"/>
    <w:rsid w:val="00A85149"/>
    <w:rsid w:val="00A87B91"/>
    <w:rsid w:val="00A87C3E"/>
    <w:rsid w:val="00A92C77"/>
    <w:rsid w:val="00A979C3"/>
    <w:rsid w:val="00AA0DCD"/>
    <w:rsid w:val="00AA3C0B"/>
    <w:rsid w:val="00AA430F"/>
    <w:rsid w:val="00AA47E9"/>
    <w:rsid w:val="00AA7D8A"/>
    <w:rsid w:val="00AB7756"/>
    <w:rsid w:val="00AC00AC"/>
    <w:rsid w:val="00AC1BC8"/>
    <w:rsid w:val="00AC1BD4"/>
    <w:rsid w:val="00AC2636"/>
    <w:rsid w:val="00AC276C"/>
    <w:rsid w:val="00AC4E6B"/>
    <w:rsid w:val="00AC61A3"/>
    <w:rsid w:val="00AC7730"/>
    <w:rsid w:val="00AD03E1"/>
    <w:rsid w:val="00AD1A87"/>
    <w:rsid w:val="00AD1E6E"/>
    <w:rsid w:val="00AD203A"/>
    <w:rsid w:val="00AD3097"/>
    <w:rsid w:val="00AD31FC"/>
    <w:rsid w:val="00AD3FF7"/>
    <w:rsid w:val="00AE05DC"/>
    <w:rsid w:val="00AE103A"/>
    <w:rsid w:val="00AE31F0"/>
    <w:rsid w:val="00AE5CC6"/>
    <w:rsid w:val="00AF1071"/>
    <w:rsid w:val="00AF2D47"/>
    <w:rsid w:val="00AF7B5C"/>
    <w:rsid w:val="00AF7B87"/>
    <w:rsid w:val="00AF7DBA"/>
    <w:rsid w:val="00B0074E"/>
    <w:rsid w:val="00B02E5D"/>
    <w:rsid w:val="00B03C09"/>
    <w:rsid w:val="00B056E0"/>
    <w:rsid w:val="00B0591D"/>
    <w:rsid w:val="00B1210E"/>
    <w:rsid w:val="00B1501D"/>
    <w:rsid w:val="00B157CF"/>
    <w:rsid w:val="00B15D4C"/>
    <w:rsid w:val="00B21EDD"/>
    <w:rsid w:val="00B22590"/>
    <w:rsid w:val="00B236E7"/>
    <w:rsid w:val="00B27839"/>
    <w:rsid w:val="00B30F01"/>
    <w:rsid w:val="00B32F07"/>
    <w:rsid w:val="00B342B9"/>
    <w:rsid w:val="00B3444C"/>
    <w:rsid w:val="00B35087"/>
    <w:rsid w:val="00B454AE"/>
    <w:rsid w:val="00B51271"/>
    <w:rsid w:val="00B5382C"/>
    <w:rsid w:val="00B55ACC"/>
    <w:rsid w:val="00B55F81"/>
    <w:rsid w:val="00B57D78"/>
    <w:rsid w:val="00B615DB"/>
    <w:rsid w:val="00B61D7D"/>
    <w:rsid w:val="00B621A2"/>
    <w:rsid w:val="00B75E39"/>
    <w:rsid w:val="00B818F7"/>
    <w:rsid w:val="00B81F0D"/>
    <w:rsid w:val="00B82BFE"/>
    <w:rsid w:val="00B83198"/>
    <w:rsid w:val="00B86B77"/>
    <w:rsid w:val="00B90322"/>
    <w:rsid w:val="00B90AA5"/>
    <w:rsid w:val="00B937F8"/>
    <w:rsid w:val="00B9440B"/>
    <w:rsid w:val="00B9569E"/>
    <w:rsid w:val="00BA137B"/>
    <w:rsid w:val="00BA358D"/>
    <w:rsid w:val="00BA527C"/>
    <w:rsid w:val="00BA7318"/>
    <w:rsid w:val="00BB6281"/>
    <w:rsid w:val="00BC1FE7"/>
    <w:rsid w:val="00BC30D6"/>
    <w:rsid w:val="00BC3435"/>
    <w:rsid w:val="00BD1BA6"/>
    <w:rsid w:val="00BD4447"/>
    <w:rsid w:val="00BD77BF"/>
    <w:rsid w:val="00BE3C9A"/>
    <w:rsid w:val="00BE5085"/>
    <w:rsid w:val="00BE6354"/>
    <w:rsid w:val="00BF068B"/>
    <w:rsid w:val="00BF4129"/>
    <w:rsid w:val="00BF44DA"/>
    <w:rsid w:val="00BF5953"/>
    <w:rsid w:val="00BF5ADB"/>
    <w:rsid w:val="00BF5BAB"/>
    <w:rsid w:val="00BF6435"/>
    <w:rsid w:val="00BF6C37"/>
    <w:rsid w:val="00C00D2C"/>
    <w:rsid w:val="00C04502"/>
    <w:rsid w:val="00C07F6B"/>
    <w:rsid w:val="00C1690F"/>
    <w:rsid w:val="00C201F2"/>
    <w:rsid w:val="00C20347"/>
    <w:rsid w:val="00C2176C"/>
    <w:rsid w:val="00C229AD"/>
    <w:rsid w:val="00C24BB5"/>
    <w:rsid w:val="00C25926"/>
    <w:rsid w:val="00C326B6"/>
    <w:rsid w:val="00C36F8A"/>
    <w:rsid w:val="00C42E08"/>
    <w:rsid w:val="00C453BD"/>
    <w:rsid w:val="00C458A7"/>
    <w:rsid w:val="00C4716C"/>
    <w:rsid w:val="00C4760E"/>
    <w:rsid w:val="00C52799"/>
    <w:rsid w:val="00C5357A"/>
    <w:rsid w:val="00C55B44"/>
    <w:rsid w:val="00C570FC"/>
    <w:rsid w:val="00C5712E"/>
    <w:rsid w:val="00C62CC2"/>
    <w:rsid w:val="00C655C7"/>
    <w:rsid w:val="00C70C6E"/>
    <w:rsid w:val="00C74AAD"/>
    <w:rsid w:val="00C75813"/>
    <w:rsid w:val="00C75F72"/>
    <w:rsid w:val="00C76D4C"/>
    <w:rsid w:val="00C77A8E"/>
    <w:rsid w:val="00C8149D"/>
    <w:rsid w:val="00C82B7C"/>
    <w:rsid w:val="00C842AA"/>
    <w:rsid w:val="00C84459"/>
    <w:rsid w:val="00C84FDC"/>
    <w:rsid w:val="00C871B9"/>
    <w:rsid w:val="00C87D32"/>
    <w:rsid w:val="00C87EFF"/>
    <w:rsid w:val="00C97054"/>
    <w:rsid w:val="00C976F6"/>
    <w:rsid w:val="00C97CBA"/>
    <w:rsid w:val="00CA0800"/>
    <w:rsid w:val="00CA15D6"/>
    <w:rsid w:val="00CA22AD"/>
    <w:rsid w:val="00CA31C6"/>
    <w:rsid w:val="00CA6151"/>
    <w:rsid w:val="00CA647E"/>
    <w:rsid w:val="00CA6A0B"/>
    <w:rsid w:val="00CA6FCD"/>
    <w:rsid w:val="00CB1090"/>
    <w:rsid w:val="00CB6E6E"/>
    <w:rsid w:val="00CB76EF"/>
    <w:rsid w:val="00CC1A95"/>
    <w:rsid w:val="00CC4767"/>
    <w:rsid w:val="00CC4AA3"/>
    <w:rsid w:val="00CD0411"/>
    <w:rsid w:val="00CD12C6"/>
    <w:rsid w:val="00CD43D4"/>
    <w:rsid w:val="00CD6FB5"/>
    <w:rsid w:val="00CD7EF5"/>
    <w:rsid w:val="00CE3100"/>
    <w:rsid w:val="00CE517A"/>
    <w:rsid w:val="00CE601F"/>
    <w:rsid w:val="00CF22DF"/>
    <w:rsid w:val="00CF2EAE"/>
    <w:rsid w:val="00CF3513"/>
    <w:rsid w:val="00CF60BB"/>
    <w:rsid w:val="00CF71DB"/>
    <w:rsid w:val="00CF7B9C"/>
    <w:rsid w:val="00D0010F"/>
    <w:rsid w:val="00D04D4D"/>
    <w:rsid w:val="00D04D67"/>
    <w:rsid w:val="00D063C4"/>
    <w:rsid w:val="00D078A9"/>
    <w:rsid w:val="00D1042F"/>
    <w:rsid w:val="00D10912"/>
    <w:rsid w:val="00D13169"/>
    <w:rsid w:val="00D14A5B"/>
    <w:rsid w:val="00D1560D"/>
    <w:rsid w:val="00D16B86"/>
    <w:rsid w:val="00D17D35"/>
    <w:rsid w:val="00D21F0E"/>
    <w:rsid w:val="00D2372C"/>
    <w:rsid w:val="00D262F4"/>
    <w:rsid w:val="00D30217"/>
    <w:rsid w:val="00D35980"/>
    <w:rsid w:val="00D361ED"/>
    <w:rsid w:val="00D419FC"/>
    <w:rsid w:val="00D41AE8"/>
    <w:rsid w:val="00D4696E"/>
    <w:rsid w:val="00D54343"/>
    <w:rsid w:val="00D61555"/>
    <w:rsid w:val="00D6201D"/>
    <w:rsid w:val="00D62C0D"/>
    <w:rsid w:val="00D640F1"/>
    <w:rsid w:val="00D6566A"/>
    <w:rsid w:val="00D6646B"/>
    <w:rsid w:val="00D67FC6"/>
    <w:rsid w:val="00D71B35"/>
    <w:rsid w:val="00D71DC7"/>
    <w:rsid w:val="00D7790B"/>
    <w:rsid w:val="00D80DCF"/>
    <w:rsid w:val="00D8155B"/>
    <w:rsid w:val="00D82DB4"/>
    <w:rsid w:val="00D86705"/>
    <w:rsid w:val="00D8743C"/>
    <w:rsid w:val="00D93FED"/>
    <w:rsid w:val="00D942E1"/>
    <w:rsid w:val="00D950BD"/>
    <w:rsid w:val="00D961FA"/>
    <w:rsid w:val="00D972B3"/>
    <w:rsid w:val="00DA080E"/>
    <w:rsid w:val="00DA0EC2"/>
    <w:rsid w:val="00DA24BC"/>
    <w:rsid w:val="00DA4921"/>
    <w:rsid w:val="00DA7157"/>
    <w:rsid w:val="00DB05E4"/>
    <w:rsid w:val="00DB0676"/>
    <w:rsid w:val="00DB0AB2"/>
    <w:rsid w:val="00DB0CBB"/>
    <w:rsid w:val="00DB475B"/>
    <w:rsid w:val="00DB7DAC"/>
    <w:rsid w:val="00DC0E2C"/>
    <w:rsid w:val="00DC2DC1"/>
    <w:rsid w:val="00DC46AA"/>
    <w:rsid w:val="00DC5CBF"/>
    <w:rsid w:val="00DD0684"/>
    <w:rsid w:val="00DD0B9A"/>
    <w:rsid w:val="00DD1D03"/>
    <w:rsid w:val="00DD3FB4"/>
    <w:rsid w:val="00DD4204"/>
    <w:rsid w:val="00DD440D"/>
    <w:rsid w:val="00DD4D47"/>
    <w:rsid w:val="00DD4DCD"/>
    <w:rsid w:val="00DD5326"/>
    <w:rsid w:val="00DD71EC"/>
    <w:rsid w:val="00DE01C7"/>
    <w:rsid w:val="00DE15BB"/>
    <w:rsid w:val="00DE5898"/>
    <w:rsid w:val="00DE73DC"/>
    <w:rsid w:val="00DF4E4B"/>
    <w:rsid w:val="00DF545B"/>
    <w:rsid w:val="00DF57E7"/>
    <w:rsid w:val="00DF6A30"/>
    <w:rsid w:val="00DF7175"/>
    <w:rsid w:val="00DF7B8D"/>
    <w:rsid w:val="00E017A6"/>
    <w:rsid w:val="00E032B9"/>
    <w:rsid w:val="00E034A8"/>
    <w:rsid w:val="00E06661"/>
    <w:rsid w:val="00E13F5E"/>
    <w:rsid w:val="00E1405E"/>
    <w:rsid w:val="00E14BA5"/>
    <w:rsid w:val="00E168BE"/>
    <w:rsid w:val="00E20DF9"/>
    <w:rsid w:val="00E2449A"/>
    <w:rsid w:val="00E26CFD"/>
    <w:rsid w:val="00E31AA5"/>
    <w:rsid w:val="00E31EEC"/>
    <w:rsid w:val="00E32649"/>
    <w:rsid w:val="00E32B10"/>
    <w:rsid w:val="00E33CD9"/>
    <w:rsid w:val="00E34871"/>
    <w:rsid w:val="00E352C8"/>
    <w:rsid w:val="00E35CEF"/>
    <w:rsid w:val="00E400C4"/>
    <w:rsid w:val="00E41AE4"/>
    <w:rsid w:val="00E42A12"/>
    <w:rsid w:val="00E43142"/>
    <w:rsid w:val="00E43810"/>
    <w:rsid w:val="00E43C0D"/>
    <w:rsid w:val="00E4427A"/>
    <w:rsid w:val="00E4586E"/>
    <w:rsid w:val="00E458C8"/>
    <w:rsid w:val="00E5058A"/>
    <w:rsid w:val="00E5104D"/>
    <w:rsid w:val="00E51F50"/>
    <w:rsid w:val="00E52399"/>
    <w:rsid w:val="00E52B17"/>
    <w:rsid w:val="00E55FF0"/>
    <w:rsid w:val="00E57F7E"/>
    <w:rsid w:val="00E61E09"/>
    <w:rsid w:val="00E63C96"/>
    <w:rsid w:val="00E723A8"/>
    <w:rsid w:val="00E72905"/>
    <w:rsid w:val="00E77EE6"/>
    <w:rsid w:val="00E8072B"/>
    <w:rsid w:val="00E842AC"/>
    <w:rsid w:val="00E8717E"/>
    <w:rsid w:val="00E87EA9"/>
    <w:rsid w:val="00E92C37"/>
    <w:rsid w:val="00E92FC9"/>
    <w:rsid w:val="00E93D2C"/>
    <w:rsid w:val="00E94488"/>
    <w:rsid w:val="00EA1146"/>
    <w:rsid w:val="00EA2FA1"/>
    <w:rsid w:val="00EA4C67"/>
    <w:rsid w:val="00EA4EEC"/>
    <w:rsid w:val="00EA647C"/>
    <w:rsid w:val="00EA67D3"/>
    <w:rsid w:val="00EA7155"/>
    <w:rsid w:val="00EB0CCF"/>
    <w:rsid w:val="00EB1957"/>
    <w:rsid w:val="00EB236D"/>
    <w:rsid w:val="00EB2D69"/>
    <w:rsid w:val="00EB5BE6"/>
    <w:rsid w:val="00EB69BE"/>
    <w:rsid w:val="00EC052D"/>
    <w:rsid w:val="00EC294F"/>
    <w:rsid w:val="00ED1663"/>
    <w:rsid w:val="00ED2A4C"/>
    <w:rsid w:val="00ED2EB0"/>
    <w:rsid w:val="00ED5C55"/>
    <w:rsid w:val="00ED643B"/>
    <w:rsid w:val="00ED7492"/>
    <w:rsid w:val="00EE063D"/>
    <w:rsid w:val="00EE17B8"/>
    <w:rsid w:val="00EE22B9"/>
    <w:rsid w:val="00EE3C42"/>
    <w:rsid w:val="00EF439D"/>
    <w:rsid w:val="00EF4BB7"/>
    <w:rsid w:val="00EF684F"/>
    <w:rsid w:val="00F010A8"/>
    <w:rsid w:val="00F02928"/>
    <w:rsid w:val="00F03A82"/>
    <w:rsid w:val="00F0601B"/>
    <w:rsid w:val="00F06CC9"/>
    <w:rsid w:val="00F07E30"/>
    <w:rsid w:val="00F10CA8"/>
    <w:rsid w:val="00F1315F"/>
    <w:rsid w:val="00F13710"/>
    <w:rsid w:val="00F14186"/>
    <w:rsid w:val="00F152DA"/>
    <w:rsid w:val="00F154F4"/>
    <w:rsid w:val="00F15696"/>
    <w:rsid w:val="00F17B51"/>
    <w:rsid w:val="00F203E0"/>
    <w:rsid w:val="00F20B59"/>
    <w:rsid w:val="00F23EAD"/>
    <w:rsid w:val="00F24869"/>
    <w:rsid w:val="00F3256F"/>
    <w:rsid w:val="00F32A1D"/>
    <w:rsid w:val="00F33AF7"/>
    <w:rsid w:val="00F37FC5"/>
    <w:rsid w:val="00F406E6"/>
    <w:rsid w:val="00F4155B"/>
    <w:rsid w:val="00F4465D"/>
    <w:rsid w:val="00F45E4F"/>
    <w:rsid w:val="00F46304"/>
    <w:rsid w:val="00F50CAC"/>
    <w:rsid w:val="00F53893"/>
    <w:rsid w:val="00F546C9"/>
    <w:rsid w:val="00F5648F"/>
    <w:rsid w:val="00F56D4C"/>
    <w:rsid w:val="00F57118"/>
    <w:rsid w:val="00F57457"/>
    <w:rsid w:val="00F57EAC"/>
    <w:rsid w:val="00F608D0"/>
    <w:rsid w:val="00F60EEA"/>
    <w:rsid w:val="00F635AE"/>
    <w:rsid w:val="00F63AB2"/>
    <w:rsid w:val="00F65554"/>
    <w:rsid w:val="00F66630"/>
    <w:rsid w:val="00F6776A"/>
    <w:rsid w:val="00F67E77"/>
    <w:rsid w:val="00F7179F"/>
    <w:rsid w:val="00F71FA1"/>
    <w:rsid w:val="00F73929"/>
    <w:rsid w:val="00F74AC7"/>
    <w:rsid w:val="00F767DA"/>
    <w:rsid w:val="00F81D89"/>
    <w:rsid w:val="00F8259E"/>
    <w:rsid w:val="00F82FF1"/>
    <w:rsid w:val="00F84535"/>
    <w:rsid w:val="00F84BA5"/>
    <w:rsid w:val="00F85514"/>
    <w:rsid w:val="00F8627B"/>
    <w:rsid w:val="00F90C10"/>
    <w:rsid w:val="00F936DF"/>
    <w:rsid w:val="00F937AD"/>
    <w:rsid w:val="00F93820"/>
    <w:rsid w:val="00F9521F"/>
    <w:rsid w:val="00F95703"/>
    <w:rsid w:val="00F96021"/>
    <w:rsid w:val="00FA07A8"/>
    <w:rsid w:val="00FA1502"/>
    <w:rsid w:val="00FA1E8F"/>
    <w:rsid w:val="00FA232A"/>
    <w:rsid w:val="00FA3332"/>
    <w:rsid w:val="00FA4D94"/>
    <w:rsid w:val="00FA5A28"/>
    <w:rsid w:val="00FA665C"/>
    <w:rsid w:val="00FA6B18"/>
    <w:rsid w:val="00FB12DB"/>
    <w:rsid w:val="00FB24DC"/>
    <w:rsid w:val="00FB4289"/>
    <w:rsid w:val="00FB4BFB"/>
    <w:rsid w:val="00FC097E"/>
    <w:rsid w:val="00FC0BE9"/>
    <w:rsid w:val="00FC5E91"/>
    <w:rsid w:val="00FD51CB"/>
    <w:rsid w:val="00FD5506"/>
    <w:rsid w:val="00FD56D5"/>
    <w:rsid w:val="00FD7479"/>
    <w:rsid w:val="00FE00B1"/>
    <w:rsid w:val="00FE7448"/>
    <w:rsid w:val="00FE7ABC"/>
    <w:rsid w:val="00FF3DD4"/>
    <w:rsid w:val="00FF442F"/>
    <w:rsid w:val="00FF4C5D"/>
    <w:rsid w:val="00FF580D"/>
    <w:rsid w:val="00FF710E"/>
    <w:rsid w:val="00FF713D"/>
    <w:rsid w:val="01229BBF"/>
    <w:rsid w:val="01DB1E80"/>
    <w:rsid w:val="02A4B748"/>
    <w:rsid w:val="02FF1006"/>
    <w:rsid w:val="035E9800"/>
    <w:rsid w:val="0376EEE1"/>
    <w:rsid w:val="038A6692"/>
    <w:rsid w:val="047BAF06"/>
    <w:rsid w:val="04C08FC3"/>
    <w:rsid w:val="05AC1B89"/>
    <w:rsid w:val="067D3AA0"/>
    <w:rsid w:val="07082476"/>
    <w:rsid w:val="073D4A11"/>
    <w:rsid w:val="08FDF898"/>
    <w:rsid w:val="090877C1"/>
    <w:rsid w:val="09AFF1D4"/>
    <w:rsid w:val="0DA20E59"/>
    <w:rsid w:val="0DF5B069"/>
    <w:rsid w:val="0E321728"/>
    <w:rsid w:val="0EE9DC12"/>
    <w:rsid w:val="0EF75434"/>
    <w:rsid w:val="0F8B72F9"/>
    <w:rsid w:val="0FC9E967"/>
    <w:rsid w:val="0FFC91D3"/>
    <w:rsid w:val="11D9B4B7"/>
    <w:rsid w:val="1397D388"/>
    <w:rsid w:val="165FEA74"/>
    <w:rsid w:val="178D6981"/>
    <w:rsid w:val="178EA00C"/>
    <w:rsid w:val="19132043"/>
    <w:rsid w:val="1A2CB4E5"/>
    <w:rsid w:val="1D09CBC1"/>
    <w:rsid w:val="1D2CCD93"/>
    <w:rsid w:val="1DDFDD68"/>
    <w:rsid w:val="1E3FC51E"/>
    <w:rsid w:val="1E7BC6CA"/>
    <w:rsid w:val="1F2CC502"/>
    <w:rsid w:val="1F5344DE"/>
    <w:rsid w:val="22CF396F"/>
    <w:rsid w:val="2348D8B8"/>
    <w:rsid w:val="249CC2AE"/>
    <w:rsid w:val="24AB6074"/>
    <w:rsid w:val="267CC6C9"/>
    <w:rsid w:val="27D841AC"/>
    <w:rsid w:val="27DC8235"/>
    <w:rsid w:val="28D222A9"/>
    <w:rsid w:val="2A024074"/>
    <w:rsid w:val="2A71D946"/>
    <w:rsid w:val="2B3A2A5C"/>
    <w:rsid w:val="2C959D06"/>
    <w:rsid w:val="2D447E71"/>
    <w:rsid w:val="2D7CCF2A"/>
    <w:rsid w:val="2E04B6A1"/>
    <w:rsid w:val="2E1250BD"/>
    <w:rsid w:val="2E3241F0"/>
    <w:rsid w:val="2F5D0414"/>
    <w:rsid w:val="2FFA3B4A"/>
    <w:rsid w:val="337C9477"/>
    <w:rsid w:val="34BF8631"/>
    <w:rsid w:val="36DB6C34"/>
    <w:rsid w:val="383AF6E8"/>
    <w:rsid w:val="385FC361"/>
    <w:rsid w:val="3A017188"/>
    <w:rsid w:val="3A020900"/>
    <w:rsid w:val="3A41D0CA"/>
    <w:rsid w:val="3AF6309A"/>
    <w:rsid w:val="3B1936B6"/>
    <w:rsid w:val="3C6EF235"/>
    <w:rsid w:val="3D6F0C37"/>
    <w:rsid w:val="3D932FB9"/>
    <w:rsid w:val="3E1C58D6"/>
    <w:rsid w:val="3EA0F4BD"/>
    <w:rsid w:val="3EEDDC6A"/>
    <w:rsid w:val="3FCEDFC3"/>
    <w:rsid w:val="4079EBE3"/>
    <w:rsid w:val="40F1A336"/>
    <w:rsid w:val="4131F36F"/>
    <w:rsid w:val="4153E968"/>
    <w:rsid w:val="4212BDE1"/>
    <w:rsid w:val="43D717B8"/>
    <w:rsid w:val="446BB4A8"/>
    <w:rsid w:val="464BE480"/>
    <w:rsid w:val="471416E8"/>
    <w:rsid w:val="4757CC7E"/>
    <w:rsid w:val="4AA0EBB8"/>
    <w:rsid w:val="4D39CD58"/>
    <w:rsid w:val="4D54567B"/>
    <w:rsid w:val="4DA0ECF8"/>
    <w:rsid w:val="4E517157"/>
    <w:rsid w:val="50F20DAC"/>
    <w:rsid w:val="543EA1B3"/>
    <w:rsid w:val="5484D862"/>
    <w:rsid w:val="549F2EB4"/>
    <w:rsid w:val="54A5B7BA"/>
    <w:rsid w:val="54F01270"/>
    <w:rsid w:val="55402EE3"/>
    <w:rsid w:val="55698095"/>
    <w:rsid w:val="55CD7A9B"/>
    <w:rsid w:val="56AD1F24"/>
    <w:rsid w:val="56BF67E5"/>
    <w:rsid w:val="57E976A6"/>
    <w:rsid w:val="5987F783"/>
    <w:rsid w:val="5D2AE72B"/>
    <w:rsid w:val="5DBBD544"/>
    <w:rsid w:val="5E336392"/>
    <w:rsid w:val="5EBBEEBC"/>
    <w:rsid w:val="5F49140F"/>
    <w:rsid w:val="5F5E1D88"/>
    <w:rsid w:val="61EF6D24"/>
    <w:rsid w:val="62287F7C"/>
    <w:rsid w:val="6424E2F3"/>
    <w:rsid w:val="67CD0195"/>
    <w:rsid w:val="683786A8"/>
    <w:rsid w:val="68A2A978"/>
    <w:rsid w:val="68BC474C"/>
    <w:rsid w:val="68CE08CB"/>
    <w:rsid w:val="68D2EA5E"/>
    <w:rsid w:val="6A036E0A"/>
    <w:rsid w:val="6AF902D9"/>
    <w:rsid w:val="6B1002DA"/>
    <w:rsid w:val="6BB7DAC4"/>
    <w:rsid w:val="6CBA2072"/>
    <w:rsid w:val="6D15A4A2"/>
    <w:rsid w:val="6DFC82DC"/>
    <w:rsid w:val="6FA50525"/>
    <w:rsid w:val="6FCD37D6"/>
    <w:rsid w:val="6FD4EDFA"/>
    <w:rsid w:val="715F16D4"/>
    <w:rsid w:val="71D95557"/>
    <w:rsid w:val="73844E68"/>
    <w:rsid w:val="7480ADD1"/>
    <w:rsid w:val="74A8F683"/>
    <w:rsid w:val="75894BDC"/>
    <w:rsid w:val="7699D7EA"/>
    <w:rsid w:val="77A42649"/>
    <w:rsid w:val="77B0E153"/>
    <w:rsid w:val="78768528"/>
    <w:rsid w:val="790F42A9"/>
    <w:rsid w:val="799E8D5C"/>
    <w:rsid w:val="7BC8E86F"/>
    <w:rsid w:val="7C5D1670"/>
    <w:rsid w:val="7D312541"/>
    <w:rsid w:val="7E97414C"/>
    <w:rsid w:val="7F1BEA82"/>
    <w:rsid w:val="7FE6B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00C02"/>
  <w15:chartTrackingRefBased/>
  <w15:docId w15:val="{ECF399E6-7098-4644-8A58-1054D91F4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EA9"/>
    <w:rPr>
      <w:rFonts w:ascii="Source Sans Pro" w:hAnsi="Source Sans Pro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6A4C52"/>
    <w:pPr>
      <w:keepNext/>
      <w:keepLines/>
      <w:spacing w:before="120" w:after="120"/>
      <w:jc w:val="center"/>
      <w:outlineLvl w:val="0"/>
    </w:pPr>
    <w:rPr>
      <w:rFonts w:eastAsiaTheme="majorEastAsia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70183E"/>
    <w:pPr>
      <w:keepNext/>
      <w:keepLines/>
      <w:spacing w:before="40" w:after="2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6A4C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70183E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table" w:styleId="TableGrid">
    <w:name w:val="Table Grid"/>
    <w:basedOn w:val="TableNormal"/>
    <w:uiPriority w:val="59"/>
    <w:rsid w:val="003D7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E1237"/>
    <w:rPr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052D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39"/>
    <w:rsid w:val="00EA647C"/>
    <w:rPr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426E0"/>
    <w:rPr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DD440D"/>
    <w:rPr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0F1766"/>
    <w:rPr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69790A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04B44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unhideWhenUsed/>
    <w:rsid w:val="003C78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7888"/>
    <w:rPr>
      <w:rFonts w:ascii="Source Sans Pro" w:hAnsi="Source Sans Pr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C788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B85"/>
    <w:rPr>
      <w:rFonts w:ascii="Source Sans Pro" w:hAnsi="Source Sans Pro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9824EC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81F22"/>
    <w:rPr>
      <w:color w:val="605E5C"/>
      <w:shd w:val="clear" w:color="auto" w:fill="E1DFDD"/>
    </w:rPr>
  </w:style>
  <w:style w:type="table" w:styleId="ListTable4-Accent5">
    <w:name w:val="List Table 4 Accent 5"/>
    <w:basedOn w:val="TableNormal"/>
    <w:uiPriority w:val="49"/>
    <w:rsid w:val="0015452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53AD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ohiodas-my.sharepoint.com/personal/10186343_id_ohio_gov/Documents/Desktop/AFS%20Team/Local%20Application/Perkins%20V%20Worksheet%20Upload%20for%20CCI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6090771ADB4849A8810F674D0C435A" ma:contentTypeVersion="19" ma:contentTypeDescription="Create a new document." ma:contentTypeScope="" ma:versionID="d9da9c943f4ba9a73fafb8e72569d2f3">
  <xsd:schema xmlns:xsd="http://www.w3.org/2001/XMLSchema" xmlns:xs="http://www.w3.org/2001/XMLSchema" xmlns:p="http://schemas.microsoft.com/office/2006/metadata/properties" xmlns:ns1="http://schemas.microsoft.com/sharepoint/v3" xmlns:ns3="617ff8e0-6578-4c16-9346-171cd26b4c1d" xmlns:ns4="ad7e0ff2-1246-4b4a-994e-d99094a8c381" targetNamespace="http://schemas.microsoft.com/office/2006/metadata/properties" ma:root="true" ma:fieldsID="bc48d8f2e5f1684d00df77e57b3948fd" ns1:_="" ns3:_="" ns4:_="">
    <xsd:import namespace="http://schemas.microsoft.com/sharepoint/v3"/>
    <xsd:import namespace="617ff8e0-6578-4c16-9346-171cd26b4c1d"/>
    <xsd:import namespace="ad7e0ff2-1246-4b4a-994e-d99094a8c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ff8e0-6578-4c16-9346-171cd26b4c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e0ff2-1246-4b4a-994e-d99094a8c3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617ff8e0-6578-4c16-9346-171cd26b4c1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295113-2986-43D2-96F7-DEF80DC90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7ff8e0-6578-4c16-9346-171cd26b4c1d"/>
    <ds:schemaRef ds:uri="ad7e0ff2-1246-4b4a-994e-d99094a8c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purl.org/dc/terms/"/>
    <ds:schemaRef ds:uri="617ff8e0-6578-4c16-9346-171cd26b4c1d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ad7e0ff2-1246-4b4a-994e-d99094a8c38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320f288-ba83-4634-8624-b2a954eee516}" enabled="1" method="Privileged" siteId="{50f8fcc4-94d8-4f07-84eb-36ed57c7c8a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Perkins%20V%20Worksheet%20Upload%20for%20CCIP</Template>
  <TotalTime>1</TotalTime>
  <Pages>3</Pages>
  <Words>421</Words>
  <Characters>2365</Characters>
  <Application>Microsoft Office Word</Application>
  <DocSecurity>0</DocSecurity>
  <Lines>119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Crance, Rebecca</dc:creator>
  <cp:keywords/>
  <dc:description/>
  <cp:lastModifiedBy>Crance, Rebecca</cp:lastModifiedBy>
  <cp:revision>3</cp:revision>
  <cp:lastPrinted>2025-12-09T23:04:00Z</cp:lastPrinted>
  <dcterms:created xsi:type="dcterms:W3CDTF">2026-01-08T20:09:00Z</dcterms:created>
  <dcterms:modified xsi:type="dcterms:W3CDTF">2026-01-08T20:09:00Z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0x010100BB6090771ADB4849A8810F674D0C435A</vt:lpwstr>
  </property>
</Properties>
</file>