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3F3E9" w14:textId="1A780148" w:rsidR="0071346D" w:rsidRPr="00A36220" w:rsidRDefault="00AB3963" w:rsidP="00281A81">
      <w:pPr>
        <w:pStyle w:val="Heading1"/>
      </w:pPr>
      <w:r w:rsidRPr="00A36220">
        <w:t xml:space="preserve">  </w:t>
      </w:r>
      <w:r w:rsidR="0071346D" w:rsidRPr="00A36220">
        <w:t>Reading Achievement Plan</w:t>
      </w:r>
    </w:p>
    <w:p w14:paraId="2E607C54" w14:textId="53A552B1" w:rsidR="006C2365" w:rsidRPr="00A36220" w:rsidRDefault="0071346D" w:rsidP="0071346D">
      <w:pPr>
        <w:rPr>
          <w:rFonts w:cs="Arial"/>
        </w:rPr>
      </w:pPr>
      <w:hyperlink r:id="rId11">
        <w:r w:rsidRPr="70529115">
          <w:rPr>
            <w:rStyle w:val="Hyperlink"/>
            <w:rFonts w:cs="Arial"/>
          </w:rPr>
          <w:t>Ohio law</w:t>
        </w:r>
      </w:hyperlink>
      <w:r w:rsidRPr="70529115">
        <w:rPr>
          <w:rFonts w:cs="Arial"/>
        </w:rPr>
        <w:t xml:space="preserve"> requires each school district or community school that meets the following criteria, as reported on the past two consecutive report cards issued for that district or community school, to submit to the Ohio Department of Education a Reading Achievement Plan by Dec</w:t>
      </w:r>
      <w:r w:rsidR="00034FF6" w:rsidRPr="70529115">
        <w:rPr>
          <w:rFonts w:cs="Arial"/>
        </w:rPr>
        <w:t>ember</w:t>
      </w:r>
      <w:r w:rsidRPr="70529115">
        <w:rPr>
          <w:rFonts w:cs="Arial"/>
        </w:rPr>
        <w:t xml:space="preserve"> 31. </w:t>
      </w:r>
    </w:p>
    <w:p w14:paraId="1D0785F9" w14:textId="77777777" w:rsidR="008E6FBE" w:rsidRPr="00A36220" w:rsidRDefault="008E6FBE" w:rsidP="0071346D">
      <w:pPr>
        <w:rPr>
          <w:rFonts w:cs="Arial"/>
        </w:rPr>
      </w:pPr>
    </w:p>
    <w:p w14:paraId="74B9629E" w14:textId="0F4134F0" w:rsidR="0071346D" w:rsidRPr="00A36220" w:rsidRDefault="0071346D" w:rsidP="006C2365">
      <w:pPr>
        <w:pStyle w:val="ListParagraph"/>
        <w:numPr>
          <w:ilvl w:val="0"/>
          <w:numId w:val="1"/>
        </w:numPr>
        <w:rPr>
          <w:rFonts w:cs="Arial"/>
        </w:rPr>
      </w:pPr>
      <w:r w:rsidRPr="00A36220">
        <w:rPr>
          <w:rFonts w:cs="Arial"/>
        </w:rPr>
        <w:t>The district or community school received a performance rating of less than three stars on the Early Literacy measure.</w:t>
      </w:r>
    </w:p>
    <w:p w14:paraId="538B0FF7" w14:textId="0D90527E" w:rsidR="0071346D" w:rsidRPr="00A36220" w:rsidRDefault="0071346D" w:rsidP="0071346D">
      <w:pPr>
        <w:pStyle w:val="ListParagraph"/>
        <w:numPr>
          <w:ilvl w:val="0"/>
          <w:numId w:val="1"/>
        </w:numPr>
        <w:rPr>
          <w:rFonts w:cs="Arial"/>
        </w:rPr>
      </w:pPr>
      <w:r w:rsidRPr="00A36220">
        <w:rPr>
          <w:rFonts w:cs="Arial"/>
        </w:rPr>
        <w:t>51 percent or less of the district’s or community school’s students scored proficient or higher on Ohio’s State Test for grade 3 English language arts.</w:t>
      </w:r>
    </w:p>
    <w:p w14:paraId="18F04F86" w14:textId="77777777" w:rsidR="0071346D" w:rsidRPr="00A36220" w:rsidRDefault="0071346D" w:rsidP="0071346D">
      <w:pPr>
        <w:rPr>
          <w:rFonts w:cs="Arial"/>
        </w:rPr>
      </w:pPr>
    </w:p>
    <w:p w14:paraId="56278485" w14:textId="35460DFB" w:rsidR="0071346D" w:rsidRPr="00A36220" w:rsidRDefault="0071346D" w:rsidP="00661E39">
      <w:pPr>
        <w:spacing w:after="360"/>
        <w:rPr>
          <w:rFonts w:cs="Arial"/>
        </w:rPr>
      </w:pPr>
      <w:r w:rsidRPr="00A36220">
        <w:rPr>
          <w:rFonts w:cs="Arial"/>
        </w:rPr>
        <w:t xml:space="preserve">The recommended length for Reading Achievement Plans encompassing grades Kindergarten through grade 3 should be 25 pages. Comprehensive Pre-K through grade 12 Reading Achievement Plans </w:t>
      </w:r>
      <w:r w:rsidR="00E05E70" w:rsidRPr="00A36220">
        <w:rPr>
          <w:rFonts w:cs="Arial"/>
        </w:rPr>
        <w:t>is</w:t>
      </w:r>
      <w:r w:rsidRPr="00A36220">
        <w:rPr>
          <w:rFonts w:cs="Arial"/>
        </w:rPr>
        <w:t xml:space="preserve"> expected to be longer than 25 pages. </w:t>
      </w:r>
      <w:r w:rsidR="00574259" w:rsidRPr="63406284">
        <w:rPr>
          <w:rFonts w:cs="Arial"/>
        </w:rPr>
        <w:t xml:space="preserve"> All sections of the plan must be completed.</w:t>
      </w:r>
    </w:p>
    <w:p w14:paraId="23FA7B9D" w14:textId="4286E93C" w:rsidR="0071346D" w:rsidRPr="00A36220" w:rsidRDefault="0071346D" w:rsidP="00573530">
      <w:pPr>
        <w:spacing w:after="40"/>
        <w:rPr>
          <w:rFonts w:eastAsia="Times New Roman" w:cs="Arial"/>
          <w:b/>
          <w:bCs/>
          <w:kern w:val="0"/>
          <w14:ligatures w14:val="none"/>
        </w:rPr>
      </w:pPr>
      <w:r w:rsidRPr="00A36220">
        <w:rPr>
          <w:rFonts w:eastAsia="Times New Roman" w:cs="Arial"/>
          <w:b/>
          <w:bCs/>
          <w:kern w:val="0"/>
          <w14:ligatures w14:val="none"/>
        </w:rPr>
        <w:t xml:space="preserve">DISTRICT </w:t>
      </w:r>
      <w:r w:rsidR="7AEBB869" w:rsidRPr="00A36220">
        <w:rPr>
          <w:rFonts w:eastAsia="Times New Roman" w:cs="Arial"/>
          <w:b/>
          <w:bCs/>
          <w:kern w:val="0"/>
          <w14:ligatures w14:val="none"/>
        </w:rPr>
        <w:t xml:space="preserve">OR COMMUNITY SCHOOL </w:t>
      </w:r>
      <w:r w:rsidRPr="00A36220">
        <w:rPr>
          <w:rFonts w:eastAsia="Times New Roman" w:cs="Arial"/>
          <w:b/>
          <w:bCs/>
          <w:kern w:val="0"/>
          <w14:ligatures w14:val="none"/>
        </w:rPr>
        <w:t>NAME:</w:t>
      </w:r>
      <w:r w:rsidR="00895801" w:rsidRPr="00A36220">
        <w:rPr>
          <w:rFonts w:eastAsia="Times New Roman" w:cs="Arial"/>
          <w:b/>
          <w:bCs/>
          <w:kern w:val="0"/>
          <w14:ligatures w14:val="none"/>
        </w:rPr>
        <w:t xml:space="preserve"> </w:t>
      </w:r>
      <w:sdt>
        <w:sdtPr>
          <w:rPr>
            <w:rFonts w:eastAsia="Times New Roman" w:cs="Arial"/>
            <w:b/>
            <w:bCs/>
            <w:kern w:val="0"/>
            <w14:ligatures w14:val="none"/>
          </w:rPr>
          <w:id w:val="-1480224935"/>
          <w:placeholder>
            <w:docPart w:val="DefaultPlaceholder_-1854013440"/>
          </w:placeholder>
          <w:showingPlcHdr/>
          <w:text/>
        </w:sdtPr>
        <w:sdtContent>
          <w:r w:rsidR="001962C2" w:rsidRPr="00A36220">
            <w:rPr>
              <w:rStyle w:val="PlaceholderText"/>
            </w:rPr>
            <w:t>Click or tap here to enter text.</w:t>
          </w:r>
        </w:sdtContent>
      </w:sdt>
    </w:p>
    <w:p w14:paraId="71EA4199" w14:textId="77777777" w:rsidR="00E32281" w:rsidRPr="00A36220" w:rsidRDefault="00E32281" w:rsidP="00573530">
      <w:pPr>
        <w:spacing w:after="40"/>
        <w:rPr>
          <w:rFonts w:eastAsia="Times New Roman" w:cs="Arial"/>
          <w:b/>
          <w:bCs/>
          <w:kern w:val="0"/>
          <w14:ligatures w14:val="none"/>
        </w:rPr>
      </w:pPr>
    </w:p>
    <w:p w14:paraId="31EDDA30" w14:textId="77777777" w:rsidR="00661E39" w:rsidRPr="00A36220" w:rsidRDefault="00661E39" w:rsidP="00573530">
      <w:pPr>
        <w:spacing w:after="40"/>
        <w:rPr>
          <w:rFonts w:eastAsia="Times New Roman" w:cs="Arial"/>
          <w:b/>
          <w:bCs/>
          <w:kern w:val="0"/>
          <w14:ligatures w14:val="none"/>
        </w:rPr>
      </w:pPr>
    </w:p>
    <w:p w14:paraId="5E0D98E5" w14:textId="77777777" w:rsidR="00661E39" w:rsidRPr="00A36220" w:rsidRDefault="00661E39" w:rsidP="00573530">
      <w:pPr>
        <w:spacing w:after="40"/>
        <w:rPr>
          <w:rFonts w:eastAsia="Times New Roman" w:cs="Arial"/>
          <w:b/>
          <w:bCs/>
          <w:kern w:val="0"/>
          <w14:ligatures w14:val="none"/>
        </w:rPr>
      </w:pPr>
    </w:p>
    <w:p w14:paraId="55790457" w14:textId="06295393" w:rsidR="0071346D" w:rsidRPr="00A36220" w:rsidRDefault="0071346D" w:rsidP="00573530">
      <w:pPr>
        <w:spacing w:after="40"/>
        <w:rPr>
          <w:rFonts w:eastAsia="Times New Roman" w:cs="Arial"/>
          <w:b/>
          <w:bCs/>
          <w:kern w:val="0"/>
          <w14:ligatures w14:val="none"/>
        </w:rPr>
      </w:pPr>
      <w:r w:rsidRPr="00A36220">
        <w:rPr>
          <w:rFonts w:eastAsia="Times New Roman" w:cs="Arial"/>
          <w:b/>
          <w:bCs/>
          <w:kern w:val="0"/>
          <w14:ligatures w14:val="none"/>
        </w:rPr>
        <w:t>DISTRICT IRN:</w:t>
      </w:r>
      <w:r w:rsidR="001962C2" w:rsidRPr="00A36220">
        <w:rPr>
          <w:rFonts w:eastAsia="Times New Roman" w:cs="Arial"/>
          <w:b/>
          <w:bCs/>
          <w:kern w:val="0"/>
          <w14:ligatures w14:val="none"/>
        </w:rPr>
        <w:t xml:space="preserve"> </w:t>
      </w:r>
      <w:sdt>
        <w:sdtPr>
          <w:rPr>
            <w:rFonts w:eastAsia="Times New Roman" w:cs="Arial"/>
            <w:b/>
            <w:bCs/>
            <w:kern w:val="0"/>
            <w14:ligatures w14:val="none"/>
          </w:rPr>
          <w:id w:val="-744482529"/>
          <w:placeholder>
            <w:docPart w:val="DefaultPlaceholder_-1854013440"/>
          </w:placeholder>
          <w:showingPlcHdr/>
          <w:text/>
        </w:sdtPr>
        <w:sdtContent>
          <w:r w:rsidR="001962C2" w:rsidRPr="00A36220">
            <w:rPr>
              <w:rStyle w:val="PlaceholderText"/>
            </w:rPr>
            <w:t>Click or tap here to enter text.</w:t>
          </w:r>
        </w:sdtContent>
      </w:sdt>
    </w:p>
    <w:p w14:paraId="06F85625" w14:textId="77777777" w:rsidR="006176A1" w:rsidRPr="00A36220" w:rsidRDefault="006176A1" w:rsidP="00573530">
      <w:pPr>
        <w:spacing w:after="40"/>
        <w:rPr>
          <w:rFonts w:eastAsia="Times New Roman" w:cs="Arial"/>
          <w:b/>
          <w:bCs/>
          <w:kern w:val="0"/>
          <w14:ligatures w14:val="none"/>
        </w:rPr>
      </w:pPr>
    </w:p>
    <w:p w14:paraId="48065E17" w14:textId="77777777" w:rsidR="00661E39" w:rsidRPr="00A36220" w:rsidRDefault="00661E39" w:rsidP="00573530">
      <w:pPr>
        <w:spacing w:after="40"/>
        <w:rPr>
          <w:rFonts w:eastAsia="Times New Roman" w:cs="Arial"/>
          <w:b/>
          <w:bCs/>
          <w:kern w:val="0"/>
          <w14:ligatures w14:val="none"/>
        </w:rPr>
      </w:pPr>
    </w:p>
    <w:p w14:paraId="4087D8FD" w14:textId="77777777" w:rsidR="00661E39" w:rsidRPr="00A36220" w:rsidRDefault="00661E39" w:rsidP="00573530">
      <w:pPr>
        <w:spacing w:after="40"/>
        <w:rPr>
          <w:rFonts w:eastAsia="Times New Roman" w:cs="Arial"/>
          <w:b/>
          <w:bCs/>
          <w:kern w:val="0"/>
          <w14:ligatures w14:val="none"/>
        </w:rPr>
      </w:pPr>
    </w:p>
    <w:p w14:paraId="7B0D2D4E" w14:textId="2A18A05E" w:rsidR="0071346D" w:rsidRPr="00A36220" w:rsidRDefault="0071346D" w:rsidP="00573530">
      <w:pPr>
        <w:spacing w:after="40"/>
        <w:rPr>
          <w:rFonts w:eastAsia="Times New Roman" w:cs="Arial"/>
          <w:b/>
          <w:bCs/>
          <w:kern w:val="0"/>
          <w14:ligatures w14:val="none"/>
        </w:rPr>
      </w:pPr>
      <w:r w:rsidRPr="00A36220">
        <w:rPr>
          <w:rFonts w:eastAsia="Times New Roman" w:cs="Arial"/>
          <w:b/>
          <w:bCs/>
          <w:kern w:val="0"/>
          <w14:ligatures w14:val="none"/>
        </w:rPr>
        <w:t>DISTRICT ADDRESS:</w:t>
      </w:r>
      <w:r w:rsidR="001962C2" w:rsidRPr="00A36220">
        <w:rPr>
          <w:rFonts w:eastAsia="Times New Roman" w:cs="Arial"/>
          <w:b/>
          <w:bCs/>
          <w:kern w:val="0"/>
          <w14:ligatures w14:val="none"/>
        </w:rPr>
        <w:t xml:space="preserve"> </w:t>
      </w:r>
      <w:sdt>
        <w:sdtPr>
          <w:rPr>
            <w:rFonts w:eastAsia="Times New Roman" w:cs="Arial"/>
            <w:b/>
            <w:bCs/>
            <w:kern w:val="0"/>
            <w14:ligatures w14:val="none"/>
          </w:rPr>
          <w:id w:val="-1301302649"/>
          <w:placeholder>
            <w:docPart w:val="DefaultPlaceholder_-1854013440"/>
          </w:placeholder>
          <w:showingPlcHdr/>
          <w:text/>
        </w:sdtPr>
        <w:sdtContent>
          <w:r w:rsidR="001962C2" w:rsidRPr="00A36220">
            <w:rPr>
              <w:rStyle w:val="PlaceholderText"/>
            </w:rPr>
            <w:t>Click or tap here to enter text.</w:t>
          </w:r>
        </w:sdtContent>
      </w:sdt>
    </w:p>
    <w:p w14:paraId="088E3C17" w14:textId="77777777" w:rsidR="0071346D" w:rsidRPr="00A36220" w:rsidRDefault="0071346D" w:rsidP="00573530">
      <w:pPr>
        <w:spacing w:after="40"/>
        <w:rPr>
          <w:rFonts w:eastAsia="Times New Roman" w:cs="Arial"/>
          <w:b/>
          <w:bCs/>
          <w:kern w:val="0"/>
          <w14:ligatures w14:val="none"/>
        </w:rPr>
      </w:pPr>
    </w:p>
    <w:p w14:paraId="3FD8C788" w14:textId="77777777" w:rsidR="00661E39" w:rsidRPr="00A36220" w:rsidRDefault="00661E39" w:rsidP="00573530">
      <w:pPr>
        <w:spacing w:after="40"/>
        <w:rPr>
          <w:rFonts w:eastAsia="Times New Roman" w:cs="Arial"/>
          <w:b/>
          <w:bCs/>
          <w:kern w:val="0"/>
          <w14:ligatures w14:val="none"/>
        </w:rPr>
      </w:pPr>
    </w:p>
    <w:p w14:paraId="19A9B864" w14:textId="77777777" w:rsidR="00661E39" w:rsidRPr="00A36220" w:rsidRDefault="00661E39" w:rsidP="00573530">
      <w:pPr>
        <w:spacing w:after="40"/>
        <w:rPr>
          <w:rFonts w:eastAsia="Times New Roman" w:cs="Arial"/>
          <w:b/>
          <w:bCs/>
          <w:kern w:val="0"/>
          <w14:ligatures w14:val="none"/>
        </w:rPr>
      </w:pPr>
    </w:p>
    <w:p w14:paraId="53A3ECA9" w14:textId="78511BE8" w:rsidR="0071346D" w:rsidRPr="00A36220" w:rsidRDefault="0071346D" w:rsidP="00573530">
      <w:pPr>
        <w:spacing w:after="40"/>
        <w:rPr>
          <w:rFonts w:eastAsia="Times New Roman" w:cs="Arial"/>
          <w:b/>
          <w:bCs/>
          <w:kern w:val="0"/>
          <w14:ligatures w14:val="none"/>
        </w:rPr>
      </w:pPr>
      <w:r w:rsidRPr="00A36220">
        <w:rPr>
          <w:rFonts w:eastAsia="Times New Roman" w:cs="Arial"/>
          <w:b/>
          <w:bCs/>
          <w:kern w:val="0"/>
          <w14:ligatures w14:val="none"/>
        </w:rPr>
        <w:t>PLAN COMPLETION DATE:</w:t>
      </w:r>
      <w:r w:rsidR="001962C2" w:rsidRPr="00A36220">
        <w:rPr>
          <w:rFonts w:eastAsia="Times New Roman" w:cs="Arial"/>
          <w:b/>
          <w:bCs/>
          <w:kern w:val="0"/>
          <w14:ligatures w14:val="none"/>
        </w:rPr>
        <w:t xml:space="preserve"> </w:t>
      </w:r>
      <w:sdt>
        <w:sdtPr>
          <w:rPr>
            <w:rFonts w:eastAsia="Times New Roman" w:cs="Arial"/>
            <w:b/>
            <w:bCs/>
            <w:kern w:val="0"/>
            <w14:ligatures w14:val="none"/>
          </w:rPr>
          <w:id w:val="-1378236083"/>
          <w:placeholder>
            <w:docPart w:val="DefaultPlaceholder_-1854013440"/>
          </w:placeholder>
          <w:showingPlcHdr/>
          <w:text/>
        </w:sdtPr>
        <w:sdtContent>
          <w:r w:rsidR="001962C2" w:rsidRPr="00A36220">
            <w:rPr>
              <w:rStyle w:val="PlaceholderText"/>
            </w:rPr>
            <w:t>Click or tap here to enter text.</w:t>
          </w:r>
        </w:sdtContent>
      </w:sdt>
    </w:p>
    <w:p w14:paraId="07A88BFB" w14:textId="77777777" w:rsidR="00661E39" w:rsidRPr="00A36220" w:rsidRDefault="00661E39" w:rsidP="00573530">
      <w:pPr>
        <w:spacing w:after="40"/>
        <w:rPr>
          <w:rFonts w:eastAsia="Times New Roman" w:cs="Arial"/>
          <w:b/>
          <w:bCs/>
          <w:kern w:val="0"/>
          <w14:ligatures w14:val="none"/>
        </w:rPr>
      </w:pPr>
    </w:p>
    <w:p w14:paraId="4C421084" w14:textId="77777777" w:rsidR="00661E39" w:rsidRPr="00A36220" w:rsidRDefault="00661E39" w:rsidP="00573530">
      <w:pPr>
        <w:spacing w:after="40"/>
        <w:rPr>
          <w:rFonts w:eastAsia="Times New Roman" w:cs="Arial"/>
          <w:b/>
          <w:bCs/>
          <w:kern w:val="0"/>
          <w14:ligatures w14:val="none"/>
        </w:rPr>
      </w:pPr>
    </w:p>
    <w:p w14:paraId="19E86797" w14:textId="77777777" w:rsidR="00661E39" w:rsidRPr="00A36220" w:rsidRDefault="00661E39" w:rsidP="00573530">
      <w:pPr>
        <w:spacing w:after="40"/>
        <w:rPr>
          <w:rFonts w:eastAsia="Times New Roman" w:cs="Arial"/>
          <w:b/>
          <w:bCs/>
          <w:kern w:val="0"/>
          <w14:ligatures w14:val="none"/>
        </w:rPr>
      </w:pPr>
    </w:p>
    <w:p w14:paraId="5107E05C" w14:textId="540B54E6" w:rsidR="00365B79" w:rsidRPr="00A36220" w:rsidRDefault="0071346D" w:rsidP="00573530">
      <w:pPr>
        <w:spacing w:after="40"/>
        <w:rPr>
          <w:rFonts w:eastAsia="Times New Roman" w:cs="Arial"/>
          <w:b/>
          <w:bCs/>
          <w:kern w:val="0"/>
          <w14:ligatures w14:val="none"/>
        </w:rPr>
      </w:pPr>
      <w:r w:rsidRPr="00A36220">
        <w:rPr>
          <w:rFonts w:eastAsia="Times New Roman" w:cs="Arial"/>
          <w:b/>
          <w:bCs/>
          <w:kern w:val="0"/>
          <w14:ligatures w14:val="none"/>
        </w:rPr>
        <w:t>LEAD WRITERS:</w:t>
      </w:r>
      <w:r w:rsidR="001962C2" w:rsidRPr="00A36220">
        <w:rPr>
          <w:rFonts w:eastAsia="Times New Roman" w:cs="Arial"/>
          <w:b/>
          <w:bCs/>
          <w:kern w:val="0"/>
          <w14:ligatures w14:val="none"/>
        </w:rPr>
        <w:t xml:space="preserve"> </w:t>
      </w:r>
      <w:sdt>
        <w:sdtPr>
          <w:rPr>
            <w:rFonts w:eastAsia="Times New Roman" w:cs="Arial"/>
            <w:b/>
            <w:bCs/>
            <w:kern w:val="0"/>
            <w14:ligatures w14:val="none"/>
          </w:rPr>
          <w:id w:val="-529028131"/>
          <w:placeholder>
            <w:docPart w:val="DefaultPlaceholder_-1854013440"/>
          </w:placeholder>
          <w:showingPlcHdr/>
          <w:text/>
        </w:sdtPr>
        <w:sdtContent>
          <w:r w:rsidR="001962C2" w:rsidRPr="00A36220">
            <w:rPr>
              <w:rStyle w:val="PlaceholderText"/>
            </w:rPr>
            <w:t>Click or tap here to enter text.</w:t>
          </w:r>
        </w:sdtContent>
      </w:sdt>
      <w:r w:rsidR="00365B79" w:rsidRPr="00A36220">
        <w:rPr>
          <w:rFonts w:eastAsia="Times New Roman" w:cs="Arial"/>
          <w:b/>
          <w:bCs/>
          <w:kern w:val="0"/>
          <w14:ligatures w14:val="none"/>
        </w:rPr>
        <w:br w:type="page"/>
      </w:r>
    </w:p>
    <w:p w14:paraId="75D60573" w14:textId="68B82437" w:rsidR="009C610E" w:rsidRPr="00A36220" w:rsidRDefault="009C610E" w:rsidP="00FE0680">
      <w:pPr>
        <w:spacing w:after="120"/>
        <w:rPr>
          <w:rFonts w:eastAsiaTheme="majorEastAsia" w:cstheme="majorBidi"/>
          <w:b/>
          <w:color w:val="0E3F75"/>
          <w:sz w:val="36"/>
          <w:szCs w:val="26"/>
        </w:rPr>
      </w:pPr>
      <w:bookmarkStart w:id="0" w:name="_Hlk525905533"/>
      <w:r w:rsidRPr="00A36220">
        <w:rPr>
          <w:rFonts w:eastAsiaTheme="majorEastAsia" w:cstheme="majorBidi"/>
          <w:b/>
          <w:color w:val="0E3F75"/>
          <w:sz w:val="36"/>
          <w:szCs w:val="26"/>
        </w:rPr>
        <w:lastRenderedPageBreak/>
        <w:t>Ohio’s Language and Literacy Vision</w:t>
      </w:r>
    </w:p>
    <w:p w14:paraId="11CF9B8B" w14:textId="77777777" w:rsidR="0022583D" w:rsidRPr="00A36220" w:rsidRDefault="0022583D" w:rsidP="0022583D">
      <w:pPr>
        <w:rPr>
          <w:rFonts w:cs="Arial"/>
        </w:rPr>
      </w:pPr>
      <w:r w:rsidRPr="00A36220">
        <w:rPr>
          <w:rFonts w:cs="Arial"/>
        </w:rPr>
        <w:t xml:space="preserve">With the leadership of Governor Mike DeWine, Ohio is implementing the </w:t>
      </w:r>
      <w:hyperlink r:id="rId12" w:tgtFrame="_blank" w:history="1">
        <w:r w:rsidRPr="00A36220">
          <w:rPr>
            <w:rStyle w:val="Hyperlink"/>
            <w:rFonts w:cs="Arial"/>
          </w:rPr>
          <w:t>ReadOhio initiative</w:t>
        </w:r>
      </w:hyperlink>
      <w:r w:rsidRPr="00A36220">
        <w:rPr>
          <w:rFonts w:cs="Arial"/>
        </w:rPr>
        <w:t xml:space="preserve">, an exciting statewide effort to encourage improved literacy skills for all ages that includes the implementation of curriculum aligned with the science of reading in Ohio’s schools. The governor also </w:t>
      </w:r>
      <w:hyperlink r:id="rId13" w:tgtFrame="_blank" w:history="1">
        <w:r w:rsidRPr="00A36220">
          <w:rPr>
            <w:rStyle w:val="Hyperlink"/>
            <w:rFonts w:cs="Arial"/>
          </w:rPr>
          <w:t>released a video</w:t>
        </w:r>
      </w:hyperlink>
      <w:r w:rsidRPr="00A36220">
        <w:rPr>
          <w:rFonts w:cs="Arial"/>
        </w:rPr>
        <w:t xml:space="preserve"> to explain what the science of reading is and why it is important. </w:t>
      </w:r>
    </w:p>
    <w:p w14:paraId="73CA3B7F" w14:textId="77777777" w:rsidR="0022583D" w:rsidRPr="00A36220" w:rsidRDefault="0022583D" w:rsidP="0022583D">
      <w:pPr>
        <w:rPr>
          <w:rFonts w:cs="Arial"/>
        </w:rPr>
      </w:pPr>
    </w:p>
    <w:p w14:paraId="648EE309" w14:textId="77777777" w:rsidR="0022583D" w:rsidRPr="00A36220" w:rsidRDefault="0022583D" w:rsidP="0022583D">
      <w:pPr>
        <w:rPr>
          <w:rFonts w:cs="Arial"/>
        </w:rPr>
      </w:pPr>
      <w:r w:rsidRPr="00A36220">
        <w:rPr>
          <w:rFonts w:cs="Arial"/>
        </w:rPr>
        <w:t>In addition, the Ohio Department of Education and Workforce developed the </w:t>
      </w:r>
      <w:hyperlink r:id="rId14" w:tgtFrame="_blank" w:history="1">
        <w:r w:rsidRPr="00A36220">
          <w:rPr>
            <w:rStyle w:val="Hyperlink"/>
            <w:rFonts w:cs="Arial"/>
          </w:rPr>
          <w:t>ReadOhio toolkit</w:t>
        </w:r>
      </w:hyperlink>
      <w:r w:rsidRPr="00A36220">
        <w:rPr>
          <w:rFonts w:cs="Arial"/>
        </w:rPr>
        <w:t> to guide school leaders, teachers and families in this important work. The toolkit is filled with resources including the </w:t>
      </w:r>
      <w:hyperlink r:id="rId15" w:tgtFrame="_blank" w:history="1">
        <w:r w:rsidRPr="00A36220">
          <w:rPr>
            <w:rStyle w:val="Hyperlink"/>
            <w:rFonts w:cs="Arial"/>
          </w:rPr>
          <w:t>Shifting to the Science of Reading: A Discussion Guide for School and District Teams</w:t>
        </w:r>
      </w:hyperlink>
      <w:r w:rsidRPr="00A36220">
        <w:rPr>
          <w:rFonts w:cs="Arial"/>
        </w:rPr>
        <w:t>, professional learning tools and practices for schools as they prepare for the start of the new academic year. </w:t>
      </w:r>
    </w:p>
    <w:p w14:paraId="74F80A8D" w14:textId="77777777" w:rsidR="0022583D" w:rsidRPr="00A36220" w:rsidRDefault="0022583D" w:rsidP="0022583D">
      <w:pPr>
        <w:rPr>
          <w:rFonts w:cs="Arial"/>
        </w:rPr>
      </w:pPr>
    </w:p>
    <w:p w14:paraId="067B63ED" w14:textId="4A124C5D" w:rsidR="0071346D" w:rsidRPr="00A36220" w:rsidRDefault="0022583D" w:rsidP="0071346D">
      <w:pPr>
        <w:rPr>
          <w:rFonts w:cs="Arial"/>
        </w:rPr>
      </w:pPr>
      <w:r w:rsidRPr="63406284">
        <w:rPr>
          <w:rFonts w:cs="Arial"/>
        </w:rPr>
        <w:t xml:space="preserve">As described in </w:t>
      </w:r>
      <w:hyperlink r:id="rId16">
        <w:r w:rsidRPr="63406284">
          <w:rPr>
            <w:rStyle w:val="Hyperlink"/>
            <w:rFonts w:cs="Arial"/>
          </w:rPr>
          <w:t>Ohio's Plan to Raise Literacy Achievement</w:t>
        </w:r>
      </w:hyperlink>
      <w:r w:rsidRPr="63406284">
        <w:rPr>
          <w:rFonts w:cs="Arial"/>
        </w:rPr>
        <w:t xml:space="preserve">, Ohio’s vision is for all learners to acquire the knowledge and skills to become proficient readers. </w:t>
      </w:r>
      <w:r w:rsidRPr="00A36220">
        <w:rPr>
          <w:rFonts w:cs="Arial"/>
        </w:rPr>
        <w:t>The Ohio Department of Education and Workforce and its partners view language and literacy acquisition and achievement as foundational knowledge that supports student success. To increase learner’s language and literacy achievement, the Department is urging districts, schools, and early childhood education programs to use evidence-based systems and high-quality instruction, select high-quality instructional materials</w:t>
      </w:r>
      <w:r w:rsidR="71D92339" w:rsidRPr="63406284">
        <w:rPr>
          <w:rFonts w:cs="Arial"/>
        </w:rPr>
        <w:t>.</w:t>
      </w:r>
    </w:p>
    <w:p w14:paraId="147DEFD6" w14:textId="77777777" w:rsidR="00225CC8" w:rsidRPr="00A36220" w:rsidRDefault="00225CC8" w:rsidP="0071346D">
      <w:pPr>
        <w:rPr>
          <w:rFonts w:cs="Arial"/>
        </w:rPr>
      </w:pPr>
    </w:p>
    <w:p w14:paraId="73B5073A" w14:textId="67F54BB5" w:rsidR="006F7D9F" w:rsidRPr="00A36220" w:rsidRDefault="006F7D9F">
      <w:pPr>
        <w:rPr>
          <w:rFonts w:eastAsiaTheme="majorEastAsia" w:cstheme="majorBidi"/>
          <w:b/>
          <w:bCs/>
          <w:color w:val="0E3F75"/>
          <w:sz w:val="36"/>
          <w:szCs w:val="36"/>
        </w:rPr>
      </w:pPr>
      <w:bookmarkStart w:id="1" w:name="_Toc526143998"/>
      <w:bookmarkStart w:id="2" w:name="_Toc526143999"/>
      <w:bookmarkEnd w:id="0"/>
      <w:r w:rsidRPr="63406284">
        <w:rPr>
          <w:rFonts w:eastAsiaTheme="majorEastAsia" w:cstheme="majorBidi"/>
          <w:b/>
          <w:bCs/>
          <w:color w:val="0E3F75"/>
          <w:sz w:val="36"/>
          <w:szCs w:val="36"/>
        </w:rPr>
        <w:br w:type="page"/>
      </w:r>
    </w:p>
    <w:p w14:paraId="3EE8E6C0" w14:textId="6775B203" w:rsidR="0071346D" w:rsidRPr="00A36220" w:rsidRDefault="0071346D" w:rsidP="00FE0680">
      <w:pPr>
        <w:spacing w:after="120"/>
        <w:rPr>
          <w:rFonts w:eastAsiaTheme="majorEastAsia" w:cstheme="majorBidi"/>
          <w:b/>
          <w:color w:val="0E3F75"/>
          <w:sz w:val="36"/>
          <w:szCs w:val="26"/>
        </w:rPr>
      </w:pPr>
      <w:r w:rsidRPr="00A36220">
        <w:rPr>
          <w:rFonts w:eastAsiaTheme="majorEastAsia" w:cstheme="majorBidi"/>
          <w:b/>
          <w:color w:val="0E3F75"/>
          <w:sz w:val="36"/>
          <w:szCs w:val="26"/>
        </w:rPr>
        <w:lastRenderedPageBreak/>
        <w:t>Section 1: District Leadership Team Membership, Stakeholders, Development Process and Plan for Monitoring Implementation</w:t>
      </w:r>
      <w:bookmarkEnd w:id="1"/>
    </w:p>
    <w:p w14:paraId="361CCC41" w14:textId="2066BB7D" w:rsidR="000F272D" w:rsidRPr="00A36220" w:rsidRDefault="000F272D" w:rsidP="00ED6C66">
      <w:pPr>
        <w:spacing w:before="120" w:after="120"/>
        <w:outlineLvl w:val="0"/>
        <w:rPr>
          <w:rFonts w:eastAsiaTheme="majorEastAsia" w:cs="Times New Roman (Headings CS)"/>
          <w:b/>
          <w:caps/>
          <w:kern w:val="0"/>
          <w:sz w:val="28"/>
          <w14:ligatures w14:val="none"/>
        </w:rPr>
      </w:pPr>
      <w:r w:rsidRPr="00A36220">
        <w:rPr>
          <w:rFonts w:eastAsiaTheme="majorEastAsia" w:cs="Times New Roman (Headings CS)"/>
          <w:b/>
          <w:caps/>
          <w:kern w:val="0"/>
          <w:sz w:val="28"/>
          <w14:ligatures w14:val="none"/>
        </w:rPr>
        <w:t>Section 1, Part A: Leadership Team Membership and stakeholders</w:t>
      </w:r>
    </w:p>
    <w:bookmarkEnd w:id="2"/>
    <w:p w14:paraId="041EFD5E" w14:textId="347E40FD" w:rsidR="0071346D" w:rsidRPr="00A36220" w:rsidRDefault="0071346D" w:rsidP="0071346D">
      <w:pPr>
        <w:pStyle w:val="NoSpacing"/>
        <w:rPr>
          <w:rFonts w:cs="Arial"/>
          <w:i/>
          <w:iCs/>
        </w:rPr>
      </w:pPr>
      <w:r w:rsidRPr="63406284">
        <w:rPr>
          <w:rFonts w:cs="Arial"/>
          <w:i/>
          <w:iCs/>
        </w:rPr>
        <w:t>Insert a list of all leadership team members, stakeholders, roles</w:t>
      </w:r>
      <w:r w:rsidR="004750C9" w:rsidRPr="63406284">
        <w:rPr>
          <w:rFonts w:cs="Arial"/>
          <w:i/>
          <w:iCs/>
        </w:rPr>
        <w:t>,</w:t>
      </w:r>
      <w:r w:rsidRPr="63406284">
        <w:rPr>
          <w:rFonts w:cs="Arial"/>
          <w:i/>
          <w:iCs/>
        </w:rPr>
        <w:t xml:space="preserve"> and contact information. The Department encourages districts and community schools include team members from the early childhood providers that feed into the district or school.</w:t>
      </w:r>
    </w:p>
    <w:p w14:paraId="24FFB7B4" w14:textId="77777777" w:rsidR="009E1464" w:rsidRPr="00A36220" w:rsidRDefault="009E1464" w:rsidP="0071346D">
      <w:pPr>
        <w:pStyle w:val="NoSpacing"/>
        <w:rPr>
          <w:rFonts w:cs="Arial"/>
        </w:rPr>
      </w:pPr>
    </w:p>
    <w:tbl>
      <w:tblPr>
        <w:tblStyle w:val="GridTable4-Accent1"/>
        <w:tblW w:w="9344" w:type="dxa"/>
        <w:tblLayout w:type="fixed"/>
        <w:tblLook w:val="04A0" w:firstRow="1" w:lastRow="0" w:firstColumn="1" w:lastColumn="0" w:noHBand="0" w:noVBand="1"/>
      </w:tblPr>
      <w:tblGrid>
        <w:gridCol w:w="2515"/>
        <w:gridCol w:w="2520"/>
        <w:gridCol w:w="2018"/>
        <w:gridCol w:w="2291"/>
      </w:tblGrid>
      <w:tr w:rsidR="00F97AE9" w:rsidRPr="00A36220" w14:paraId="6D6B2ADC" w14:textId="77777777" w:rsidTr="007649CB">
        <w:trPr>
          <w:cnfStyle w:val="100000000000" w:firstRow="1" w:lastRow="0" w:firstColumn="0" w:lastColumn="0" w:oddVBand="0" w:evenVBand="0" w:oddHBand="0" w:evenHBand="0" w:firstRowFirstColumn="0" w:firstRowLastColumn="0" w:lastRowFirstColumn="0" w:lastRowLastColumn="0"/>
          <w:trHeight w:val="12"/>
        </w:trPr>
        <w:tc>
          <w:tcPr>
            <w:cnfStyle w:val="001000000000" w:firstRow="0" w:lastRow="0" w:firstColumn="1" w:lastColumn="0" w:oddVBand="0" w:evenVBand="0" w:oddHBand="0" w:evenHBand="0" w:firstRowFirstColumn="0" w:firstRowLastColumn="0" w:lastRowFirstColumn="0" w:lastRowLastColumn="0"/>
            <w:tcW w:w="2515" w:type="dxa"/>
            <w:noWrap/>
          </w:tcPr>
          <w:p w14:paraId="6964FD41" w14:textId="77777777" w:rsidR="00307A08" w:rsidRPr="00A36220" w:rsidRDefault="00307A08" w:rsidP="009E1464">
            <w:pPr>
              <w:spacing w:before="100" w:after="200" w:line="276" w:lineRule="auto"/>
              <w:jc w:val="center"/>
              <w:rPr>
                <w:rFonts w:eastAsia="Times New Roman" w:cs="Arial"/>
                <w:kern w:val="0"/>
                <w:sz w:val="20"/>
                <w:szCs w:val="20"/>
                <w14:ligatures w14:val="none"/>
              </w:rPr>
            </w:pPr>
            <w:r w:rsidRPr="00A36220">
              <w:rPr>
                <w:rFonts w:eastAsia="Times New Roman" w:cs="Arial"/>
                <w:kern w:val="0"/>
                <w:sz w:val="20"/>
                <w:szCs w:val="20"/>
                <w14:ligatures w14:val="none"/>
              </w:rPr>
              <w:t>Name</w:t>
            </w:r>
          </w:p>
        </w:tc>
        <w:tc>
          <w:tcPr>
            <w:tcW w:w="2520" w:type="dxa"/>
            <w:noWrap/>
          </w:tcPr>
          <w:p w14:paraId="62548B2A" w14:textId="77777777" w:rsidR="00307A08" w:rsidRPr="00A36220" w:rsidRDefault="00307A08" w:rsidP="009E1464">
            <w:pPr>
              <w:spacing w:before="100"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kern w:val="0"/>
                <w:sz w:val="20"/>
                <w:szCs w:val="20"/>
                <w14:ligatures w14:val="none"/>
              </w:rPr>
            </w:pPr>
            <w:r w:rsidRPr="00A36220">
              <w:rPr>
                <w:rFonts w:eastAsia="Times New Roman" w:cs="Arial"/>
                <w:kern w:val="0"/>
                <w:sz w:val="20"/>
                <w:szCs w:val="20"/>
                <w14:ligatures w14:val="none"/>
              </w:rPr>
              <w:t>Title/Role</w:t>
            </w:r>
          </w:p>
        </w:tc>
        <w:tc>
          <w:tcPr>
            <w:tcW w:w="2018" w:type="dxa"/>
            <w:noWrap/>
          </w:tcPr>
          <w:p w14:paraId="606BC151" w14:textId="6755AC2A" w:rsidR="00307A08" w:rsidRPr="00A36220" w:rsidRDefault="00307A08" w:rsidP="009E1464">
            <w:pPr>
              <w:spacing w:before="100"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kern w:val="0"/>
                <w:sz w:val="20"/>
                <w:szCs w:val="20"/>
                <w14:ligatures w14:val="none"/>
              </w:rPr>
            </w:pPr>
            <w:r w:rsidRPr="00A36220">
              <w:rPr>
                <w:rFonts w:eastAsia="Times New Roman" w:cs="Arial"/>
                <w:kern w:val="0"/>
                <w:sz w:val="20"/>
                <w:szCs w:val="20"/>
                <w14:ligatures w14:val="none"/>
              </w:rPr>
              <w:t>Location</w:t>
            </w:r>
          </w:p>
        </w:tc>
        <w:tc>
          <w:tcPr>
            <w:tcW w:w="2291" w:type="dxa"/>
            <w:noWrap/>
          </w:tcPr>
          <w:p w14:paraId="20E43252" w14:textId="77777777" w:rsidR="00307A08" w:rsidRPr="00A36220" w:rsidRDefault="00307A08" w:rsidP="009E1464">
            <w:pPr>
              <w:spacing w:before="100"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kern w:val="0"/>
                <w:sz w:val="20"/>
                <w:szCs w:val="20"/>
                <w14:ligatures w14:val="none"/>
              </w:rPr>
            </w:pPr>
            <w:r w:rsidRPr="00A36220">
              <w:rPr>
                <w:rFonts w:eastAsia="Times New Roman" w:cs="Arial"/>
                <w:kern w:val="0"/>
                <w:sz w:val="20"/>
                <w:szCs w:val="20"/>
                <w14:ligatures w14:val="none"/>
              </w:rPr>
              <w:t>Email</w:t>
            </w:r>
          </w:p>
        </w:tc>
      </w:tr>
      <w:tr w:rsidR="00F97AE9" w:rsidRPr="00A36220" w14:paraId="0E95541C" w14:textId="77777777" w:rsidTr="00327B5B">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15" w:type="dxa"/>
          </w:tcPr>
          <w:sdt>
            <w:sdtPr>
              <w:rPr>
                <w:rFonts w:eastAsia="Times New Roman" w:cs="Arial"/>
                <w:kern w:val="0"/>
                <w:sz w:val="20"/>
                <w:szCs w:val="20"/>
                <w14:ligatures w14:val="none"/>
              </w:rPr>
              <w:id w:val="1372106410"/>
              <w:placeholder>
                <w:docPart w:val="DefaultPlaceholder_-1854013440"/>
              </w:placeholder>
              <w:showingPlcHdr/>
              <w:text/>
            </w:sdtPr>
            <w:sdtContent>
              <w:p w14:paraId="27E3702B" w14:textId="0CB54B62" w:rsidR="00307A08" w:rsidRPr="00A36220" w:rsidRDefault="001962C2" w:rsidP="00307A08">
                <w:pPr>
                  <w:spacing w:before="100" w:after="200" w:line="276" w:lineRule="auto"/>
                  <w:rPr>
                    <w:rFonts w:eastAsia="Times New Roman" w:cs="Arial"/>
                    <w:b w:val="0"/>
                    <w:bCs w:val="0"/>
                    <w:kern w:val="0"/>
                    <w:sz w:val="20"/>
                    <w:szCs w:val="20"/>
                    <w14:ligatures w14:val="none"/>
                  </w:rPr>
                </w:pPr>
                <w:r w:rsidRPr="00B72587">
                  <w:rPr>
                    <w:rStyle w:val="PlaceholderText"/>
                    <w:b w:val="0"/>
                    <w:bCs w:val="0"/>
                    <w:color w:val="auto"/>
                  </w:rPr>
                  <w:t>Click or tap here to enter text.</w:t>
                </w:r>
              </w:p>
            </w:sdtContent>
          </w:sdt>
          <w:p w14:paraId="5B52E967" w14:textId="77777777" w:rsidR="00307A08" w:rsidRPr="00A36220" w:rsidRDefault="00307A08" w:rsidP="00307A08">
            <w:pPr>
              <w:spacing w:before="100" w:after="200" w:line="276" w:lineRule="auto"/>
              <w:rPr>
                <w:rFonts w:eastAsia="Times New Roman" w:cs="Arial"/>
                <w:b w:val="0"/>
                <w:bCs w:val="0"/>
                <w:kern w:val="0"/>
                <w:sz w:val="20"/>
                <w:szCs w:val="20"/>
                <w14:ligatures w14:val="none"/>
              </w:rPr>
            </w:pPr>
          </w:p>
        </w:tc>
        <w:sdt>
          <w:sdtPr>
            <w:rPr>
              <w:rFonts w:eastAsia="Times New Roman" w:cs="Arial"/>
              <w:kern w:val="0"/>
              <w:sz w:val="20"/>
              <w:szCs w:val="20"/>
              <w14:ligatures w14:val="none"/>
            </w:rPr>
            <w:id w:val="412056768"/>
            <w:placeholder>
              <w:docPart w:val="DefaultPlaceholder_-1854013440"/>
            </w:placeholder>
            <w:showingPlcHdr/>
            <w:text/>
          </w:sdtPr>
          <w:sdtContent>
            <w:tc>
              <w:tcPr>
                <w:tcW w:w="2520" w:type="dxa"/>
              </w:tcPr>
              <w:p w14:paraId="16D0EEB6" w14:textId="0F525263" w:rsidR="00307A08" w:rsidRPr="00A36220" w:rsidRDefault="001962C2" w:rsidP="00307A08">
                <w:pPr>
                  <w:spacing w:before="100" w:after="200" w:line="276"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14:ligatures w14:val="none"/>
                  </w:rPr>
                </w:pPr>
                <w:r w:rsidRPr="00F342B2">
                  <w:rPr>
                    <w:rStyle w:val="PlaceholderText"/>
                    <w:color w:val="auto"/>
                  </w:rPr>
                  <w:t>Click or tap here to enter text.</w:t>
                </w:r>
              </w:p>
            </w:tc>
          </w:sdtContent>
        </w:sdt>
        <w:sdt>
          <w:sdtPr>
            <w:rPr>
              <w:rFonts w:eastAsia="Times New Roman" w:cs="Arial"/>
              <w:kern w:val="0"/>
              <w:sz w:val="20"/>
              <w:szCs w:val="20"/>
              <w14:ligatures w14:val="none"/>
            </w:rPr>
            <w:id w:val="548815551"/>
            <w:placeholder>
              <w:docPart w:val="DefaultPlaceholder_-1854013440"/>
            </w:placeholder>
            <w:showingPlcHdr/>
            <w:text/>
          </w:sdtPr>
          <w:sdtContent>
            <w:tc>
              <w:tcPr>
                <w:tcW w:w="2018" w:type="dxa"/>
              </w:tcPr>
              <w:p w14:paraId="68626ADF" w14:textId="78FAF76E" w:rsidR="00307A08" w:rsidRPr="00A36220" w:rsidRDefault="001962C2" w:rsidP="00307A08">
                <w:pPr>
                  <w:spacing w:before="100" w:after="200" w:line="276"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14:ligatures w14:val="none"/>
                  </w:rPr>
                </w:pPr>
                <w:r w:rsidRPr="00F342B2">
                  <w:rPr>
                    <w:rStyle w:val="PlaceholderText"/>
                    <w:color w:val="auto"/>
                  </w:rPr>
                  <w:t>Click or tap here to enter text.</w:t>
                </w:r>
              </w:p>
            </w:tc>
          </w:sdtContent>
        </w:sdt>
        <w:sdt>
          <w:sdtPr>
            <w:rPr>
              <w:rFonts w:eastAsia="Times New Roman" w:cs="Arial"/>
              <w:kern w:val="0"/>
              <w:sz w:val="20"/>
              <w:szCs w:val="20"/>
              <w14:ligatures w14:val="none"/>
            </w:rPr>
            <w:id w:val="-1186744560"/>
            <w:placeholder>
              <w:docPart w:val="DefaultPlaceholder_-1854013440"/>
            </w:placeholder>
            <w:showingPlcHdr/>
            <w:text/>
          </w:sdtPr>
          <w:sdtContent>
            <w:tc>
              <w:tcPr>
                <w:tcW w:w="2291" w:type="dxa"/>
              </w:tcPr>
              <w:p w14:paraId="22AAD40A" w14:textId="26A44467" w:rsidR="00307A08" w:rsidRPr="00A36220" w:rsidRDefault="001962C2" w:rsidP="00307A08">
                <w:pPr>
                  <w:spacing w:before="100" w:after="200" w:line="276"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14:ligatures w14:val="none"/>
                  </w:rPr>
                </w:pPr>
                <w:r w:rsidRPr="00F342B2">
                  <w:rPr>
                    <w:rStyle w:val="PlaceholderText"/>
                    <w:color w:val="auto"/>
                  </w:rPr>
                  <w:t>Click or tap here to enter text.</w:t>
                </w:r>
              </w:p>
            </w:tc>
          </w:sdtContent>
        </w:sdt>
      </w:tr>
      <w:tr w:rsidR="00F97AE9" w:rsidRPr="00A36220" w14:paraId="1AE1BFF2" w14:textId="77777777" w:rsidTr="00327B5B">
        <w:trPr>
          <w:trHeight w:val="18"/>
        </w:trPr>
        <w:tc>
          <w:tcPr>
            <w:cnfStyle w:val="001000000000" w:firstRow="0" w:lastRow="0" w:firstColumn="1" w:lastColumn="0" w:oddVBand="0" w:evenVBand="0" w:oddHBand="0" w:evenHBand="0" w:firstRowFirstColumn="0" w:firstRowLastColumn="0" w:lastRowFirstColumn="0" w:lastRowLastColumn="0"/>
            <w:tcW w:w="2515" w:type="dxa"/>
          </w:tcPr>
          <w:sdt>
            <w:sdtPr>
              <w:rPr>
                <w:rFonts w:eastAsia="Times New Roman" w:cs="Arial"/>
                <w:kern w:val="0"/>
                <w:sz w:val="20"/>
                <w:szCs w:val="20"/>
                <w14:ligatures w14:val="none"/>
              </w:rPr>
              <w:id w:val="-238089989"/>
              <w:placeholder>
                <w:docPart w:val="DefaultPlaceholder_-1854013440"/>
              </w:placeholder>
              <w:showingPlcHdr/>
              <w:text/>
            </w:sdtPr>
            <w:sdtContent>
              <w:p w14:paraId="11C86CCC" w14:textId="6ED3932A" w:rsidR="00307A08" w:rsidRPr="00A36220" w:rsidRDefault="001962C2" w:rsidP="00307A08">
                <w:pPr>
                  <w:spacing w:before="100" w:after="200" w:line="276" w:lineRule="auto"/>
                  <w:rPr>
                    <w:rFonts w:eastAsia="Times New Roman" w:cs="Arial"/>
                    <w:b w:val="0"/>
                    <w:bCs w:val="0"/>
                    <w:kern w:val="0"/>
                    <w:sz w:val="20"/>
                    <w:szCs w:val="20"/>
                    <w14:ligatures w14:val="none"/>
                  </w:rPr>
                </w:pPr>
                <w:r w:rsidRPr="00A36220">
                  <w:rPr>
                    <w:rStyle w:val="PlaceholderText"/>
                    <w:b w:val="0"/>
                    <w:bCs w:val="0"/>
                  </w:rPr>
                  <w:t>Click or tap here to enter text.</w:t>
                </w:r>
              </w:p>
            </w:sdtContent>
          </w:sdt>
          <w:p w14:paraId="5102918B" w14:textId="77777777" w:rsidR="00307A08" w:rsidRPr="00A36220" w:rsidRDefault="00307A08" w:rsidP="00307A08">
            <w:pPr>
              <w:spacing w:before="100" w:after="200" w:line="276" w:lineRule="auto"/>
              <w:rPr>
                <w:rFonts w:eastAsia="Times New Roman" w:cs="Arial"/>
                <w:b w:val="0"/>
                <w:bCs w:val="0"/>
                <w:kern w:val="0"/>
                <w:sz w:val="20"/>
                <w:szCs w:val="20"/>
                <w14:ligatures w14:val="none"/>
              </w:rPr>
            </w:pPr>
          </w:p>
          <w:p w14:paraId="6A966D9E" w14:textId="77777777" w:rsidR="00307A08" w:rsidRPr="00A36220" w:rsidRDefault="00307A08" w:rsidP="00307A08">
            <w:pPr>
              <w:spacing w:before="100" w:after="200" w:line="276" w:lineRule="auto"/>
              <w:rPr>
                <w:rFonts w:eastAsia="Times New Roman" w:cs="Arial"/>
                <w:b w:val="0"/>
                <w:bCs w:val="0"/>
                <w:kern w:val="0"/>
                <w:sz w:val="20"/>
                <w:szCs w:val="20"/>
                <w14:ligatures w14:val="none"/>
              </w:rPr>
            </w:pPr>
          </w:p>
        </w:tc>
        <w:sdt>
          <w:sdtPr>
            <w:rPr>
              <w:rFonts w:eastAsia="Times New Roman" w:cs="Arial"/>
              <w:kern w:val="0"/>
              <w:sz w:val="20"/>
              <w:szCs w:val="20"/>
              <w14:ligatures w14:val="none"/>
            </w:rPr>
            <w:id w:val="-1405602731"/>
            <w:placeholder>
              <w:docPart w:val="DefaultPlaceholder_-1854013440"/>
            </w:placeholder>
            <w:showingPlcHdr/>
            <w:text/>
          </w:sdtPr>
          <w:sdtContent>
            <w:tc>
              <w:tcPr>
                <w:tcW w:w="2520" w:type="dxa"/>
              </w:tcPr>
              <w:p w14:paraId="27F8245C" w14:textId="7F68EBEF" w:rsidR="00307A08" w:rsidRPr="00A36220" w:rsidRDefault="001962C2" w:rsidP="00307A08">
                <w:pPr>
                  <w:spacing w:before="100"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14:ligatures w14:val="none"/>
                  </w:rPr>
                </w:pPr>
                <w:r w:rsidRPr="00A36220">
                  <w:rPr>
                    <w:rStyle w:val="PlaceholderText"/>
                  </w:rPr>
                  <w:t>Click or tap here to enter text.</w:t>
                </w:r>
              </w:p>
            </w:tc>
          </w:sdtContent>
        </w:sdt>
        <w:sdt>
          <w:sdtPr>
            <w:rPr>
              <w:rFonts w:eastAsia="Times New Roman" w:cs="Arial"/>
              <w:kern w:val="0"/>
              <w:sz w:val="20"/>
              <w:szCs w:val="20"/>
              <w14:ligatures w14:val="none"/>
            </w:rPr>
            <w:id w:val="-524783915"/>
            <w:placeholder>
              <w:docPart w:val="DefaultPlaceholder_-1854013440"/>
            </w:placeholder>
            <w:showingPlcHdr/>
            <w:text/>
          </w:sdtPr>
          <w:sdtContent>
            <w:tc>
              <w:tcPr>
                <w:tcW w:w="2018" w:type="dxa"/>
              </w:tcPr>
              <w:p w14:paraId="7597AEB7" w14:textId="1DD2289D" w:rsidR="00307A08" w:rsidRPr="00A36220" w:rsidRDefault="001962C2" w:rsidP="00307A08">
                <w:pPr>
                  <w:spacing w:before="100"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14:ligatures w14:val="none"/>
                  </w:rPr>
                </w:pPr>
                <w:r w:rsidRPr="00A36220">
                  <w:rPr>
                    <w:rStyle w:val="PlaceholderText"/>
                  </w:rPr>
                  <w:t>Click or tap here to enter text.</w:t>
                </w:r>
              </w:p>
            </w:tc>
          </w:sdtContent>
        </w:sdt>
        <w:sdt>
          <w:sdtPr>
            <w:rPr>
              <w:rFonts w:eastAsia="Times New Roman" w:cs="Arial"/>
              <w:kern w:val="0"/>
              <w:sz w:val="20"/>
              <w:szCs w:val="20"/>
              <w14:ligatures w14:val="none"/>
            </w:rPr>
            <w:id w:val="-1359191755"/>
            <w:placeholder>
              <w:docPart w:val="DefaultPlaceholder_-1854013440"/>
            </w:placeholder>
            <w:showingPlcHdr/>
            <w:text/>
          </w:sdtPr>
          <w:sdtContent>
            <w:tc>
              <w:tcPr>
                <w:tcW w:w="2291" w:type="dxa"/>
              </w:tcPr>
              <w:p w14:paraId="5716A5C1" w14:textId="3EC7B1D4" w:rsidR="00307A08" w:rsidRPr="00A36220" w:rsidRDefault="001962C2" w:rsidP="00307A08">
                <w:pPr>
                  <w:spacing w:before="100"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14:ligatures w14:val="none"/>
                  </w:rPr>
                </w:pPr>
                <w:r w:rsidRPr="00A36220">
                  <w:rPr>
                    <w:rStyle w:val="PlaceholderText"/>
                  </w:rPr>
                  <w:t>Click or tap here to enter text.</w:t>
                </w:r>
              </w:p>
            </w:tc>
          </w:sdtContent>
        </w:sdt>
      </w:tr>
      <w:tr w:rsidR="00F97AE9" w:rsidRPr="00A36220" w14:paraId="6188F415" w14:textId="77777777" w:rsidTr="00327B5B">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15" w:type="dxa"/>
          </w:tcPr>
          <w:sdt>
            <w:sdtPr>
              <w:rPr>
                <w:rFonts w:eastAsia="Times New Roman" w:cs="Arial"/>
                <w:kern w:val="0"/>
                <w:sz w:val="20"/>
                <w:szCs w:val="20"/>
                <w14:ligatures w14:val="none"/>
              </w:rPr>
              <w:id w:val="1231732801"/>
              <w:placeholder>
                <w:docPart w:val="DefaultPlaceholder_-1854013440"/>
              </w:placeholder>
              <w:showingPlcHdr/>
              <w:text/>
            </w:sdtPr>
            <w:sdtContent>
              <w:p w14:paraId="618D70CB" w14:textId="6DB3EB37" w:rsidR="00307A08" w:rsidRPr="00A36220" w:rsidRDefault="001962C2" w:rsidP="00307A08">
                <w:pPr>
                  <w:spacing w:before="100" w:after="200" w:line="276" w:lineRule="auto"/>
                  <w:rPr>
                    <w:rFonts w:eastAsia="Times New Roman" w:cs="Arial"/>
                    <w:b w:val="0"/>
                    <w:bCs w:val="0"/>
                    <w:kern w:val="0"/>
                    <w:sz w:val="20"/>
                    <w:szCs w:val="20"/>
                    <w14:ligatures w14:val="none"/>
                  </w:rPr>
                </w:pPr>
                <w:r w:rsidRPr="00F342B2">
                  <w:rPr>
                    <w:rStyle w:val="PlaceholderText"/>
                    <w:b w:val="0"/>
                    <w:bCs w:val="0"/>
                    <w:color w:val="auto"/>
                  </w:rPr>
                  <w:t>Click or tap here to enter text.</w:t>
                </w:r>
              </w:p>
            </w:sdtContent>
          </w:sdt>
          <w:p w14:paraId="0A2CF956" w14:textId="77777777" w:rsidR="00307A08" w:rsidRPr="00A36220" w:rsidRDefault="00307A08" w:rsidP="00307A08">
            <w:pPr>
              <w:spacing w:before="100" w:after="200" w:line="276" w:lineRule="auto"/>
              <w:rPr>
                <w:rFonts w:eastAsia="Times New Roman" w:cs="Arial"/>
                <w:b w:val="0"/>
                <w:bCs w:val="0"/>
                <w:kern w:val="0"/>
                <w:sz w:val="20"/>
                <w:szCs w:val="20"/>
                <w14:ligatures w14:val="none"/>
              </w:rPr>
            </w:pPr>
          </w:p>
          <w:p w14:paraId="7A6606B2" w14:textId="77777777" w:rsidR="00307A08" w:rsidRPr="00A36220" w:rsidRDefault="00307A08" w:rsidP="00307A08">
            <w:pPr>
              <w:spacing w:before="100" w:after="200" w:line="276" w:lineRule="auto"/>
              <w:rPr>
                <w:rFonts w:eastAsia="Times New Roman" w:cs="Arial"/>
                <w:b w:val="0"/>
                <w:bCs w:val="0"/>
                <w:kern w:val="0"/>
                <w:sz w:val="20"/>
                <w:szCs w:val="20"/>
                <w14:ligatures w14:val="none"/>
              </w:rPr>
            </w:pPr>
          </w:p>
        </w:tc>
        <w:sdt>
          <w:sdtPr>
            <w:rPr>
              <w:rFonts w:eastAsia="Times New Roman" w:cs="Arial"/>
              <w:kern w:val="0"/>
              <w:sz w:val="20"/>
              <w:szCs w:val="20"/>
              <w14:ligatures w14:val="none"/>
            </w:rPr>
            <w:id w:val="1148016695"/>
            <w:placeholder>
              <w:docPart w:val="DefaultPlaceholder_-1854013440"/>
            </w:placeholder>
            <w:showingPlcHdr/>
            <w:text/>
          </w:sdtPr>
          <w:sdtContent>
            <w:tc>
              <w:tcPr>
                <w:tcW w:w="2520" w:type="dxa"/>
              </w:tcPr>
              <w:p w14:paraId="371BCC2E" w14:textId="3E61907B" w:rsidR="00307A08" w:rsidRPr="00A36220" w:rsidRDefault="001962C2" w:rsidP="00307A08">
                <w:pPr>
                  <w:spacing w:before="100" w:after="200" w:line="276"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14:ligatures w14:val="none"/>
                  </w:rPr>
                </w:pPr>
                <w:r w:rsidRPr="001A7B55">
                  <w:rPr>
                    <w:rStyle w:val="PlaceholderText"/>
                    <w:color w:val="auto"/>
                  </w:rPr>
                  <w:t>Click or tap here to enter text.</w:t>
                </w:r>
              </w:p>
            </w:tc>
          </w:sdtContent>
        </w:sdt>
        <w:sdt>
          <w:sdtPr>
            <w:rPr>
              <w:rFonts w:eastAsia="Times New Roman" w:cs="Arial"/>
              <w:kern w:val="0"/>
              <w:sz w:val="20"/>
              <w:szCs w:val="20"/>
              <w14:ligatures w14:val="none"/>
            </w:rPr>
            <w:id w:val="-131021607"/>
            <w:placeholder>
              <w:docPart w:val="DefaultPlaceholder_-1854013440"/>
            </w:placeholder>
            <w:showingPlcHdr/>
            <w:text/>
          </w:sdtPr>
          <w:sdtContent>
            <w:tc>
              <w:tcPr>
                <w:tcW w:w="2018" w:type="dxa"/>
              </w:tcPr>
              <w:p w14:paraId="4074E1BE" w14:textId="0BEBE674" w:rsidR="00307A08" w:rsidRPr="00A36220" w:rsidRDefault="001962C2" w:rsidP="00307A08">
                <w:pPr>
                  <w:spacing w:before="100" w:after="200" w:line="276"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14:ligatures w14:val="none"/>
                  </w:rPr>
                </w:pPr>
                <w:r w:rsidRPr="00F342B2">
                  <w:rPr>
                    <w:rStyle w:val="PlaceholderText"/>
                    <w:color w:val="auto"/>
                  </w:rPr>
                  <w:t>Click or tap here to enter text.</w:t>
                </w:r>
              </w:p>
            </w:tc>
          </w:sdtContent>
        </w:sdt>
        <w:sdt>
          <w:sdtPr>
            <w:rPr>
              <w:rFonts w:eastAsia="Times New Roman" w:cs="Arial"/>
              <w:kern w:val="0"/>
              <w:sz w:val="20"/>
              <w:szCs w:val="20"/>
              <w14:ligatures w14:val="none"/>
            </w:rPr>
            <w:id w:val="293952914"/>
            <w:placeholder>
              <w:docPart w:val="DefaultPlaceholder_-1854013440"/>
            </w:placeholder>
            <w:showingPlcHdr/>
            <w:text/>
          </w:sdtPr>
          <w:sdtContent>
            <w:tc>
              <w:tcPr>
                <w:tcW w:w="2291" w:type="dxa"/>
              </w:tcPr>
              <w:p w14:paraId="5F05187A" w14:textId="79018CD7" w:rsidR="00307A08" w:rsidRPr="00A36220" w:rsidRDefault="001962C2" w:rsidP="00307A08">
                <w:pPr>
                  <w:spacing w:before="100" w:after="200" w:line="276"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14:ligatures w14:val="none"/>
                  </w:rPr>
                </w:pPr>
                <w:r w:rsidRPr="00F342B2">
                  <w:rPr>
                    <w:rStyle w:val="PlaceholderText"/>
                    <w:color w:val="3E3E3E"/>
                  </w:rPr>
                  <w:t>Click or tap here to enter text.</w:t>
                </w:r>
              </w:p>
            </w:tc>
          </w:sdtContent>
        </w:sdt>
      </w:tr>
      <w:tr w:rsidR="00F97AE9" w:rsidRPr="00A36220" w14:paraId="2E2C712A" w14:textId="77777777" w:rsidTr="00327B5B">
        <w:trPr>
          <w:trHeight w:val="18"/>
        </w:trPr>
        <w:tc>
          <w:tcPr>
            <w:cnfStyle w:val="001000000000" w:firstRow="0" w:lastRow="0" w:firstColumn="1" w:lastColumn="0" w:oddVBand="0" w:evenVBand="0" w:oddHBand="0" w:evenHBand="0" w:firstRowFirstColumn="0" w:firstRowLastColumn="0" w:lastRowFirstColumn="0" w:lastRowLastColumn="0"/>
            <w:tcW w:w="2515" w:type="dxa"/>
          </w:tcPr>
          <w:sdt>
            <w:sdtPr>
              <w:rPr>
                <w:rFonts w:eastAsia="Times New Roman" w:cs="Arial"/>
                <w:kern w:val="0"/>
                <w:sz w:val="20"/>
                <w:szCs w:val="20"/>
                <w14:ligatures w14:val="none"/>
              </w:rPr>
              <w:id w:val="1910112330"/>
              <w:placeholder>
                <w:docPart w:val="DefaultPlaceholder_-1854013440"/>
              </w:placeholder>
              <w:showingPlcHdr/>
              <w:text/>
            </w:sdtPr>
            <w:sdtContent>
              <w:p w14:paraId="5E08BBD1" w14:textId="279218E1" w:rsidR="00307A08" w:rsidRPr="00A36220" w:rsidRDefault="001962C2" w:rsidP="00307A08">
                <w:pPr>
                  <w:spacing w:before="100" w:after="200" w:line="276" w:lineRule="auto"/>
                  <w:rPr>
                    <w:rFonts w:eastAsia="Times New Roman" w:cs="Arial"/>
                    <w:b w:val="0"/>
                    <w:bCs w:val="0"/>
                    <w:kern w:val="0"/>
                    <w:sz w:val="20"/>
                    <w:szCs w:val="20"/>
                    <w14:ligatures w14:val="none"/>
                  </w:rPr>
                </w:pPr>
                <w:r w:rsidRPr="00A36220">
                  <w:rPr>
                    <w:rStyle w:val="PlaceholderText"/>
                    <w:b w:val="0"/>
                    <w:bCs w:val="0"/>
                  </w:rPr>
                  <w:t>Click or tap here to enter text.</w:t>
                </w:r>
              </w:p>
            </w:sdtContent>
          </w:sdt>
          <w:p w14:paraId="101A3A3D" w14:textId="77777777" w:rsidR="00307A08" w:rsidRPr="00A36220" w:rsidRDefault="00307A08" w:rsidP="00307A08">
            <w:pPr>
              <w:spacing w:before="100" w:after="200" w:line="276" w:lineRule="auto"/>
              <w:rPr>
                <w:rFonts w:eastAsia="Times New Roman" w:cs="Arial"/>
                <w:b w:val="0"/>
                <w:bCs w:val="0"/>
                <w:kern w:val="0"/>
                <w:sz w:val="20"/>
                <w:szCs w:val="20"/>
                <w14:ligatures w14:val="none"/>
              </w:rPr>
            </w:pPr>
          </w:p>
          <w:p w14:paraId="5938EC8F" w14:textId="77777777" w:rsidR="00307A08" w:rsidRPr="00A36220" w:rsidRDefault="00307A08" w:rsidP="00307A08">
            <w:pPr>
              <w:spacing w:before="100" w:after="200" w:line="276" w:lineRule="auto"/>
              <w:rPr>
                <w:rFonts w:eastAsia="Times New Roman" w:cs="Arial"/>
                <w:b w:val="0"/>
                <w:bCs w:val="0"/>
                <w:kern w:val="0"/>
                <w:sz w:val="20"/>
                <w:szCs w:val="20"/>
                <w14:ligatures w14:val="none"/>
              </w:rPr>
            </w:pPr>
          </w:p>
        </w:tc>
        <w:sdt>
          <w:sdtPr>
            <w:rPr>
              <w:rFonts w:eastAsia="Times New Roman" w:cs="Arial"/>
              <w:kern w:val="0"/>
              <w:sz w:val="20"/>
              <w:szCs w:val="20"/>
              <w14:ligatures w14:val="none"/>
            </w:rPr>
            <w:id w:val="-1828664634"/>
            <w:placeholder>
              <w:docPart w:val="DefaultPlaceholder_-1854013440"/>
            </w:placeholder>
            <w:showingPlcHdr/>
            <w:text/>
          </w:sdtPr>
          <w:sdtContent>
            <w:tc>
              <w:tcPr>
                <w:tcW w:w="2520" w:type="dxa"/>
              </w:tcPr>
              <w:p w14:paraId="77D7FED7" w14:textId="40ED8DB4" w:rsidR="00307A08" w:rsidRPr="00A36220" w:rsidRDefault="001962C2" w:rsidP="00307A08">
                <w:pPr>
                  <w:spacing w:before="100"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14:ligatures w14:val="none"/>
                  </w:rPr>
                </w:pPr>
                <w:r w:rsidRPr="00A36220">
                  <w:rPr>
                    <w:rStyle w:val="PlaceholderText"/>
                  </w:rPr>
                  <w:t>Click or tap here to enter text.</w:t>
                </w:r>
              </w:p>
            </w:tc>
          </w:sdtContent>
        </w:sdt>
        <w:sdt>
          <w:sdtPr>
            <w:rPr>
              <w:rFonts w:eastAsia="Times New Roman" w:cs="Arial"/>
              <w:kern w:val="0"/>
              <w:sz w:val="20"/>
              <w:szCs w:val="20"/>
              <w14:ligatures w14:val="none"/>
            </w:rPr>
            <w:id w:val="198820910"/>
            <w:placeholder>
              <w:docPart w:val="DefaultPlaceholder_-1854013440"/>
            </w:placeholder>
            <w:showingPlcHdr/>
            <w:text/>
          </w:sdtPr>
          <w:sdtContent>
            <w:tc>
              <w:tcPr>
                <w:tcW w:w="2018" w:type="dxa"/>
              </w:tcPr>
              <w:p w14:paraId="34587697" w14:textId="3882B355" w:rsidR="00307A08" w:rsidRPr="00A36220" w:rsidRDefault="001962C2" w:rsidP="00307A08">
                <w:pPr>
                  <w:spacing w:before="100"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14:ligatures w14:val="none"/>
                  </w:rPr>
                </w:pPr>
                <w:r w:rsidRPr="00A36220">
                  <w:rPr>
                    <w:rStyle w:val="PlaceholderText"/>
                  </w:rPr>
                  <w:t>Click or tap here to enter text.</w:t>
                </w:r>
              </w:p>
            </w:tc>
          </w:sdtContent>
        </w:sdt>
        <w:sdt>
          <w:sdtPr>
            <w:rPr>
              <w:rFonts w:eastAsia="Times New Roman" w:cs="Arial"/>
              <w:kern w:val="0"/>
              <w:sz w:val="20"/>
              <w:szCs w:val="20"/>
              <w14:ligatures w14:val="none"/>
            </w:rPr>
            <w:id w:val="802046965"/>
            <w:placeholder>
              <w:docPart w:val="DefaultPlaceholder_-1854013440"/>
            </w:placeholder>
            <w:showingPlcHdr/>
            <w:text/>
          </w:sdtPr>
          <w:sdtContent>
            <w:tc>
              <w:tcPr>
                <w:tcW w:w="2291" w:type="dxa"/>
              </w:tcPr>
              <w:p w14:paraId="40CA5BB1" w14:textId="340BE56B" w:rsidR="00307A08" w:rsidRPr="00A36220" w:rsidRDefault="001962C2" w:rsidP="00307A08">
                <w:pPr>
                  <w:spacing w:before="100"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14:ligatures w14:val="none"/>
                  </w:rPr>
                </w:pPr>
                <w:r w:rsidRPr="00A36220">
                  <w:rPr>
                    <w:rStyle w:val="PlaceholderText"/>
                  </w:rPr>
                  <w:t>Click or tap here to enter text.</w:t>
                </w:r>
              </w:p>
            </w:tc>
          </w:sdtContent>
        </w:sdt>
      </w:tr>
      <w:tr w:rsidR="00F97AE9" w:rsidRPr="00A36220" w14:paraId="1A88A449" w14:textId="77777777" w:rsidTr="00327B5B">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15" w:type="dxa"/>
          </w:tcPr>
          <w:sdt>
            <w:sdtPr>
              <w:rPr>
                <w:rFonts w:eastAsia="Times New Roman" w:cs="Arial"/>
                <w:kern w:val="0"/>
                <w:sz w:val="20"/>
                <w:szCs w:val="20"/>
                <w14:ligatures w14:val="none"/>
              </w:rPr>
              <w:id w:val="-307085089"/>
              <w:placeholder>
                <w:docPart w:val="DefaultPlaceholder_-1854013440"/>
              </w:placeholder>
              <w:showingPlcHdr/>
              <w:text/>
            </w:sdtPr>
            <w:sdtContent>
              <w:p w14:paraId="79FE2641" w14:textId="7F6D2712" w:rsidR="00307A08" w:rsidRPr="00A36220" w:rsidRDefault="001962C2" w:rsidP="00307A08">
                <w:pPr>
                  <w:spacing w:before="100" w:after="200" w:line="276" w:lineRule="auto"/>
                  <w:rPr>
                    <w:rFonts w:eastAsia="Times New Roman" w:cs="Arial"/>
                    <w:b w:val="0"/>
                    <w:bCs w:val="0"/>
                    <w:kern w:val="0"/>
                    <w:sz w:val="20"/>
                    <w:szCs w:val="20"/>
                    <w14:ligatures w14:val="none"/>
                  </w:rPr>
                </w:pPr>
                <w:r w:rsidRPr="00F60731">
                  <w:rPr>
                    <w:rStyle w:val="PlaceholderText"/>
                    <w:b w:val="0"/>
                    <w:bCs w:val="0"/>
                    <w:color w:val="3E3E3E"/>
                  </w:rPr>
                  <w:t>Click or tap here to enter text.</w:t>
                </w:r>
              </w:p>
            </w:sdtContent>
          </w:sdt>
          <w:p w14:paraId="260E8F30" w14:textId="77777777" w:rsidR="00307A08" w:rsidRPr="00A36220" w:rsidRDefault="00307A08" w:rsidP="00307A08">
            <w:pPr>
              <w:spacing w:before="100" w:after="200" w:line="276" w:lineRule="auto"/>
              <w:rPr>
                <w:rFonts w:eastAsia="Times New Roman" w:cs="Arial"/>
                <w:b w:val="0"/>
                <w:bCs w:val="0"/>
                <w:kern w:val="0"/>
                <w:sz w:val="20"/>
                <w:szCs w:val="20"/>
                <w14:ligatures w14:val="none"/>
              </w:rPr>
            </w:pPr>
          </w:p>
          <w:p w14:paraId="1797FCC8" w14:textId="77777777" w:rsidR="00307A08" w:rsidRPr="00A36220" w:rsidRDefault="00307A08" w:rsidP="00307A08">
            <w:pPr>
              <w:spacing w:before="100" w:after="200" w:line="276" w:lineRule="auto"/>
              <w:rPr>
                <w:rFonts w:eastAsia="Times New Roman" w:cs="Arial"/>
                <w:b w:val="0"/>
                <w:bCs w:val="0"/>
                <w:kern w:val="0"/>
                <w:sz w:val="20"/>
                <w:szCs w:val="20"/>
                <w14:ligatures w14:val="none"/>
              </w:rPr>
            </w:pPr>
          </w:p>
        </w:tc>
        <w:sdt>
          <w:sdtPr>
            <w:rPr>
              <w:rFonts w:eastAsia="Times New Roman" w:cs="Arial"/>
              <w:kern w:val="0"/>
              <w:sz w:val="20"/>
              <w:szCs w:val="20"/>
              <w14:ligatures w14:val="none"/>
            </w:rPr>
            <w:id w:val="1242286529"/>
            <w:placeholder>
              <w:docPart w:val="DefaultPlaceholder_-1854013440"/>
            </w:placeholder>
            <w:showingPlcHdr/>
            <w:text/>
          </w:sdtPr>
          <w:sdtContent>
            <w:tc>
              <w:tcPr>
                <w:tcW w:w="2520" w:type="dxa"/>
              </w:tcPr>
              <w:p w14:paraId="3CC93E0D" w14:textId="26645531" w:rsidR="00307A08" w:rsidRPr="00A36220" w:rsidRDefault="001962C2" w:rsidP="00307A08">
                <w:pPr>
                  <w:spacing w:before="100" w:after="200" w:line="276"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14:ligatures w14:val="none"/>
                  </w:rPr>
                </w:pPr>
                <w:r w:rsidRPr="00F60731">
                  <w:rPr>
                    <w:rStyle w:val="PlaceholderText"/>
                    <w:color w:val="3E3E3E"/>
                  </w:rPr>
                  <w:t>Click or tap here to enter text.</w:t>
                </w:r>
              </w:p>
            </w:tc>
          </w:sdtContent>
        </w:sdt>
        <w:sdt>
          <w:sdtPr>
            <w:rPr>
              <w:rFonts w:eastAsia="Times New Roman" w:cs="Arial"/>
              <w:kern w:val="0"/>
              <w:sz w:val="20"/>
              <w:szCs w:val="20"/>
              <w14:ligatures w14:val="none"/>
            </w:rPr>
            <w:id w:val="-1477138282"/>
            <w:placeholder>
              <w:docPart w:val="DefaultPlaceholder_-1854013440"/>
            </w:placeholder>
            <w:showingPlcHdr/>
            <w:text/>
          </w:sdtPr>
          <w:sdtContent>
            <w:tc>
              <w:tcPr>
                <w:tcW w:w="2018" w:type="dxa"/>
              </w:tcPr>
              <w:p w14:paraId="0F5E57CF" w14:textId="78FFD59D" w:rsidR="00307A08" w:rsidRPr="00A36220" w:rsidRDefault="001962C2" w:rsidP="00307A08">
                <w:pPr>
                  <w:spacing w:before="100" w:after="200" w:line="276"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14:ligatures w14:val="none"/>
                  </w:rPr>
                </w:pPr>
                <w:r w:rsidRPr="00F60731">
                  <w:rPr>
                    <w:rStyle w:val="PlaceholderText"/>
                    <w:color w:val="3E3E3E"/>
                  </w:rPr>
                  <w:t>Click or tap here to enter text.</w:t>
                </w:r>
              </w:p>
            </w:tc>
          </w:sdtContent>
        </w:sdt>
        <w:sdt>
          <w:sdtPr>
            <w:rPr>
              <w:rFonts w:eastAsia="Times New Roman" w:cs="Arial"/>
              <w:kern w:val="0"/>
              <w:sz w:val="20"/>
              <w:szCs w:val="20"/>
              <w14:ligatures w14:val="none"/>
            </w:rPr>
            <w:id w:val="-1261452962"/>
            <w:placeholder>
              <w:docPart w:val="DefaultPlaceholder_-1854013440"/>
            </w:placeholder>
            <w:showingPlcHdr/>
            <w:text/>
          </w:sdtPr>
          <w:sdtContent>
            <w:tc>
              <w:tcPr>
                <w:tcW w:w="2291" w:type="dxa"/>
              </w:tcPr>
              <w:p w14:paraId="315B66EF" w14:textId="548BB964" w:rsidR="00307A08" w:rsidRPr="00A36220" w:rsidRDefault="001962C2" w:rsidP="00307A08">
                <w:pPr>
                  <w:spacing w:before="100" w:after="200" w:line="276"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14:ligatures w14:val="none"/>
                  </w:rPr>
                </w:pPr>
                <w:r w:rsidRPr="00F60731">
                  <w:rPr>
                    <w:rStyle w:val="PlaceholderText"/>
                    <w:color w:val="3E3E3E"/>
                  </w:rPr>
                  <w:t>Click or tap here to enter text.</w:t>
                </w:r>
              </w:p>
            </w:tc>
          </w:sdtContent>
        </w:sdt>
      </w:tr>
      <w:tr w:rsidR="00F97AE9" w:rsidRPr="00A36220" w14:paraId="067C0E45" w14:textId="77777777" w:rsidTr="00327B5B">
        <w:trPr>
          <w:trHeight w:val="18"/>
        </w:trPr>
        <w:tc>
          <w:tcPr>
            <w:cnfStyle w:val="001000000000" w:firstRow="0" w:lastRow="0" w:firstColumn="1" w:lastColumn="0" w:oddVBand="0" w:evenVBand="0" w:oddHBand="0" w:evenHBand="0" w:firstRowFirstColumn="0" w:firstRowLastColumn="0" w:lastRowFirstColumn="0" w:lastRowLastColumn="0"/>
            <w:tcW w:w="2515" w:type="dxa"/>
          </w:tcPr>
          <w:sdt>
            <w:sdtPr>
              <w:rPr>
                <w:rFonts w:eastAsia="Times New Roman" w:cs="Arial"/>
                <w:kern w:val="0"/>
                <w:sz w:val="20"/>
                <w:szCs w:val="20"/>
                <w14:ligatures w14:val="none"/>
              </w:rPr>
              <w:id w:val="2070070937"/>
              <w:placeholder>
                <w:docPart w:val="DefaultPlaceholder_-1854013440"/>
              </w:placeholder>
              <w:showingPlcHdr/>
              <w:text/>
            </w:sdtPr>
            <w:sdtContent>
              <w:p w14:paraId="0713469C" w14:textId="21E8EA7F" w:rsidR="00307A08" w:rsidRPr="00A36220" w:rsidRDefault="001962C2" w:rsidP="00307A08">
                <w:pPr>
                  <w:spacing w:before="100" w:after="200" w:line="276" w:lineRule="auto"/>
                  <w:rPr>
                    <w:rFonts w:eastAsia="Times New Roman" w:cs="Arial"/>
                    <w:b w:val="0"/>
                    <w:bCs w:val="0"/>
                    <w:kern w:val="0"/>
                    <w:sz w:val="20"/>
                    <w:szCs w:val="20"/>
                    <w14:ligatures w14:val="none"/>
                  </w:rPr>
                </w:pPr>
                <w:r w:rsidRPr="00A36220">
                  <w:rPr>
                    <w:rStyle w:val="PlaceholderText"/>
                    <w:b w:val="0"/>
                    <w:bCs w:val="0"/>
                  </w:rPr>
                  <w:t>Click or tap here to enter text.</w:t>
                </w:r>
              </w:p>
            </w:sdtContent>
          </w:sdt>
          <w:p w14:paraId="09888A18" w14:textId="77777777" w:rsidR="00307A08" w:rsidRPr="00A36220" w:rsidRDefault="00307A08" w:rsidP="00307A08">
            <w:pPr>
              <w:spacing w:before="100" w:after="200" w:line="276" w:lineRule="auto"/>
              <w:rPr>
                <w:rFonts w:eastAsia="Times New Roman" w:cs="Arial"/>
                <w:b w:val="0"/>
                <w:bCs w:val="0"/>
                <w:kern w:val="0"/>
                <w:sz w:val="20"/>
                <w:szCs w:val="20"/>
                <w14:ligatures w14:val="none"/>
              </w:rPr>
            </w:pPr>
          </w:p>
          <w:p w14:paraId="56266FC4" w14:textId="77777777" w:rsidR="00307A08" w:rsidRPr="00A36220" w:rsidRDefault="00307A08" w:rsidP="00307A08">
            <w:pPr>
              <w:spacing w:before="100" w:after="200" w:line="276" w:lineRule="auto"/>
              <w:rPr>
                <w:rFonts w:eastAsia="Times New Roman" w:cs="Arial"/>
                <w:b w:val="0"/>
                <w:bCs w:val="0"/>
                <w:kern w:val="0"/>
                <w:sz w:val="20"/>
                <w:szCs w:val="20"/>
                <w14:ligatures w14:val="none"/>
              </w:rPr>
            </w:pPr>
          </w:p>
        </w:tc>
        <w:sdt>
          <w:sdtPr>
            <w:rPr>
              <w:rFonts w:eastAsia="Times New Roman" w:cs="Arial"/>
              <w:kern w:val="0"/>
              <w:sz w:val="20"/>
              <w:szCs w:val="20"/>
              <w14:ligatures w14:val="none"/>
            </w:rPr>
            <w:id w:val="-1778169524"/>
            <w:placeholder>
              <w:docPart w:val="DefaultPlaceholder_-1854013440"/>
            </w:placeholder>
            <w:showingPlcHdr/>
            <w:text/>
          </w:sdtPr>
          <w:sdtContent>
            <w:tc>
              <w:tcPr>
                <w:tcW w:w="2520" w:type="dxa"/>
              </w:tcPr>
              <w:p w14:paraId="1B9AA31F" w14:textId="260EC24C" w:rsidR="00307A08" w:rsidRPr="00A36220" w:rsidRDefault="001962C2" w:rsidP="00307A08">
                <w:pPr>
                  <w:spacing w:before="100"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14:ligatures w14:val="none"/>
                  </w:rPr>
                </w:pPr>
                <w:r w:rsidRPr="00A36220">
                  <w:rPr>
                    <w:rStyle w:val="PlaceholderText"/>
                  </w:rPr>
                  <w:t>Click or tap here to enter text.</w:t>
                </w:r>
              </w:p>
            </w:tc>
          </w:sdtContent>
        </w:sdt>
        <w:sdt>
          <w:sdtPr>
            <w:rPr>
              <w:rFonts w:eastAsia="Times New Roman" w:cs="Arial"/>
              <w:kern w:val="0"/>
              <w:sz w:val="20"/>
              <w:szCs w:val="20"/>
              <w14:ligatures w14:val="none"/>
            </w:rPr>
            <w:id w:val="1734578357"/>
            <w:placeholder>
              <w:docPart w:val="DefaultPlaceholder_-1854013440"/>
            </w:placeholder>
            <w:showingPlcHdr/>
            <w:text/>
          </w:sdtPr>
          <w:sdtContent>
            <w:tc>
              <w:tcPr>
                <w:tcW w:w="2018" w:type="dxa"/>
              </w:tcPr>
              <w:p w14:paraId="1670ABD7" w14:textId="5EC6FCF8" w:rsidR="00307A08" w:rsidRPr="00A36220" w:rsidRDefault="001962C2" w:rsidP="00307A08">
                <w:pPr>
                  <w:spacing w:before="100"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14:ligatures w14:val="none"/>
                  </w:rPr>
                </w:pPr>
                <w:r w:rsidRPr="00A36220">
                  <w:rPr>
                    <w:rStyle w:val="PlaceholderText"/>
                  </w:rPr>
                  <w:t>Click or tap here to enter text.</w:t>
                </w:r>
              </w:p>
            </w:tc>
          </w:sdtContent>
        </w:sdt>
        <w:sdt>
          <w:sdtPr>
            <w:rPr>
              <w:rFonts w:eastAsia="Times New Roman" w:cs="Arial"/>
              <w:kern w:val="0"/>
              <w:sz w:val="20"/>
              <w:szCs w:val="20"/>
              <w14:ligatures w14:val="none"/>
            </w:rPr>
            <w:id w:val="-353339760"/>
            <w:placeholder>
              <w:docPart w:val="DefaultPlaceholder_-1854013440"/>
            </w:placeholder>
            <w:showingPlcHdr/>
            <w:text/>
          </w:sdtPr>
          <w:sdtContent>
            <w:tc>
              <w:tcPr>
                <w:tcW w:w="2291" w:type="dxa"/>
              </w:tcPr>
              <w:p w14:paraId="7B7D06D5" w14:textId="6D553A3D" w:rsidR="00307A08" w:rsidRPr="00A36220" w:rsidRDefault="001962C2" w:rsidP="00307A08">
                <w:pPr>
                  <w:spacing w:before="100"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14:ligatures w14:val="none"/>
                  </w:rPr>
                </w:pPr>
                <w:r w:rsidRPr="00A36220">
                  <w:rPr>
                    <w:rStyle w:val="PlaceholderText"/>
                  </w:rPr>
                  <w:t>Click or tap here to enter text.</w:t>
                </w:r>
              </w:p>
            </w:tc>
          </w:sdtContent>
        </w:sdt>
      </w:tr>
      <w:tr w:rsidR="00F97AE9" w:rsidRPr="00A36220" w14:paraId="12909272" w14:textId="77777777" w:rsidTr="00327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sdt>
            <w:sdtPr>
              <w:rPr>
                <w:rFonts w:eastAsia="Times New Roman" w:cs="Arial"/>
                <w:kern w:val="0"/>
                <w:sz w:val="20"/>
                <w:szCs w:val="20"/>
                <w14:ligatures w14:val="none"/>
              </w:rPr>
              <w:id w:val="-1790659226"/>
              <w:placeholder>
                <w:docPart w:val="DefaultPlaceholder_-1854013440"/>
              </w:placeholder>
              <w:showingPlcHdr/>
              <w:text/>
            </w:sdtPr>
            <w:sdtContent>
              <w:p w14:paraId="603C2E54" w14:textId="2E28B21C" w:rsidR="00307A08" w:rsidRPr="00A36220" w:rsidRDefault="00632F36" w:rsidP="00307A08">
                <w:pPr>
                  <w:spacing w:before="100" w:after="200" w:line="276" w:lineRule="auto"/>
                  <w:rPr>
                    <w:rFonts w:eastAsia="Times New Roman" w:cs="Arial"/>
                    <w:b w:val="0"/>
                    <w:bCs w:val="0"/>
                    <w:kern w:val="0"/>
                    <w:sz w:val="20"/>
                    <w:szCs w:val="20"/>
                    <w14:ligatures w14:val="none"/>
                  </w:rPr>
                </w:pPr>
                <w:r w:rsidRPr="00F60731">
                  <w:rPr>
                    <w:rStyle w:val="PlaceholderText"/>
                    <w:b w:val="0"/>
                    <w:bCs w:val="0"/>
                    <w:color w:val="3E3E3E"/>
                  </w:rPr>
                  <w:t>Click or tap here to enter text.</w:t>
                </w:r>
              </w:p>
            </w:sdtContent>
          </w:sdt>
          <w:p w14:paraId="7FCA2E5E" w14:textId="77777777" w:rsidR="00307A08" w:rsidRPr="00A36220" w:rsidRDefault="00307A08" w:rsidP="00307A08">
            <w:pPr>
              <w:spacing w:before="100" w:after="200" w:line="276" w:lineRule="auto"/>
              <w:rPr>
                <w:rFonts w:eastAsia="Times New Roman" w:cs="Arial"/>
                <w:b w:val="0"/>
                <w:bCs w:val="0"/>
                <w:kern w:val="0"/>
                <w:sz w:val="20"/>
                <w:szCs w:val="20"/>
                <w14:ligatures w14:val="none"/>
              </w:rPr>
            </w:pPr>
          </w:p>
          <w:p w14:paraId="0A61D4E5" w14:textId="77777777" w:rsidR="00307A08" w:rsidRPr="00A36220" w:rsidRDefault="00307A08" w:rsidP="00307A08">
            <w:pPr>
              <w:spacing w:before="100" w:after="200" w:line="276" w:lineRule="auto"/>
              <w:rPr>
                <w:rFonts w:eastAsia="Times New Roman" w:cs="Arial"/>
                <w:b w:val="0"/>
                <w:bCs w:val="0"/>
                <w:kern w:val="0"/>
                <w:sz w:val="20"/>
                <w:szCs w:val="20"/>
                <w14:ligatures w14:val="none"/>
              </w:rPr>
            </w:pPr>
          </w:p>
        </w:tc>
        <w:sdt>
          <w:sdtPr>
            <w:rPr>
              <w:rFonts w:eastAsia="Times New Roman" w:cs="Arial"/>
              <w:kern w:val="0"/>
              <w:sz w:val="20"/>
              <w:szCs w:val="20"/>
              <w14:ligatures w14:val="none"/>
            </w:rPr>
            <w:id w:val="163214847"/>
            <w:placeholder>
              <w:docPart w:val="DefaultPlaceholder_-1854013440"/>
            </w:placeholder>
            <w:showingPlcHdr/>
            <w:text/>
          </w:sdtPr>
          <w:sdtContent>
            <w:tc>
              <w:tcPr>
                <w:tcW w:w="2520" w:type="dxa"/>
              </w:tcPr>
              <w:p w14:paraId="66311BB2" w14:textId="01D52C78" w:rsidR="00307A08" w:rsidRPr="00A36220" w:rsidRDefault="00632F36" w:rsidP="00307A08">
                <w:pPr>
                  <w:spacing w:before="100" w:after="200" w:line="276"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14:ligatures w14:val="none"/>
                  </w:rPr>
                </w:pPr>
                <w:r w:rsidRPr="00F60731">
                  <w:rPr>
                    <w:rStyle w:val="PlaceholderText"/>
                    <w:color w:val="3E3E3E"/>
                  </w:rPr>
                  <w:t>Click or tap here to enter text.</w:t>
                </w:r>
              </w:p>
            </w:tc>
          </w:sdtContent>
        </w:sdt>
        <w:sdt>
          <w:sdtPr>
            <w:rPr>
              <w:rFonts w:eastAsia="Times New Roman" w:cs="Arial"/>
              <w:kern w:val="0"/>
              <w:sz w:val="20"/>
              <w:szCs w:val="20"/>
              <w14:ligatures w14:val="none"/>
            </w:rPr>
            <w:id w:val="1099289334"/>
            <w:placeholder>
              <w:docPart w:val="DefaultPlaceholder_-1854013440"/>
            </w:placeholder>
            <w:showingPlcHdr/>
            <w:text/>
          </w:sdtPr>
          <w:sdtContent>
            <w:tc>
              <w:tcPr>
                <w:tcW w:w="2018" w:type="dxa"/>
              </w:tcPr>
              <w:p w14:paraId="050078F3" w14:textId="4D878143" w:rsidR="00307A08" w:rsidRPr="00A36220" w:rsidRDefault="00632F36" w:rsidP="00307A08">
                <w:pPr>
                  <w:spacing w:before="100" w:after="200" w:line="276"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14:ligatures w14:val="none"/>
                  </w:rPr>
                </w:pPr>
                <w:r w:rsidRPr="00F60731">
                  <w:rPr>
                    <w:rStyle w:val="PlaceholderText"/>
                    <w:color w:val="3E3E3E"/>
                  </w:rPr>
                  <w:t>Click or tap here to enter text.</w:t>
                </w:r>
              </w:p>
            </w:tc>
          </w:sdtContent>
        </w:sdt>
        <w:sdt>
          <w:sdtPr>
            <w:rPr>
              <w:rFonts w:eastAsia="Times New Roman" w:cs="Arial"/>
              <w:kern w:val="0"/>
              <w:sz w:val="20"/>
              <w:szCs w:val="20"/>
              <w14:ligatures w14:val="none"/>
            </w:rPr>
            <w:id w:val="-1838531358"/>
            <w:placeholder>
              <w:docPart w:val="DefaultPlaceholder_-1854013440"/>
            </w:placeholder>
            <w:showingPlcHdr/>
            <w:text/>
          </w:sdtPr>
          <w:sdtContent>
            <w:tc>
              <w:tcPr>
                <w:tcW w:w="2291" w:type="dxa"/>
              </w:tcPr>
              <w:p w14:paraId="7E2CAA5C" w14:textId="0637D87B" w:rsidR="00307A08" w:rsidRPr="00A36220" w:rsidRDefault="00632F36" w:rsidP="00307A08">
                <w:pPr>
                  <w:spacing w:before="100" w:after="200" w:line="276"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14:ligatures w14:val="none"/>
                  </w:rPr>
                </w:pPr>
                <w:r w:rsidRPr="00F60731">
                  <w:rPr>
                    <w:rStyle w:val="PlaceholderText"/>
                    <w:color w:val="3E3E3E"/>
                  </w:rPr>
                  <w:t>Click or tap here to enter text.</w:t>
                </w:r>
              </w:p>
            </w:tc>
          </w:sdtContent>
        </w:sdt>
      </w:tr>
    </w:tbl>
    <w:p w14:paraId="0FD67125" w14:textId="77777777" w:rsidR="009B262B" w:rsidRPr="00A36220" w:rsidRDefault="009B262B" w:rsidP="009B262B">
      <w:pPr>
        <w:spacing w:before="100" w:line="276" w:lineRule="auto"/>
        <w:rPr>
          <w:rFonts w:eastAsiaTheme="majorEastAsia" w:cs="Times New Roman (Headings CS)"/>
          <w:b/>
          <w:caps/>
          <w:kern w:val="0"/>
          <w:sz w:val="28"/>
          <w14:ligatures w14:val="none"/>
        </w:rPr>
      </w:pPr>
    </w:p>
    <w:p w14:paraId="2CD02EDB" w14:textId="264D4770" w:rsidR="009B262B" w:rsidRPr="00A36220" w:rsidRDefault="0002548A" w:rsidP="00ED6C66">
      <w:pPr>
        <w:spacing w:before="120" w:after="120"/>
        <w:outlineLvl w:val="0"/>
        <w:rPr>
          <w:rFonts w:eastAsiaTheme="majorEastAsia" w:cs="Times New Roman (Headings CS)"/>
          <w:b/>
          <w:caps/>
          <w:kern w:val="0"/>
          <w:sz w:val="28"/>
          <w14:ligatures w14:val="none"/>
        </w:rPr>
      </w:pPr>
      <w:r w:rsidRPr="00A36220">
        <w:rPr>
          <w:rFonts w:eastAsiaTheme="majorEastAsia" w:cs="Times New Roman (Headings CS)"/>
          <w:b/>
          <w:caps/>
          <w:kern w:val="0"/>
          <w:sz w:val="28"/>
          <w14:ligatures w14:val="none"/>
        </w:rPr>
        <w:t>Section 1, Part B: Developing, monitoring</w:t>
      </w:r>
      <w:r w:rsidR="002A71CC" w:rsidRPr="00A36220">
        <w:rPr>
          <w:rFonts w:eastAsiaTheme="majorEastAsia" w:cs="Times New Roman (Headings CS)"/>
          <w:b/>
          <w:caps/>
          <w:kern w:val="0"/>
          <w:sz w:val="28"/>
          <w14:ligatures w14:val="none"/>
        </w:rPr>
        <w:t>,</w:t>
      </w:r>
      <w:r w:rsidRPr="00A36220">
        <w:rPr>
          <w:rFonts w:eastAsiaTheme="majorEastAsia" w:cs="Times New Roman (Headings CS)"/>
          <w:b/>
          <w:caps/>
          <w:kern w:val="0"/>
          <w:sz w:val="28"/>
          <w14:ligatures w14:val="none"/>
        </w:rPr>
        <w:t xml:space="preserve"> and communicating the reading achievement pla</w:t>
      </w:r>
      <w:r w:rsidR="009B262B" w:rsidRPr="00A36220">
        <w:rPr>
          <w:rFonts w:eastAsiaTheme="majorEastAsia" w:cs="Times New Roman (Headings CS)"/>
          <w:b/>
          <w:caps/>
          <w:kern w:val="0"/>
          <w:sz w:val="28"/>
          <w14:ligatures w14:val="none"/>
        </w:rPr>
        <w:t>N</w:t>
      </w:r>
    </w:p>
    <w:p w14:paraId="31582F0F" w14:textId="77777777" w:rsidR="00A1152F" w:rsidRPr="00A36220" w:rsidRDefault="00A1152F" w:rsidP="00A1152F">
      <w:pPr>
        <w:spacing w:before="100" w:after="200" w:line="276" w:lineRule="auto"/>
        <w:rPr>
          <w:rFonts w:eastAsia="Source Sans Pro" w:cs="Source Sans Pro"/>
          <w:i/>
          <w:iCs/>
        </w:rPr>
      </w:pPr>
      <w:r w:rsidRPr="00A36220">
        <w:rPr>
          <w:rFonts w:eastAsia="Source Sans Pro" w:cs="Source Sans Pro"/>
          <w:i/>
          <w:iCs/>
        </w:rPr>
        <w:t>Describe how the district leadership team developed the plan, how the team will monitor the plan, and how the team will communicate the plan.</w:t>
      </w:r>
    </w:p>
    <w:sdt>
      <w:sdtPr>
        <w:rPr>
          <w:rFonts w:eastAsia="Times New Roman" w:cs="Arial"/>
          <w:b/>
          <w:bCs/>
          <w:kern w:val="0"/>
          <w:sz w:val="20"/>
          <w:szCs w:val="20"/>
          <w14:ligatures w14:val="none"/>
        </w:rPr>
        <w:id w:val="1124190926"/>
        <w:placeholder>
          <w:docPart w:val="DefaultPlaceholder_-1854013440"/>
        </w:placeholder>
        <w:showingPlcHdr/>
        <w:text/>
      </w:sdtPr>
      <w:sdtContent>
        <w:p w14:paraId="293A4ABB" w14:textId="55C464CA" w:rsidR="002651F4" w:rsidRPr="00A36220" w:rsidRDefault="00632F36" w:rsidP="0071346D">
          <w:pPr>
            <w:spacing w:before="100" w:after="200" w:line="276" w:lineRule="auto"/>
            <w:rPr>
              <w:rFonts w:eastAsia="Times New Roman" w:cs="Arial"/>
              <w:b/>
              <w:bCs/>
              <w:kern w:val="0"/>
              <w:sz w:val="20"/>
              <w:szCs w:val="20"/>
              <w14:ligatures w14:val="none"/>
            </w:rPr>
          </w:pPr>
          <w:r w:rsidRPr="00A36220">
            <w:rPr>
              <w:rStyle w:val="PlaceholderText"/>
            </w:rPr>
            <w:t>Click or tap here to enter text.</w:t>
          </w:r>
        </w:p>
      </w:sdtContent>
    </w:sdt>
    <w:p w14:paraId="7DD72F43" w14:textId="77777777" w:rsidR="00CF15C0" w:rsidRPr="00A36220" w:rsidRDefault="00CF15C0" w:rsidP="0071346D">
      <w:pPr>
        <w:spacing w:before="100" w:after="200" w:line="276" w:lineRule="auto"/>
        <w:rPr>
          <w:rFonts w:eastAsia="Times New Roman" w:cs="Arial"/>
          <w:b/>
          <w:bCs/>
          <w:kern w:val="0"/>
          <w:sz w:val="20"/>
          <w:szCs w:val="20"/>
          <w14:ligatures w14:val="none"/>
        </w:rPr>
      </w:pPr>
    </w:p>
    <w:p w14:paraId="231C06EB" w14:textId="77777777" w:rsidR="00676F17" w:rsidRPr="00A36220" w:rsidRDefault="00676F17" w:rsidP="00676F17">
      <w:pPr>
        <w:rPr>
          <w:rFonts w:eastAsiaTheme="majorEastAsia" w:cstheme="majorBidi"/>
          <w:b/>
          <w:color w:val="0E3F75"/>
          <w:sz w:val="36"/>
          <w:szCs w:val="26"/>
        </w:rPr>
      </w:pPr>
    </w:p>
    <w:p w14:paraId="56D68AF0" w14:textId="77777777" w:rsidR="00676F17" w:rsidRPr="00A36220" w:rsidRDefault="00676F17" w:rsidP="00676F17">
      <w:pPr>
        <w:rPr>
          <w:rFonts w:eastAsiaTheme="majorEastAsia" w:cstheme="majorBidi"/>
          <w:b/>
          <w:color w:val="0E3F75"/>
          <w:sz w:val="36"/>
          <w:szCs w:val="26"/>
        </w:rPr>
      </w:pPr>
    </w:p>
    <w:p w14:paraId="45B66799" w14:textId="77777777" w:rsidR="00676F17" w:rsidRPr="00A36220" w:rsidRDefault="00676F17" w:rsidP="00676F17">
      <w:pPr>
        <w:rPr>
          <w:rFonts w:eastAsiaTheme="majorEastAsia" w:cstheme="majorBidi"/>
          <w:b/>
          <w:color w:val="0E3F75"/>
          <w:sz w:val="36"/>
          <w:szCs w:val="26"/>
        </w:rPr>
      </w:pPr>
    </w:p>
    <w:p w14:paraId="0827110B" w14:textId="77777777" w:rsidR="00676F17" w:rsidRPr="00A36220" w:rsidRDefault="00676F17" w:rsidP="00676F17">
      <w:pPr>
        <w:rPr>
          <w:rFonts w:eastAsiaTheme="majorEastAsia" w:cstheme="majorBidi"/>
          <w:b/>
          <w:color w:val="0E3F75"/>
          <w:sz w:val="36"/>
          <w:szCs w:val="26"/>
        </w:rPr>
      </w:pPr>
    </w:p>
    <w:p w14:paraId="6D9D30BE" w14:textId="77777777" w:rsidR="00FA0601" w:rsidRPr="00A36220" w:rsidRDefault="00FA0601">
      <w:pPr>
        <w:rPr>
          <w:rFonts w:eastAsiaTheme="majorEastAsia" w:cstheme="majorBidi"/>
          <w:b/>
          <w:color w:val="0E3F75"/>
          <w:sz w:val="36"/>
          <w:szCs w:val="26"/>
        </w:rPr>
      </w:pPr>
      <w:r w:rsidRPr="00A36220">
        <w:rPr>
          <w:rFonts w:eastAsiaTheme="majorEastAsia" w:cstheme="majorBidi"/>
          <w:b/>
          <w:color w:val="0E3F75"/>
          <w:sz w:val="36"/>
          <w:szCs w:val="26"/>
        </w:rPr>
        <w:br w:type="page"/>
      </w:r>
    </w:p>
    <w:p w14:paraId="663339C2" w14:textId="400E4740" w:rsidR="007071F6" w:rsidRPr="00A36220" w:rsidRDefault="0002548A" w:rsidP="00FE0680">
      <w:pPr>
        <w:spacing w:after="120"/>
        <w:rPr>
          <w:rFonts w:eastAsiaTheme="majorEastAsia" w:cstheme="majorBidi"/>
          <w:b/>
          <w:bCs/>
          <w:color w:val="0E3F75"/>
          <w:sz w:val="36"/>
          <w:szCs w:val="36"/>
        </w:rPr>
      </w:pPr>
      <w:r w:rsidRPr="63406284">
        <w:rPr>
          <w:rFonts w:eastAsiaTheme="majorEastAsia" w:cstheme="majorBidi"/>
          <w:b/>
          <w:bCs/>
          <w:color w:val="0E3F75"/>
          <w:sz w:val="36"/>
          <w:szCs w:val="36"/>
        </w:rPr>
        <w:lastRenderedPageBreak/>
        <w:t>Section 2: Alignment Between the Reading Achievement Plan and Overall Improvemen</w:t>
      </w:r>
      <w:r w:rsidR="00A63CE7" w:rsidRPr="63406284">
        <w:rPr>
          <w:rFonts w:eastAsiaTheme="majorEastAsia" w:cstheme="majorBidi"/>
          <w:b/>
          <w:bCs/>
          <w:color w:val="0E3F75"/>
          <w:sz w:val="36"/>
          <w:szCs w:val="36"/>
        </w:rPr>
        <w:t xml:space="preserve">t </w:t>
      </w:r>
      <w:r w:rsidRPr="63406284">
        <w:rPr>
          <w:rFonts w:eastAsiaTheme="majorEastAsia" w:cstheme="majorBidi"/>
          <w:b/>
          <w:bCs/>
          <w:color w:val="0E3F75"/>
          <w:sz w:val="36"/>
          <w:szCs w:val="36"/>
        </w:rPr>
        <w:t>Efforts</w:t>
      </w:r>
    </w:p>
    <w:p w14:paraId="6487D104" w14:textId="5A71E395" w:rsidR="00B060B6" w:rsidRPr="00A36220" w:rsidRDefault="00B060B6" w:rsidP="00B060B6">
      <w:pPr>
        <w:rPr>
          <w:rFonts w:cs="Arial"/>
          <w:i/>
          <w:iCs/>
        </w:rPr>
      </w:pPr>
      <w:bookmarkStart w:id="3" w:name="_Hlk525903402"/>
      <w:r w:rsidRPr="63406284">
        <w:rPr>
          <w:rFonts w:eastAsia="Times New Roman" w:cs="Arial"/>
          <w:i/>
          <w:iCs/>
          <w:kern w:val="0"/>
          <w14:ligatures w14:val="none"/>
        </w:rPr>
        <w:t xml:space="preserve">Describe how the Reading Achievement Plan is aligned to and supports the overall continuous improvement efforts of the district or community school. </w:t>
      </w:r>
    </w:p>
    <w:p w14:paraId="606F47C9" w14:textId="77777777" w:rsidR="003F5C35" w:rsidRPr="00A36220" w:rsidRDefault="003F5C35" w:rsidP="00B060B6">
      <w:pPr>
        <w:rPr>
          <w:rFonts w:cs="Arial"/>
          <w:i/>
          <w:iCs/>
        </w:rPr>
      </w:pPr>
    </w:p>
    <w:sdt>
      <w:sdtPr>
        <w:rPr>
          <w:rFonts w:cs="Arial"/>
        </w:rPr>
        <w:id w:val="1592203193"/>
        <w:placeholder>
          <w:docPart w:val="DefaultPlaceholder_-1854013440"/>
        </w:placeholder>
        <w:showingPlcHdr/>
        <w:text/>
      </w:sdtPr>
      <w:sdtContent>
        <w:p w14:paraId="496A7C64" w14:textId="27C2C2EF" w:rsidR="00B060B6" w:rsidRPr="00A36220" w:rsidRDefault="003F5C35" w:rsidP="00B060B6">
          <w:pPr>
            <w:rPr>
              <w:rFonts w:cs="Arial"/>
            </w:rPr>
          </w:pPr>
          <w:r w:rsidRPr="00A36220">
            <w:rPr>
              <w:rStyle w:val="PlaceholderText"/>
            </w:rPr>
            <w:t>Click or tap here to enter text.</w:t>
          </w:r>
        </w:p>
      </w:sdtContent>
    </w:sdt>
    <w:bookmarkEnd w:id="3"/>
    <w:p w14:paraId="1532DE6C" w14:textId="77777777" w:rsidR="00B060B6" w:rsidRPr="00A36220" w:rsidRDefault="00B060B6" w:rsidP="00B060B6">
      <w:pPr>
        <w:rPr>
          <w:rFonts w:cs="Arial"/>
        </w:rPr>
      </w:pPr>
    </w:p>
    <w:p w14:paraId="4F4BDE20" w14:textId="77777777" w:rsidR="00607E4B" w:rsidRPr="00A36220" w:rsidRDefault="00607E4B" w:rsidP="00B060B6">
      <w:pPr>
        <w:rPr>
          <w:rFonts w:cs="Arial"/>
        </w:rPr>
      </w:pPr>
    </w:p>
    <w:p w14:paraId="774EBC75" w14:textId="77777777" w:rsidR="00607E4B" w:rsidRPr="00A36220" w:rsidRDefault="00607E4B" w:rsidP="00B060B6">
      <w:pPr>
        <w:rPr>
          <w:rFonts w:cs="Arial"/>
        </w:rPr>
      </w:pPr>
    </w:p>
    <w:p w14:paraId="0FE48BE1" w14:textId="77777777" w:rsidR="00607E4B" w:rsidRPr="00A36220" w:rsidRDefault="00607E4B" w:rsidP="00B060B6">
      <w:pPr>
        <w:rPr>
          <w:rFonts w:cs="Arial"/>
        </w:rPr>
      </w:pPr>
    </w:p>
    <w:p w14:paraId="5B8BA3C2" w14:textId="77777777" w:rsidR="00B060B6" w:rsidRPr="00A36220" w:rsidRDefault="00B060B6" w:rsidP="00B060B6">
      <w:pPr>
        <w:rPr>
          <w:rFonts w:cs="Arial"/>
          <w:b/>
          <w:bCs/>
        </w:rPr>
      </w:pPr>
    </w:p>
    <w:p w14:paraId="75DD0C92" w14:textId="77777777" w:rsidR="00676F17" w:rsidRPr="00A36220" w:rsidRDefault="00676F17" w:rsidP="00F46A4A">
      <w:pPr>
        <w:rPr>
          <w:rFonts w:eastAsiaTheme="majorEastAsia" w:cstheme="majorBidi"/>
          <w:b/>
          <w:color w:val="0E3F75"/>
          <w:sz w:val="36"/>
          <w:szCs w:val="26"/>
        </w:rPr>
      </w:pPr>
    </w:p>
    <w:p w14:paraId="52C939C2" w14:textId="77777777" w:rsidR="00676F17" w:rsidRPr="00A36220" w:rsidRDefault="00676F17" w:rsidP="00F46A4A">
      <w:pPr>
        <w:rPr>
          <w:rFonts w:eastAsiaTheme="majorEastAsia" w:cstheme="majorBidi"/>
          <w:b/>
          <w:color w:val="0E3F75"/>
          <w:sz w:val="36"/>
          <w:szCs w:val="26"/>
        </w:rPr>
      </w:pPr>
    </w:p>
    <w:p w14:paraId="48D30D92" w14:textId="77777777" w:rsidR="00676F17" w:rsidRPr="00A36220" w:rsidRDefault="00676F17" w:rsidP="00F46A4A">
      <w:pPr>
        <w:rPr>
          <w:rFonts w:eastAsiaTheme="majorEastAsia" w:cstheme="majorBidi"/>
          <w:b/>
          <w:color w:val="0E3F75"/>
          <w:sz w:val="36"/>
          <w:szCs w:val="26"/>
        </w:rPr>
      </w:pPr>
    </w:p>
    <w:p w14:paraId="5106A147" w14:textId="77777777" w:rsidR="00676F17" w:rsidRPr="00A36220" w:rsidRDefault="00676F17" w:rsidP="00F46A4A">
      <w:pPr>
        <w:rPr>
          <w:rFonts w:eastAsiaTheme="majorEastAsia" w:cstheme="majorBidi"/>
          <w:b/>
          <w:color w:val="0E3F75"/>
          <w:sz w:val="36"/>
          <w:szCs w:val="26"/>
        </w:rPr>
      </w:pPr>
    </w:p>
    <w:p w14:paraId="13B6EEB9" w14:textId="77777777" w:rsidR="00676F17" w:rsidRPr="00A36220" w:rsidRDefault="00676F17" w:rsidP="00F46A4A">
      <w:pPr>
        <w:rPr>
          <w:rFonts w:eastAsiaTheme="majorEastAsia" w:cstheme="majorBidi"/>
          <w:b/>
          <w:color w:val="0E3F75"/>
          <w:sz w:val="36"/>
          <w:szCs w:val="26"/>
        </w:rPr>
      </w:pPr>
    </w:p>
    <w:p w14:paraId="12970C5D" w14:textId="77777777" w:rsidR="00676F17" w:rsidRPr="00A36220" w:rsidRDefault="00676F17" w:rsidP="00F46A4A">
      <w:pPr>
        <w:rPr>
          <w:rFonts w:eastAsiaTheme="majorEastAsia" w:cstheme="majorBidi"/>
          <w:b/>
          <w:color w:val="0E3F75"/>
          <w:sz w:val="36"/>
          <w:szCs w:val="26"/>
        </w:rPr>
      </w:pPr>
    </w:p>
    <w:p w14:paraId="77D505BC" w14:textId="77777777" w:rsidR="00676F17" w:rsidRPr="00A36220" w:rsidRDefault="00676F17" w:rsidP="00F46A4A">
      <w:pPr>
        <w:rPr>
          <w:rFonts w:eastAsiaTheme="majorEastAsia" w:cstheme="majorBidi"/>
          <w:b/>
          <w:color w:val="0E3F75"/>
          <w:sz w:val="36"/>
          <w:szCs w:val="26"/>
        </w:rPr>
      </w:pPr>
    </w:p>
    <w:p w14:paraId="291C4571" w14:textId="77777777" w:rsidR="00676F17" w:rsidRPr="00A36220" w:rsidRDefault="00676F17" w:rsidP="00F46A4A">
      <w:pPr>
        <w:rPr>
          <w:rFonts w:eastAsiaTheme="majorEastAsia" w:cstheme="majorBidi"/>
          <w:b/>
          <w:color w:val="0E3F75"/>
          <w:sz w:val="36"/>
          <w:szCs w:val="26"/>
        </w:rPr>
      </w:pPr>
    </w:p>
    <w:p w14:paraId="7F754CC9" w14:textId="77777777" w:rsidR="00676F17" w:rsidRPr="00A36220" w:rsidRDefault="00676F17" w:rsidP="00F46A4A">
      <w:pPr>
        <w:rPr>
          <w:rFonts w:eastAsiaTheme="majorEastAsia" w:cstheme="majorBidi"/>
          <w:b/>
          <w:color w:val="0E3F75"/>
          <w:sz w:val="36"/>
          <w:szCs w:val="26"/>
        </w:rPr>
      </w:pPr>
    </w:p>
    <w:p w14:paraId="3E91826B" w14:textId="77777777" w:rsidR="00676F17" w:rsidRPr="00A36220" w:rsidRDefault="00676F17" w:rsidP="00F46A4A">
      <w:pPr>
        <w:rPr>
          <w:rFonts w:eastAsiaTheme="majorEastAsia" w:cstheme="majorBidi"/>
          <w:b/>
          <w:color w:val="0E3F75"/>
          <w:sz w:val="36"/>
          <w:szCs w:val="26"/>
        </w:rPr>
      </w:pPr>
    </w:p>
    <w:p w14:paraId="4B84CB9B" w14:textId="77777777" w:rsidR="00676F17" w:rsidRPr="00A36220" w:rsidRDefault="00676F17" w:rsidP="00F46A4A">
      <w:pPr>
        <w:rPr>
          <w:rFonts w:eastAsiaTheme="majorEastAsia" w:cstheme="majorBidi"/>
          <w:b/>
          <w:color w:val="0E3F75"/>
          <w:sz w:val="36"/>
          <w:szCs w:val="26"/>
        </w:rPr>
      </w:pPr>
    </w:p>
    <w:p w14:paraId="1BB870F2" w14:textId="77777777" w:rsidR="00676F17" w:rsidRPr="00A36220" w:rsidRDefault="00676F17" w:rsidP="00F46A4A">
      <w:pPr>
        <w:rPr>
          <w:rFonts w:eastAsiaTheme="majorEastAsia" w:cstheme="majorBidi"/>
          <w:b/>
          <w:color w:val="0E3F75"/>
          <w:sz w:val="36"/>
          <w:szCs w:val="26"/>
        </w:rPr>
      </w:pPr>
    </w:p>
    <w:p w14:paraId="41206134" w14:textId="77777777" w:rsidR="00676F17" w:rsidRPr="00A36220" w:rsidRDefault="00676F17" w:rsidP="00F46A4A">
      <w:pPr>
        <w:rPr>
          <w:rFonts w:eastAsiaTheme="majorEastAsia" w:cstheme="majorBidi"/>
          <w:b/>
          <w:color w:val="0E3F75"/>
          <w:sz w:val="36"/>
          <w:szCs w:val="26"/>
        </w:rPr>
      </w:pPr>
    </w:p>
    <w:p w14:paraId="6C5145DC" w14:textId="77777777" w:rsidR="00676F17" w:rsidRPr="00A36220" w:rsidRDefault="00676F17" w:rsidP="00F46A4A">
      <w:pPr>
        <w:rPr>
          <w:rFonts w:eastAsiaTheme="majorEastAsia" w:cstheme="majorBidi"/>
          <w:b/>
          <w:color w:val="0E3F75"/>
          <w:sz w:val="36"/>
          <w:szCs w:val="26"/>
        </w:rPr>
      </w:pPr>
    </w:p>
    <w:p w14:paraId="52D97371" w14:textId="77777777" w:rsidR="00676F17" w:rsidRPr="00A36220" w:rsidRDefault="00676F17" w:rsidP="00F46A4A">
      <w:pPr>
        <w:rPr>
          <w:rFonts w:eastAsiaTheme="majorEastAsia" w:cstheme="majorBidi"/>
          <w:b/>
          <w:color w:val="0E3F75"/>
          <w:sz w:val="36"/>
          <w:szCs w:val="26"/>
        </w:rPr>
      </w:pPr>
    </w:p>
    <w:p w14:paraId="28F4BA02" w14:textId="77777777" w:rsidR="00676F17" w:rsidRPr="00A36220" w:rsidRDefault="00676F17" w:rsidP="00F46A4A">
      <w:pPr>
        <w:rPr>
          <w:rFonts w:eastAsiaTheme="majorEastAsia" w:cstheme="majorBidi"/>
          <w:b/>
          <w:color w:val="0E3F75"/>
          <w:sz w:val="36"/>
          <w:szCs w:val="26"/>
        </w:rPr>
      </w:pPr>
    </w:p>
    <w:p w14:paraId="1A01ADE0" w14:textId="30094A7C" w:rsidR="63406284" w:rsidRDefault="63406284" w:rsidP="63406284">
      <w:pPr>
        <w:rPr>
          <w:rFonts w:eastAsiaTheme="majorEastAsia" w:cstheme="majorBidi"/>
          <w:b/>
          <w:bCs/>
          <w:color w:val="0E3F75"/>
          <w:sz w:val="36"/>
          <w:szCs w:val="36"/>
        </w:rPr>
      </w:pPr>
    </w:p>
    <w:p w14:paraId="6197010B" w14:textId="35FDE3FC" w:rsidR="00F46A4A" w:rsidRPr="00A36220" w:rsidRDefault="00F46A4A" w:rsidP="00F46A4A">
      <w:pPr>
        <w:rPr>
          <w:rFonts w:eastAsiaTheme="majorEastAsia" w:cstheme="majorBidi"/>
          <w:b/>
          <w:color w:val="0E3F75"/>
          <w:sz w:val="36"/>
          <w:szCs w:val="26"/>
        </w:rPr>
      </w:pPr>
      <w:r w:rsidRPr="00A36220">
        <w:rPr>
          <w:rFonts w:eastAsiaTheme="majorEastAsia" w:cstheme="majorBidi"/>
          <w:b/>
          <w:color w:val="0E3F75"/>
          <w:sz w:val="36"/>
          <w:szCs w:val="26"/>
        </w:rPr>
        <w:t>Section 3: Why a Reading Achievement Plan is Needed in our District or Community School</w:t>
      </w:r>
    </w:p>
    <w:p w14:paraId="1B1B8B0F" w14:textId="68201C53" w:rsidR="00F46A4A" w:rsidRPr="00A36220" w:rsidRDefault="00504520" w:rsidP="00ED6C66">
      <w:pPr>
        <w:spacing w:before="120" w:after="120"/>
        <w:outlineLvl w:val="0"/>
        <w:rPr>
          <w:rFonts w:eastAsiaTheme="majorEastAsia" w:cs="Times New Roman (Headings CS)"/>
          <w:b/>
          <w:caps/>
          <w:kern w:val="0"/>
          <w:sz w:val="28"/>
          <w14:ligatures w14:val="none"/>
        </w:rPr>
      </w:pPr>
      <w:r w:rsidRPr="00A36220">
        <w:rPr>
          <w:rFonts w:eastAsiaTheme="majorEastAsia" w:cs="Times New Roman (Headings CS)"/>
          <w:b/>
          <w:caps/>
          <w:kern w:val="0"/>
          <w:sz w:val="28"/>
          <w14:ligatures w14:val="none"/>
        </w:rPr>
        <w:t>SECTION 3 PART A: RELEVANT LEARNER PERFORMANCE DATA</w:t>
      </w:r>
    </w:p>
    <w:p w14:paraId="5BCFD97D" w14:textId="77777777" w:rsidR="00B060B6" w:rsidRPr="00A36220" w:rsidRDefault="00B060B6" w:rsidP="00B060B6">
      <w:pPr>
        <w:spacing w:before="82" w:line="247" w:lineRule="auto"/>
        <w:ind w:left="20" w:right="284"/>
        <w:rPr>
          <w:rFonts w:cs="Arial"/>
          <w:i/>
          <w:w w:val="95"/>
        </w:rPr>
      </w:pPr>
      <w:bookmarkStart w:id="4" w:name="_Hlk525903589"/>
      <w:r w:rsidRPr="00A36220">
        <w:rPr>
          <w:rFonts w:cs="Arial"/>
          <w:i/>
          <w:w w:val="95"/>
        </w:rPr>
        <w:lastRenderedPageBreak/>
        <w:t xml:space="preserve">Insert </w:t>
      </w:r>
      <w:r w:rsidRPr="00A36220">
        <w:rPr>
          <w:rFonts w:cs="Arial"/>
          <w:b/>
          <w:bCs/>
          <w:i/>
          <w:w w:val="95"/>
        </w:rPr>
        <w:t>disaggregated</w:t>
      </w:r>
      <w:r w:rsidRPr="00A36220">
        <w:rPr>
          <w:rFonts w:cs="Arial"/>
          <w:b/>
          <w:bCs/>
          <w:i/>
          <w:spacing w:val="-22"/>
          <w:w w:val="95"/>
        </w:rPr>
        <w:t xml:space="preserve"> </w:t>
      </w:r>
      <w:r w:rsidRPr="00A36220">
        <w:rPr>
          <w:rFonts w:cs="Arial"/>
          <w:i/>
          <w:w w:val="95"/>
        </w:rPr>
        <w:t>student</w:t>
      </w:r>
      <w:r w:rsidRPr="00A36220">
        <w:rPr>
          <w:rFonts w:cs="Arial"/>
          <w:i/>
          <w:spacing w:val="-23"/>
          <w:w w:val="95"/>
        </w:rPr>
        <w:t xml:space="preserve"> </w:t>
      </w:r>
      <w:r w:rsidRPr="00A36220">
        <w:rPr>
          <w:rFonts w:cs="Arial"/>
          <w:i/>
          <w:w w:val="95"/>
        </w:rPr>
        <w:t>performance</w:t>
      </w:r>
      <w:r w:rsidRPr="00A36220">
        <w:rPr>
          <w:rFonts w:cs="Arial"/>
          <w:i/>
          <w:spacing w:val="-22"/>
          <w:w w:val="95"/>
        </w:rPr>
        <w:t xml:space="preserve"> </w:t>
      </w:r>
      <w:r w:rsidRPr="00A36220">
        <w:rPr>
          <w:rFonts w:cs="Arial"/>
          <w:i/>
          <w:w w:val="95"/>
        </w:rPr>
        <w:t>data</w:t>
      </w:r>
      <w:r w:rsidRPr="00A36220">
        <w:rPr>
          <w:rFonts w:cs="Arial"/>
          <w:i/>
          <w:spacing w:val="-23"/>
          <w:w w:val="95"/>
        </w:rPr>
        <w:t xml:space="preserve"> </w:t>
      </w:r>
      <w:r w:rsidRPr="00A36220">
        <w:rPr>
          <w:rFonts w:cs="Arial"/>
          <w:i/>
          <w:w w:val="95"/>
        </w:rPr>
        <w:t>from</w:t>
      </w:r>
      <w:r w:rsidRPr="00A36220">
        <w:rPr>
          <w:rFonts w:cs="Arial"/>
          <w:i/>
          <w:spacing w:val="-22"/>
          <w:w w:val="95"/>
        </w:rPr>
        <w:t xml:space="preserve"> </w:t>
      </w:r>
      <w:r w:rsidRPr="00A36220">
        <w:rPr>
          <w:rFonts w:cs="Arial"/>
          <w:i/>
          <w:w w:val="95"/>
        </w:rPr>
        <w:t>sources</w:t>
      </w:r>
      <w:r w:rsidRPr="00A36220">
        <w:rPr>
          <w:rFonts w:cs="Arial"/>
          <w:i/>
          <w:spacing w:val="-23"/>
          <w:w w:val="95"/>
        </w:rPr>
        <w:t xml:space="preserve"> </w:t>
      </w:r>
      <w:r w:rsidRPr="00A36220">
        <w:rPr>
          <w:rFonts w:cs="Arial"/>
          <w:i/>
          <w:w w:val="95"/>
        </w:rPr>
        <w:t>that</w:t>
      </w:r>
      <w:r w:rsidRPr="00A36220">
        <w:rPr>
          <w:rFonts w:cs="Arial"/>
          <w:i/>
          <w:spacing w:val="-22"/>
          <w:w w:val="95"/>
        </w:rPr>
        <w:t xml:space="preserve"> </w:t>
      </w:r>
      <w:r w:rsidRPr="00A36220">
        <w:rPr>
          <w:rFonts w:cs="Arial"/>
          <w:b/>
          <w:i/>
          <w:w w:val="95"/>
        </w:rPr>
        <w:t>must</w:t>
      </w:r>
      <w:r w:rsidRPr="00A36220">
        <w:rPr>
          <w:rFonts w:cs="Arial"/>
          <w:b/>
          <w:i/>
          <w:spacing w:val="-12"/>
          <w:w w:val="95"/>
        </w:rPr>
        <w:t xml:space="preserve"> </w:t>
      </w:r>
      <w:r w:rsidRPr="00A36220">
        <w:rPr>
          <w:rFonts w:cs="Arial"/>
          <w:b/>
          <w:i/>
          <w:w w:val="95"/>
        </w:rPr>
        <w:t>include</w:t>
      </w:r>
      <w:r w:rsidRPr="00A36220">
        <w:rPr>
          <w:rFonts w:cs="Arial"/>
          <w:i/>
          <w:w w:val="95"/>
        </w:rPr>
        <w:t>,</w:t>
      </w:r>
      <w:r w:rsidRPr="00A36220">
        <w:rPr>
          <w:rFonts w:cs="Arial"/>
          <w:i/>
          <w:spacing w:val="-22"/>
          <w:w w:val="95"/>
        </w:rPr>
        <w:t xml:space="preserve"> </w:t>
      </w:r>
      <w:r w:rsidRPr="00A36220">
        <w:rPr>
          <w:rFonts w:cs="Arial"/>
          <w:i/>
          <w:w w:val="95"/>
        </w:rPr>
        <w:t>but</w:t>
      </w:r>
      <w:r w:rsidRPr="00A36220">
        <w:rPr>
          <w:rFonts w:cs="Arial"/>
          <w:i/>
          <w:spacing w:val="-23"/>
          <w:w w:val="95"/>
        </w:rPr>
        <w:t xml:space="preserve"> </w:t>
      </w:r>
      <w:r w:rsidRPr="00A36220">
        <w:rPr>
          <w:rFonts w:cs="Arial"/>
          <w:i/>
          <w:w w:val="95"/>
        </w:rPr>
        <w:t>are</w:t>
      </w:r>
      <w:r w:rsidRPr="00A36220">
        <w:rPr>
          <w:rFonts w:cs="Arial"/>
          <w:i/>
          <w:spacing w:val="-22"/>
          <w:w w:val="95"/>
        </w:rPr>
        <w:t xml:space="preserve"> </w:t>
      </w:r>
      <w:r w:rsidRPr="00A36220">
        <w:rPr>
          <w:rFonts w:cs="Arial"/>
          <w:i/>
          <w:w w:val="95"/>
        </w:rPr>
        <w:t>not</w:t>
      </w:r>
      <w:r w:rsidRPr="00A36220">
        <w:rPr>
          <w:rFonts w:cs="Arial"/>
          <w:i/>
          <w:spacing w:val="-23"/>
          <w:w w:val="95"/>
        </w:rPr>
        <w:t xml:space="preserve"> </w:t>
      </w:r>
      <w:r w:rsidRPr="00A36220">
        <w:rPr>
          <w:rFonts w:cs="Arial"/>
          <w:i/>
          <w:w w:val="95"/>
        </w:rPr>
        <w:t>limited</w:t>
      </w:r>
      <w:r w:rsidRPr="00A36220">
        <w:rPr>
          <w:rFonts w:cs="Arial"/>
          <w:i/>
          <w:spacing w:val="-22"/>
          <w:w w:val="95"/>
        </w:rPr>
        <w:t xml:space="preserve"> </w:t>
      </w:r>
      <w:r w:rsidRPr="00A36220">
        <w:rPr>
          <w:rFonts w:cs="Arial"/>
          <w:i/>
          <w:w w:val="95"/>
        </w:rPr>
        <w:t>to:</w:t>
      </w:r>
    </w:p>
    <w:p w14:paraId="4FD786B9" w14:textId="77777777" w:rsidR="00B060B6" w:rsidRPr="00A36220" w:rsidRDefault="00B060B6" w:rsidP="00B060B6">
      <w:pPr>
        <w:numPr>
          <w:ilvl w:val="0"/>
          <w:numId w:val="2"/>
        </w:numPr>
        <w:spacing w:before="82" w:after="200" w:line="247" w:lineRule="auto"/>
        <w:ind w:right="284"/>
        <w:contextualSpacing/>
        <w:rPr>
          <w:rFonts w:eastAsiaTheme="minorEastAsia" w:cs="Arial"/>
          <w:bCs/>
          <w:i/>
          <w:w w:val="103"/>
          <w:kern w:val="0"/>
          <w14:ligatures w14:val="none"/>
        </w:rPr>
      </w:pPr>
      <w:r w:rsidRPr="00A36220">
        <w:rPr>
          <w:rFonts w:eastAsiaTheme="minorEastAsia" w:cs="Arial"/>
          <w:bCs/>
          <w:i/>
          <w:kern w:val="0"/>
          <w14:ligatures w14:val="none"/>
        </w:rPr>
        <w:t>The</w:t>
      </w:r>
      <w:r w:rsidRPr="00A36220">
        <w:rPr>
          <w:rFonts w:eastAsiaTheme="minorEastAsia" w:cs="Arial"/>
          <w:bCs/>
          <w:i/>
          <w:spacing w:val="27"/>
          <w:kern w:val="0"/>
          <w14:ligatures w14:val="none"/>
        </w:rPr>
        <w:t xml:space="preserve"> </w:t>
      </w:r>
      <w:r w:rsidRPr="00A36220">
        <w:rPr>
          <w:rFonts w:eastAsiaTheme="minorEastAsia" w:cs="Arial"/>
          <w:bCs/>
          <w:i/>
          <w:kern w:val="0"/>
          <w14:ligatures w14:val="none"/>
        </w:rPr>
        <w:t>Kindergarten</w:t>
      </w:r>
      <w:r w:rsidRPr="00A36220">
        <w:rPr>
          <w:rFonts w:eastAsiaTheme="minorEastAsia" w:cs="Arial"/>
          <w:bCs/>
          <w:i/>
          <w:spacing w:val="26"/>
          <w:kern w:val="0"/>
          <w14:ligatures w14:val="none"/>
        </w:rPr>
        <w:t xml:space="preserve"> </w:t>
      </w:r>
      <w:r w:rsidRPr="00A36220">
        <w:rPr>
          <w:rFonts w:eastAsiaTheme="minorEastAsia" w:cs="Arial"/>
          <w:bCs/>
          <w:i/>
          <w:kern w:val="0"/>
          <w14:ligatures w14:val="none"/>
        </w:rPr>
        <w:t>Readiness</w:t>
      </w:r>
      <w:r w:rsidRPr="00A36220">
        <w:rPr>
          <w:rFonts w:eastAsiaTheme="minorEastAsia" w:cs="Arial"/>
          <w:bCs/>
          <w:i/>
          <w:spacing w:val="27"/>
          <w:kern w:val="0"/>
          <w14:ligatures w14:val="none"/>
        </w:rPr>
        <w:t xml:space="preserve"> </w:t>
      </w:r>
      <w:r w:rsidRPr="00A36220">
        <w:rPr>
          <w:rFonts w:eastAsiaTheme="minorEastAsia" w:cs="Arial"/>
          <w:bCs/>
          <w:i/>
          <w:kern w:val="0"/>
          <w14:ligatures w14:val="none"/>
        </w:rPr>
        <w:t>Assessment,</w:t>
      </w:r>
      <w:r w:rsidRPr="00A36220">
        <w:rPr>
          <w:rFonts w:eastAsiaTheme="minorEastAsia" w:cs="Arial"/>
          <w:bCs/>
          <w:i/>
          <w:w w:val="103"/>
          <w:kern w:val="0"/>
          <w14:ligatures w14:val="none"/>
        </w:rPr>
        <w:t xml:space="preserve"> </w:t>
      </w:r>
    </w:p>
    <w:p w14:paraId="1A5839C8" w14:textId="77777777" w:rsidR="00B060B6" w:rsidRPr="00A36220" w:rsidRDefault="00B060B6" w:rsidP="00B060B6">
      <w:pPr>
        <w:numPr>
          <w:ilvl w:val="0"/>
          <w:numId w:val="2"/>
        </w:numPr>
        <w:spacing w:before="82" w:after="200" w:line="247" w:lineRule="auto"/>
        <w:ind w:right="284"/>
        <w:contextualSpacing/>
        <w:rPr>
          <w:rFonts w:eastAsiaTheme="minorEastAsia" w:cs="Arial"/>
          <w:bCs/>
          <w:i/>
          <w:w w:val="103"/>
          <w:kern w:val="0"/>
          <w14:ligatures w14:val="none"/>
        </w:rPr>
      </w:pPr>
      <w:r w:rsidRPr="00A36220">
        <w:rPr>
          <w:rFonts w:eastAsiaTheme="minorEastAsia" w:cs="Arial"/>
          <w:bCs/>
          <w:i/>
          <w:w w:val="95"/>
          <w:kern w:val="0"/>
          <w14:ligatures w14:val="none"/>
        </w:rPr>
        <w:t>Ohio’s State Test for English</w:t>
      </w:r>
      <w:r w:rsidRPr="00A36220">
        <w:rPr>
          <w:rFonts w:eastAsiaTheme="minorEastAsia" w:cs="Arial"/>
          <w:bCs/>
          <w:i/>
          <w:w w:val="106"/>
          <w:kern w:val="0"/>
          <w14:ligatures w14:val="none"/>
        </w:rPr>
        <w:t xml:space="preserve"> </w:t>
      </w:r>
      <w:r w:rsidRPr="00A36220">
        <w:rPr>
          <w:rFonts w:eastAsiaTheme="minorEastAsia" w:cs="Arial"/>
          <w:bCs/>
          <w:i/>
          <w:kern w:val="0"/>
          <w14:ligatures w14:val="none"/>
        </w:rPr>
        <w:t>language</w:t>
      </w:r>
      <w:r w:rsidRPr="00A36220">
        <w:rPr>
          <w:rFonts w:eastAsiaTheme="minorEastAsia" w:cs="Arial"/>
          <w:bCs/>
          <w:i/>
          <w:spacing w:val="26"/>
          <w:kern w:val="0"/>
          <w14:ligatures w14:val="none"/>
        </w:rPr>
        <w:t xml:space="preserve"> </w:t>
      </w:r>
      <w:r w:rsidRPr="00A36220">
        <w:rPr>
          <w:rFonts w:eastAsiaTheme="minorEastAsia" w:cs="Arial"/>
          <w:bCs/>
          <w:i/>
          <w:kern w:val="0"/>
          <w14:ligatures w14:val="none"/>
        </w:rPr>
        <w:t>arts</w:t>
      </w:r>
      <w:r w:rsidRPr="00A36220">
        <w:rPr>
          <w:rFonts w:eastAsiaTheme="minorEastAsia" w:cs="Arial"/>
          <w:bCs/>
          <w:i/>
          <w:spacing w:val="26"/>
          <w:kern w:val="0"/>
          <w14:ligatures w14:val="none"/>
        </w:rPr>
        <w:t xml:space="preserve"> </w:t>
      </w:r>
      <w:r w:rsidRPr="00A36220">
        <w:rPr>
          <w:rFonts w:eastAsiaTheme="minorEastAsia" w:cs="Arial"/>
          <w:bCs/>
          <w:i/>
          <w:kern w:val="0"/>
          <w14:ligatures w14:val="none"/>
        </w:rPr>
        <w:t>assessment</w:t>
      </w:r>
      <w:r w:rsidRPr="00A36220">
        <w:rPr>
          <w:rFonts w:eastAsiaTheme="minorEastAsia" w:cs="Arial"/>
          <w:bCs/>
          <w:i/>
          <w:spacing w:val="27"/>
          <w:kern w:val="0"/>
          <w14:ligatures w14:val="none"/>
        </w:rPr>
        <w:t xml:space="preserve"> </w:t>
      </w:r>
      <w:r w:rsidRPr="00A36220">
        <w:rPr>
          <w:rFonts w:eastAsiaTheme="minorEastAsia" w:cs="Arial"/>
          <w:bCs/>
          <w:i/>
          <w:kern w:val="0"/>
          <w14:ligatures w14:val="none"/>
        </w:rPr>
        <w:t>for grades</w:t>
      </w:r>
      <w:r w:rsidRPr="00A36220">
        <w:rPr>
          <w:rFonts w:eastAsiaTheme="minorEastAsia" w:cs="Arial"/>
          <w:bCs/>
          <w:i/>
          <w:spacing w:val="27"/>
          <w:kern w:val="0"/>
          <w14:ligatures w14:val="none"/>
        </w:rPr>
        <w:t xml:space="preserve"> </w:t>
      </w:r>
      <w:r w:rsidRPr="00A36220">
        <w:rPr>
          <w:rFonts w:eastAsiaTheme="minorEastAsia" w:cs="Arial"/>
          <w:bCs/>
          <w:i/>
          <w:kern w:val="0"/>
          <w14:ligatures w14:val="none"/>
        </w:rPr>
        <w:t>3-8,</w:t>
      </w:r>
      <w:r w:rsidRPr="00A36220">
        <w:rPr>
          <w:rFonts w:eastAsiaTheme="minorEastAsia" w:cs="Arial"/>
          <w:bCs/>
          <w:i/>
          <w:spacing w:val="26"/>
          <w:kern w:val="0"/>
          <w14:ligatures w14:val="none"/>
        </w:rPr>
        <w:t xml:space="preserve"> </w:t>
      </w:r>
    </w:p>
    <w:p w14:paraId="45AD6793" w14:textId="77777777" w:rsidR="00B060B6" w:rsidRPr="00A36220" w:rsidRDefault="00B060B6" w:rsidP="00B060B6">
      <w:pPr>
        <w:numPr>
          <w:ilvl w:val="0"/>
          <w:numId w:val="2"/>
        </w:numPr>
        <w:spacing w:before="82" w:after="200" w:line="247" w:lineRule="auto"/>
        <w:ind w:right="284"/>
        <w:contextualSpacing/>
        <w:rPr>
          <w:rFonts w:eastAsiaTheme="minorEastAsia" w:cs="Arial"/>
          <w:bCs/>
          <w:i/>
          <w:spacing w:val="-10"/>
          <w:kern w:val="0"/>
          <w14:ligatures w14:val="none"/>
        </w:rPr>
      </w:pPr>
      <w:r w:rsidRPr="00A36220">
        <w:rPr>
          <w:rFonts w:eastAsiaTheme="minorEastAsia" w:cs="Arial"/>
          <w:bCs/>
          <w:i/>
          <w:kern w:val="0"/>
          <w14:ligatures w14:val="none"/>
        </w:rPr>
        <w:t>K-3 Reading</w:t>
      </w:r>
      <w:r w:rsidRPr="00A36220">
        <w:rPr>
          <w:rFonts w:eastAsiaTheme="minorEastAsia" w:cs="Arial"/>
          <w:bCs/>
          <w:i/>
          <w:spacing w:val="-11"/>
          <w:kern w:val="0"/>
          <w14:ligatures w14:val="none"/>
        </w:rPr>
        <w:t xml:space="preserve"> </w:t>
      </w:r>
      <w:r w:rsidRPr="00A36220">
        <w:rPr>
          <w:rFonts w:eastAsiaTheme="minorEastAsia" w:cs="Arial"/>
          <w:bCs/>
          <w:i/>
          <w:kern w:val="0"/>
          <w14:ligatures w14:val="none"/>
        </w:rPr>
        <w:t>diagnostics</w:t>
      </w:r>
      <w:r w:rsidRPr="00A36220">
        <w:rPr>
          <w:rFonts w:eastAsiaTheme="minorEastAsia" w:cs="Arial"/>
          <w:bCs/>
          <w:i/>
          <w:spacing w:val="-11"/>
          <w:kern w:val="0"/>
          <w14:ligatures w14:val="none"/>
        </w:rPr>
        <w:t xml:space="preserve"> </w:t>
      </w:r>
      <w:r w:rsidRPr="00A36220">
        <w:rPr>
          <w:rFonts w:eastAsiaTheme="minorEastAsia" w:cs="Arial"/>
          <w:bCs/>
          <w:i/>
          <w:kern w:val="0"/>
          <w14:ligatures w14:val="none"/>
        </w:rPr>
        <w:t>(include subscores by grade level)</w:t>
      </w:r>
      <w:r w:rsidRPr="00A36220">
        <w:rPr>
          <w:rFonts w:eastAsiaTheme="minorEastAsia" w:cs="Arial"/>
          <w:bCs/>
          <w:i/>
          <w:spacing w:val="-10"/>
          <w:kern w:val="0"/>
          <w14:ligatures w14:val="none"/>
        </w:rPr>
        <w:t xml:space="preserve">, </w:t>
      </w:r>
    </w:p>
    <w:p w14:paraId="286B5BE7" w14:textId="77777777" w:rsidR="00B060B6" w:rsidRPr="00A36220" w:rsidRDefault="00B060B6" w:rsidP="00B060B6">
      <w:pPr>
        <w:numPr>
          <w:ilvl w:val="0"/>
          <w:numId w:val="2"/>
        </w:numPr>
        <w:spacing w:before="82" w:after="200" w:line="247" w:lineRule="auto"/>
        <w:ind w:right="284"/>
        <w:contextualSpacing/>
        <w:rPr>
          <w:rFonts w:eastAsiaTheme="minorEastAsia" w:cs="Arial"/>
          <w:bCs/>
          <w:i/>
          <w:kern w:val="0"/>
          <w14:ligatures w14:val="none"/>
        </w:rPr>
      </w:pPr>
      <w:r w:rsidRPr="00A36220">
        <w:rPr>
          <w:rFonts w:eastAsiaTheme="minorEastAsia" w:cs="Arial"/>
          <w:bCs/>
          <w:i/>
          <w:spacing w:val="-10"/>
          <w:kern w:val="0"/>
          <w14:ligatures w14:val="none"/>
        </w:rPr>
        <w:t>The Ohio English Language Proficiency Assessment (OELPA)</w:t>
      </w:r>
    </w:p>
    <w:p w14:paraId="39B17D2B" w14:textId="77777777" w:rsidR="00B060B6" w:rsidRPr="00A36220" w:rsidRDefault="00B060B6" w:rsidP="00B060B6">
      <w:pPr>
        <w:numPr>
          <w:ilvl w:val="0"/>
          <w:numId w:val="2"/>
        </w:numPr>
        <w:spacing w:before="82" w:after="200" w:line="247" w:lineRule="auto"/>
        <w:ind w:right="284"/>
        <w:contextualSpacing/>
        <w:rPr>
          <w:rFonts w:eastAsiaTheme="minorEastAsia" w:cs="Arial"/>
          <w:bCs/>
          <w:i/>
          <w:kern w:val="0"/>
          <w14:ligatures w14:val="none"/>
        </w:rPr>
      </w:pPr>
      <w:r w:rsidRPr="00A36220">
        <w:rPr>
          <w:rFonts w:eastAsiaTheme="minorEastAsia" w:cs="Arial"/>
          <w:bCs/>
          <w:i/>
          <w:spacing w:val="-10"/>
          <w:kern w:val="0"/>
          <w14:ligatures w14:val="none"/>
        </w:rPr>
        <w:t xml:space="preserve">The Alternate Assessment for Students with Significant Cognitive Disabilities </w:t>
      </w:r>
      <w:r w:rsidRPr="00A36220">
        <w:rPr>
          <w:rFonts w:eastAsiaTheme="minorEastAsia" w:cs="Arial"/>
          <w:bCs/>
          <w:i/>
          <w:kern w:val="0"/>
          <w14:ligatures w14:val="none"/>
        </w:rPr>
        <w:t>and</w:t>
      </w:r>
    </w:p>
    <w:p w14:paraId="691BA2B3" w14:textId="087E17DD" w:rsidR="00B060B6" w:rsidRPr="00A36220" w:rsidRDefault="00E129B1" w:rsidP="00B060B6">
      <w:pPr>
        <w:numPr>
          <w:ilvl w:val="0"/>
          <w:numId w:val="2"/>
        </w:numPr>
        <w:spacing w:before="82" w:after="200" w:line="247" w:lineRule="auto"/>
        <w:ind w:right="284"/>
        <w:contextualSpacing/>
        <w:rPr>
          <w:rFonts w:eastAsiaTheme="minorEastAsia" w:cs="Arial"/>
          <w:i/>
          <w:w w:val="95"/>
          <w:kern w:val="0"/>
          <w14:ligatures w14:val="none"/>
        </w:rPr>
      </w:pPr>
      <w:r w:rsidRPr="00A36220">
        <w:rPr>
          <w:rFonts w:eastAsiaTheme="minorEastAsia" w:cs="Arial"/>
          <w:i/>
          <w:kern w:val="0"/>
          <w14:ligatures w14:val="none"/>
        </w:rPr>
        <w:t>B</w:t>
      </w:r>
      <w:r w:rsidR="00B060B6" w:rsidRPr="00A36220">
        <w:rPr>
          <w:rFonts w:eastAsiaTheme="minorEastAsia" w:cs="Arial"/>
          <w:i/>
          <w:kern w:val="0"/>
          <w14:ligatures w14:val="none"/>
        </w:rPr>
        <w:t>enchmark</w:t>
      </w:r>
      <w:r w:rsidR="00B060B6" w:rsidRPr="00A36220">
        <w:rPr>
          <w:rFonts w:eastAsiaTheme="minorEastAsia" w:cs="Arial"/>
          <w:i/>
          <w:spacing w:val="-23"/>
          <w:kern w:val="0"/>
          <w14:ligatures w14:val="none"/>
        </w:rPr>
        <w:t xml:space="preserve"> </w:t>
      </w:r>
      <w:r w:rsidR="00B060B6" w:rsidRPr="00A36220">
        <w:rPr>
          <w:rFonts w:eastAsiaTheme="minorEastAsia" w:cs="Arial"/>
          <w:i/>
          <w:kern w:val="0"/>
          <w14:ligatures w14:val="none"/>
        </w:rPr>
        <w:t>assessments,</w:t>
      </w:r>
      <w:r w:rsidR="00B060B6" w:rsidRPr="00A36220">
        <w:rPr>
          <w:rFonts w:eastAsiaTheme="minorEastAsia" w:cs="Arial"/>
          <w:i/>
          <w:spacing w:val="-22"/>
          <w:kern w:val="0"/>
          <w14:ligatures w14:val="none"/>
        </w:rPr>
        <w:t xml:space="preserve"> </w:t>
      </w:r>
      <w:r w:rsidR="00B060B6" w:rsidRPr="00A36220">
        <w:rPr>
          <w:rFonts w:eastAsiaTheme="minorEastAsia" w:cs="Arial"/>
          <w:i/>
          <w:kern w:val="0"/>
          <w14:ligatures w14:val="none"/>
        </w:rPr>
        <w:t>as</w:t>
      </w:r>
      <w:r w:rsidR="00B060B6" w:rsidRPr="00A36220">
        <w:rPr>
          <w:rFonts w:eastAsiaTheme="minorEastAsia" w:cs="Arial"/>
          <w:i/>
          <w:w w:val="84"/>
          <w:kern w:val="0"/>
          <w14:ligatures w14:val="none"/>
        </w:rPr>
        <w:t xml:space="preserve"> </w:t>
      </w:r>
      <w:r w:rsidR="00B060B6" w:rsidRPr="00A36220">
        <w:rPr>
          <w:rFonts w:eastAsiaTheme="minorEastAsia" w:cs="Arial"/>
          <w:i/>
          <w:kern w:val="0"/>
          <w14:ligatures w14:val="none"/>
        </w:rPr>
        <w:t>applicable.</w:t>
      </w:r>
      <w:bookmarkEnd w:id="4"/>
    </w:p>
    <w:p w14:paraId="4872F61D" w14:textId="77777777" w:rsidR="0038100C" w:rsidRPr="00A36220" w:rsidRDefault="0038100C" w:rsidP="00C15C2F">
      <w:pPr>
        <w:spacing w:before="82" w:after="200" w:line="247" w:lineRule="auto"/>
        <w:ind w:right="284"/>
        <w:contextualSpacing/>
        <w:rPr>
          <w:rFonts w:eastAsiaTheme="minorEastAsia" w:cs="Arial"/>
          <w:iCs/>
          <w:w w:val="95"/>
          <w:kern w:val="0"/>
          <w14:ligatures w14:val="none"/>
        </w:rPr>
      </w:pPr>
    </w:p>
    <w:p w14:paraId="6B523A4D" w14:textId="77777777" w:rsidR="0096479E" w:rsidRPr="00A36220" w:rsidRDefault="0096479E" w:rsidP="008E771D">
      <w:pPr>
        <w:rPr>
          <w:rFonts w:eastAsia="Times New Roman" w:cs="Arial"/>
          <w:b/>
          <w:bCs/>
          <w:caps/>
          <w:kern w:val="0"/>
          <w:sz w:val="28"/>
          <w:szCs w:val="28"/>
          <w14:ligatures w14:val="none"/>
        </w:rPr>
      </w:pPr>
    </w:p>
    <w:p w14:paraId="0379E933" w14:textId="77777777" w:rsidR="0088538B" w:rsidRPr="00A36220" w:rsidRDefault="0088538B" w:rsidP="008E771D">
      <w:pPr>
        <w:rPr>
          <w:rFonts w:eastAsia="Times New Roman" w:cs="Arial"/>
          <w:b/>
          <w:bCs/>
          <w:caps/>
          <w:kern w:val="0"/>
          <w:sz w:val="28"/>
          <w:szCs w:val="28"/>
          <w14:ligatures w14:val="none"/>
        </w:rPr>
      </w:pPr>
    </w:p>
    <w:p w14:paraId="5F8A70A0" w14:textId="77777777" w:rsidR="0088538B" w:rsidRPr="00A36220" w:rsidRDefault="0088538B" w:rsidP="008E771D">
      <w:pPr>
        <w:rPr>
          <w:rFonts w:eastAsia="Times New Roman" w:cs="Arial"/>
          <w:b/>
          <w:bCs/>
          <w:caps/>
          <w:kern w:val="0"/>
          <w:sz w:val="28"/>
          <w:szCs w:val="28"/>
          <w14:ligatures w14:val="none"/>
        </w:rPr>
      </w:pPr>
    </w:p>
    <w:p w14:paraId="54D78EE5" w14:textId="77777777" w:rsidR="00607E4B" w:rsidRPr="00A36220" w:rsidRDefault="00607E4B" w:rsidP="008E771D">
      <w:pPr>
        <w:rPr>
          <w:rFonts w:eastAsia="Times New Roman" w:cs="Arial"/>
          <w:b/>
          <w:bCs/>
          <w:caps/>
          <w:kern w:val="0"/>
          <w:sz w:val="28"/>
          <w:szCs w:val="28"/>
          <w14:ligatures w14:val="none"/>
        </w:rPr>
      </w:pPr>
    </w:p>
    <w:p w14:paraId="1D2D7AC6" w14:textId="32EB9DEE" w:rsidR="0038100C" w:rsidRPr="00A36220" w:rsidRDefault="0038100C" w:rsidP="00ED6C66">
      <w:pPr>
        <w:spacing w:before="120" w:after="120"/>
        <w:outlineLvl w:val="0"/>
        <w:rPr>
          <w:rFonts w:eastAsiaTheme="majorEastAsia" w:cs="Times New Roman (Headings CS)"/>
          <w:b/>
          <w:caps/>
          <w:kern w:val="0"/>
          <w:sz w:val="28"/>
          <w14:ligatures w14:val="none"/>
        </w:rPr>
      </w:pPr>
      <w:r w:rsidRPr="00A36220">
        <w:rPr>
          <w:rFonts w:eastAsiaTheme="majorEastAsia" w:cs="Times New Roman (Headings CS)"/>
          <w:b/>
          <w:caps/>
          <w:kern w:val="0"/>
          <w:sz w:val="28"/>
          <w14:ligatures w14:val="none"/>
        </w:rPr>
        <w:t>SECTION 3 PART B: INTERNAL AND EXTERNAL FACTORS CONTRIBUTING TO UNDERACHIEVEMENT IN READING</w:t>
      </w:r>
      <w:bookmarkStart w:id="5" w:name="_Hlk525904176"/>
    </w:p>
    <w:p w14:paraId="404FB1D9" w14:textId="7BCDB1DE" w:rsidR="00B060B6" w:rsidRPr="00A36220" w:rsidRDefault="00B060B6" w:rsidP="0038100C">
      <w:pPr>
        <w:spacing w:before="100" w:after="200" w:line="276" w:lineRule="auto"/>
        <w:rPr>
          <w:rFonts w:cs="Arial"/>
          <w:i/>
        </w:rPr>
      </w:pPr>
      <w:r w:rsidRPr="00A36220">
        <w:rPr>
          <w:rFonts w:cs="Arial"/>
          <w:i/>
        </w:rPr>
        <w:t xml:space="preserve">Insert </w:t>
      </w:r>
      <w:r w:rsidRPr="00A36220">
        <w:rPr>
          <w:rFonts w:cs="Arial"/>
          <w:i/>
          <w:u w:val="single"/>
        </w:rPr>
        <w:t xml:space="preserve">internal </w:t>
      </w:r>
      <w:r w:rsidRPr="00A36220">
        <w:rPr>
          <w:rFonts w:cs="Arial"/>
          <w:i/>
        </w:rPr>
        <w:t xml:space="preserve">and </w:t>
      </w:r>
      <w:r w:rsidRPr="00A36220">
        <w:rPr>
          <w:rFonts w:cs="Arial"/>
          <w:i/>
          <w:u w:val="single"/>
        </w:rPr>
        <w:t>external</w:t>
      </w:r>
      <w:r w:rsidRPr="00A36220">
        <w:rPr>
          <w:rFonts w:cs="Arial"/>
          <w:i/>
        </w:rPr>
        <w:t xml:space="preserve"> factors believed to contribute to low reading achievement in the school district or community school.</w:t>
      </w:r>
    </w:p>
    <w:sdt>
      <w:sdtPr>
        <w:rPr>
          <w:rFonts w:eastAsia="Times New Roman" w:cs="Arial"/>
          <w:b/>
          <w:bCs/>
          <w:kern w:val="0"/>
          <w:sz w:val="28"/>
          <w:szCs w:val="28"/>
          <w14:ligatures w14:val="none"/>
        </w:rPr>
        <w:id w:val="501317839"/>
        <w:placeholder>
          <w:docPart w:val="DefaultPlaceholder_-1854013440"/>
        </w:placeholder>
        <w:showingPlcHdr/>
        <w:text/>
      </w:sdtPr>
      <w:sdtContent>
        <w:p w14:paraId="3BA49C06" w14:textId="719398AC" w:rsidR="0088538B" w:rsidRPr="00A36220" w:rsidRDefault="006B6A8C" w:rsidP="0038100C">
          <w:pPr>
            <w:spacing w:before="100" w:after="200" w:line="276" w:lineRule="auto"/>
            <w:rPr>
              <w:rFonts w:eastAsia="Times New Roman" w:cs="Arial"/>
              <w:b/>
              <w:bCs/>
              <w:kern w:val="0"/>
              <w:sz w:val="28"/>
              <w:szCs w:val="28"/>
              <w14:ligatures w14:val="none"/>
            </w:rPr>
          </w:pPr>
          <w:r w:rsidRPr="00A36220">
            <w:rPr>
              <w:rStyle w:val="PlaceholderText"/>
            </w:rPr>
            <w:t>Click or tap here to enter text.</w:t>
          </w:r>
        </w:p>
      </w:sdtContent>
    </w:sdt>
    <w:p w14:paraId="06EBA315" w14:textId="77777777" w:rsidR="00676F17" w:rsidRPr="00A36220" w:rsidRDefault="00676F17" w:rsidP="0038100C">
      <w:pPr>
        <w:spacing w:before="100" w:after="200" w:line="276" w:lineRule="auto"/>
        <w:rPr>
          <w:rFonts w:eastAsia="Times New Roman" w:cs="Arial"/>
          <w:b/>
          <w:bCs/>
          <w:kern w:val="0"/>
          <w:sz w:val="28"/>
          <w:szCs w:val="28"/>
          <w14:ligatures w14:val="none"/>
        </w:rPr>
      </w:pPr>
    </w:p>
    <w:p w14:paraId="0F00435B" w14:textId="77777777" w:rsidR="0088538B" w:rsidRPr="00A36220" w:rsidRDefault="0088538B" w:rsidP="0038100C">
      <w:pPr>
        <w:spacing w:before="100" w:after="200" w:line="276" w:lineRule="auto"/>
        <w:rPr>
          <w:rFonts w:eastAsia="Times New Roman" w:cs="Arial"/>
          <w:b/>
          <w:bCs/>
          <w:kern w:val="0"/>
          <w:sz w:val="28"/>
          <w:szCs w:val="28"/>
          <w14:ligatures w14:val="none"/>
        </w:rPr>
      </w:pPr>
    </w:p>
    <w:bookmarkEnd w:id="5"/>
    <w:p w14:paraId="4A3B7C96" w14:textId="14167E05" w:rsidR="0038100C" w:rsidRPr="00A36220" w:rsidRDefault="0038100C" w:rsidP="00ED6C66">
      <w:pPr>
        <w:spacing w:before="120" w:after="120"/>
        <w:outlineLvl w:val="0"/>
        <w:rPr>
          <w:rFonts w:eastAsiaTheme="majorEastAsia" w:cs="Times New Roman (Headings CS)"/>
          <w:b/>
          <w:caps/>
          <w:kern w:val="0"/>
          <w:sz w:val="28"/>
          <w14:ligatures w14:val="none"/>
        </w:rPr>
      </w:pPr>
      <w:r w:rsidRPr="00A36220">
        <w:rPr>
          <w:rFonts w:eastAsiaTheme="majorEastAsia" w:cs="Times New Roman (Headings CS)"/>
          <w:b/>
          <w:caps/>
          <w:kern w:val="0"/>
          <w:sz w:val="28"/>
          <w14:ligatures w14:val="none"/>
        </w:rPr>
        <w:t xml:space="preserve">section 3 part c: root cause analysis </w:t>
      </w:r>
    </w:p>
    <w:p w14:paraId="6B335F46" w14:textId="562CDC8A" w:rsidR="002A1F76" w:rsidRPr="00A36220" w:rsidRDefault="00B060B6" w:rsidP="00B060B6">
      <w:pPr>
        <w:spacing w:after="160" w:line="259" w:lineRule="auto"/>
        <w:rPr>
          <w:rFonts w:cs="Arial"/>
          <w:i/>
          <w:iCs/>
        </w:rPr>
      </w:pPr>
      <w:r w:rsidRPr="00A36220">
        <w:rPr>
          <w:rFonts w:cs="Arial"/>
          <w:i/>
          <w:iCs/>
        </w:rPr>
        <w:t xml:space="preserve">Insert a root cause analysis of the provided learner performance data and factors contributing to low reading achievement. </w:t>
      </w:r>
    </w:p>
    <w:p w14:paraId="64B7A732" w14:textId="6AD6EDDF" w:rsidR="0088538B" w:rsidRPr="00A36220" w:rsidRDefault="00493130">
      <w:pPr>
        <w:rPr>
          <w:rFonts w:eastAsiaTheme="majorEastAsia" w:cstheme="majorBidi"/>
          <w:b/>
          <w:color w:val="0E3F75"/>
          <w:sz w:val="36"/>
          <w:szCs w:val="26"/>
        </w:rPr>
      </w:pPr>
      <w:sdt>
        <w:sdtPr>
          <w:rPr>
            <w:rFonts w:eastAsiaTheme="majorEastAsia" w:cstheme="majorBidi"/>
            <w:b/>
            <w:color w:val="0E3F75"/>
            <w:sz w:val="36"/>
            <w:szCs w:val="26"/>
          </w:rPr>
          <w:id w:val="394554143"/>
          <w:placeholder>
            <w:docPart w:val="DefaultPlaceholder_-1854013440"/>
          </w:placeholder>
          <w:showingPlcHdr/>
          <w:text/>
        </w:sdtPr>
        <w:sdtContent>
          <w:r w:rsidR="006B6A8C" w:rsidRPr="00A36220">
            <w:rPr>
              <w:rStyle w:val="PlaceholderText"/>
            </w:rPr>
            <w:t>Click or tap here to enter text.</w:t>
          </w:r>
        </w:sdtContent>
      </w:sdt>
      <w:r w:rsidR="0088538B" w:rsidRPr="00A36220">
        <w:rPr>
          <w:rFonts w:eastAsiaTheme="majorEastAsia" w:cstheme="majorBidi"/>
          <w:b/>
          <w:color w:val="0E3F75"/>
          <w:sz w:val="36"/>
          <w:szCs w:val="26"/>
        </w:rPr>
        <w:br w:type="page"/>
      </w:r>
    </w:p>
    <w:p w14:paraId="6929F338" w14:textId="3DED2F07" w:rsidR="002A1F76" w:rsidRPr="00A36220" w:rsidRDefault="0088538B" w:rsidP="0088538B">
      <w:pPr>
        <w:spacing w:line="259" w:lineRule="auto"/>
        <w:rPr>
          <w:rFonts w:eastAsiaTheme="majorEastAsia" w:cstheme="majorBidi"/>
          <w:b/>
          <w:color w:val="0E3F75"/>
          <w:sz w:val="36"/>
          <w:szCs w:val="26"/>
        </w:rPr>
      </w:pPr>
      <w:r w:rsidRPr="00A36220">
        <w:rPr>
          <w:rFonts w:eastAsiaTheme="majorEastAsia" w:cstheme="majorBidi"/>
          <w:b/>
          <w:color w:val="0E3F75"/>
          <w:sz w:val="36"/>
          <w:szCs w:val="26"/>
        </w:rPr>
        <w:lastRenderedPageBreak/>
        <w:t xml:space="preserve">Section 4: Measurable Learner Performance Goals and Adult Implementation Goals </w:t>
      </w:r>
    </w:p>
    <w:p w14:paraId="5883DF75" w14:textId="46A24642" w:rsidR="00C53D48" w:rsidRPr="00A36220" w:rsidRDefault="00C53D48" w:rsidP="00C53D48">
      <w:pPr>
        <w:pStyle w:val="NoSpacing"/>
        <w:rPr>
          <w:rFonts w:cs="Arial"/>
          <w:i/>
          <w:iCs/>
        </w:rPr>
      </w:pPr>
      <w:bookmarkStart w:id="6" w:name="_Hlk525905607"/>
      <w:r w:rsidRPr="63406284">
        <w:rPr>
          <w:rFonts w:cs="Arial"/>
          <w:i/>
          <w:iCs/>
        </w:rPr>
        <w:t xml:space="preserve">Describe the measurable learner performance goals addressing learners’ needs based on student performance goals by grade band (K-3) that the Reading Achievement Plan is designed to support progress toward. Also describe the measurable adult implementation goals based on the internal and external factor analysis by grade band (Kindergarten through grade 3). The plan may have an overarching goal, as well as subgoals such as grade-level goals.  Goals should be strategic/specific, measurable, ambitious, realistic and time-bound. </w:t>
      </w:r>
    </w:p>
    <w:bookmarkEnd w:id="6"/>
    <w:p w14:paraId="56207D52" w14:textId="77777777" w:rsidR="00C53D48" w:rsidRPr="00A36220" w:rsidRDefault="00C53D48" w:rsidP="00C53D48">
      <w:pPr>
        <w:rPr>
          <w:rFonts w:cs="Arial"/>
        </w:rPr>
      </w:pPr>
    </w:p>
    <w:sdt>
      <w:sdtPr>
        <w:rPr>
          <w:rFonts w:cs="Arial"/>
        </w:rPr>
        <w:id w:val="-247039147"/>
        <w:placeholder>
          <w:docPart w:val="DefaultPlaceholder_-1854013440"/>
        </w:placeholder>
        <w:showingPlcHdr/>
        <w:text/>
      </w:sdtPr>
      <w:sdtContent>
        <w:p w14:paraId="37748942" w14:textId="5C38677A" w:rsidR="00C53D48" w:rsidRPr="00A36220" w:rsidRDefault="006B6A8C" w:rsidP="00C53D48">
          <w:pPr>
            <w:rPr>
              <w:rFonts w:cs="Arial"/>
            </w:rPr>
          </w:pPr>
          <w:r w:rsidRPr="00A36220">
            <w:rPr>
              <w:rStyle w:val="PlaceholderText"/>
            </w:rPr>
            <w:t>Click or tap here to enter text.</w:t>
          </w:r>
        </w:p>
      </w:sdtContent>
    </w:sdt>
    <w:p w14:paraId="1AE83735" w14:textId="77777777" w:rsidR="00C53D48" w:rsidRPr="00A36220" w:rsidRDefault="00C53D48" w:rsidP="00C53D48">
      <w:pPr>
        <w:spacing w:after="160" w:line="259" w:lineRule="auto"/>
        <w:rPr>
          <w:rFonts w:cs="Arial"/>
        </w:rPr>
      </w:pPr>
      <w:r w:rsidRPr="00A36220">
        <w:rPr>
          <w:rFonts w:cs="Arial"/>
        </w:rPr>
        <w:br w:type="page"/>
      </w:r>
    </w:p>
    <w:p w14:paraId="60D876DC" w14:textId="4F31F5A3" w:rsidR="0088538B" w:rsidRPr="00A36220" w:rsidRDefault="0088538B" w:rsidP="00FE0680">
      <w:pPr>
        <w:spacing w:after="120"/>
        <w:rPr>
          <w:rFonts w:eastAsiaTheme="majorEastAsia" w:cs="Arial"/>
          <w:b/>
          <w:sz w:val="32"/>
        </w:rPr>
      </w:pPr>
      <w:r w:rsidRPr="00A36220">
        <w:rPr>
          <w:rFonts w:eastAsiaTheme="majorEastAsia" w:cstheme="majorBidi"/>
          <w:b/>
          <w:color w:val="0E3F75"/>
          <w:sz w:val="36"/>
          <w:szCs w:val="26"/>
        </w:rPr>
        <w:lastRenderedPageBreak/>
        <w:t>Section 5: Action Plan Map(s) for Action Steps</w:t>
      </w:r>
    </w:p>
    <w:p w14:paraId="1D6A0989" w14:textId="18F5FFDC" w:rsidR="00C53D48" w:rsidRPr="00A36220" w:rsidRDefault="00C53D48" w:rsidP="00C53D48">
      <w:pPr>
        <w:pStyle w:val="NoSpacing"/>
        <w:rPr>
          <w:rFonts w:cs="Arial"/>
          <w:i/>
        </w:rPr>
      </w:pPr>
      <w:bookmarkStart w:id="7" w:name="_Hlk525905831"/>
      <w:r w:rsidRPr="00A36220">
        <w:rPr>
          <w:rFonts w:cs="Arial"/>
          <w:i/>
        </w:rPr>
        <w:t>Each action plan map describes how implementation of the Reading Achievement Plan will take place for each specific literacy goal the plan is designed to address. For goals specific for grades K-3, at least one action step in each map should address supports for students who have Reading Improvement and Monitoring Plans</w:t>
      </w:r>
      <w:r w:rsidR="00C37554" w:rsidRPr="00A36220">
        <w:rPr>
          <w:rFonts w:cs="Arial"/>
          <w:i/>
        </w:rPr>
        <w:t xml:space="preserve"> (RIMPs)</w:t>
      </w:r>
      <w:r w:rsidRPr="00A36220">
        <w:rPr>
          <w:rFonts w:cs="Arial"/>
          <w:i/>
        </w:rPr>
        <w:t>. Include a description of the professional development activities provided for each goal.</w:t>
      </w:r>
    </w:p>
    <w:bookmarkEnd w:id="7"/>
    <w:p w14:paraId="07FC9F45" w14:textId="77777777" w:rsidR="00C53D48" w:rsidRPr="00A36220" w:rsidRDefault="00C53D48" w:rsidP="00F7269E">
      <w:pPr>
        <w:pStyle w:val="NoSpacing"/>
        <w:ind w:left="2880" w:firstLine="720"/>
        <w:jc w:val="center"/>
        <w:rPr>
          <w:rFonts w:cs="Arial"/>
          <w:b/>
        </w:rPr>
      </w:pPr>
      <w:r w:rsidRPr="00A36220">
        <w:rPr>
          <w:rFonts w:cs="Arial"/>
          <w:b/>
        </w:rPr>
        <w:t>Goal # ___ Action Map</w:t>
      </w:r>
    </w:p>
    <w:p w14:paraId="4C6FCBFC" w14:textId="08531040" w:rsidR="00274861" w:rsidRPr="00A36220" w:rsidRDefault="00C53D48" w:rsidP="00C53D48">
      <w:pPr>
        <w:rPr>
          <w:rFonts w:cs="Arial"/>
        </w:rPr>
      </w:pPr>
      <w:r w:rsidRPr="00A36220">
        <w:rPr>
          <w:rFonts w:cs="Arial"/>
        </w:rPr>
        <w:t>Goal Statement:</w:t>
      </w:r>
      <w:r w:rsidR="006B6A8C" w:rsidRPr="00A36220">
        <w:rPr>
          <w:rFonts w:cs="Arial"/>
        </w:rPr>
        <w:t xml:space="preserve"> </w:t>
      </w:r>
      <w:sdt>
        <w:sdtPr>
          <w:rPr>
            <w:rFonts w:cs="Arial"/>
          </w:rPr>
          <w:id w:val="83894640"/>
          <w:placeholder>
            <w:docPart w:val="DefaultPlaceholder_-1854013440"/>
          </w:placeholder>
          <w:showingPlcHdr/>
          <w:text/>
        </w:sdtPr>
        <w:sdtContent>
          <w:r w:rsidR="006B6A8C" w:rsidRPr="00A36220">
            <w:rPr>
              <w:rStyle w:val="PlaceholderText"/>
            </w:rPr>
            <w:t>Click or tap here to enter text.</w:t>
          </w:r>
        </w:sdtContent>
      </w:sdt>
    </w:p>
    <w:p w14:paraId="7064277E" w14:textId="77777777" w:rsidR="00274861" w:rsidRPr="00A36220" w:rsidRDefault="00274861" w:rsidP="00C53D48">
      <w:pPr>
        <w:rPr>
          <w:rFonts w:cs="Arial"/>
        </w:rPr>
      </w:pPr>
    </w:p>
    <w:p w14:paraId="45A40013" w14:textId="25660F6B" w:rsidR="00C53D48" w:rsidRPr="00A36220" w:rsidRDefault="00C53D48" w:rsidP="00C53D48">
      <w:pPr>
        <w:rPr>
          <w:rFonts w:cs="Arial"/>
        </w:rPr>
      </w:pPr>
      <w:r w:rsidRPr="00A36220">
        <w:rPr>
          <w:rFonts w:cs="Arial"/>
        </w:rPr>
        <w:t>Evidence-Based Strategy or Strategies:</w:t>
      </w:r>
      <w:r w:rsidR="006B6A8C" w:rsidRPr="00A36220">
        <w:rPr>
          <w:rFonts w:cs="Arial"/>
        </w:rPr>
        <w:t xml:space="preserve"> </w:t>
      </w:r>
      <w:sdt>
        <w:sdtPr>
          <w:rPr>
            <w:rFonts w:cs="Arial"/>
          </w:rPr>
          <w:id w:val="-1192455908"/>
          <w:placeholder>
            <w:docPart w:val="DefaultPlaceholder_-1854013440"/>
          </w:placeholder>
          <w:showingPlcHdr/>
          <w:text/>
        </w:sdtPr>
        <w:sdtContent>
          <w:r w:rsidR="006B6A8C" w:rsidRPr="00A36220">
            <w:rPr>
              <w:rStyle w:val="PlaceholderText"/>
            </w:rPr>
            <w:t>Click or tap here to enter text.</w:t>
          </w:r>
        </w:sdtContent>
      </w:sdt>
    </w:p>
    <w:p w14:paraId="775BBE6E" w14:textId="77777777" w:rsidR="00274861" w:rsidRPr="00A36220" w:rsidRDefault="00274861" w:rsidP="00C53D48">
      <w:pPr>
        <w:rPr>
          <w:rFonts w:cs="Arial"/>
          <w:sz w:val="20"/>
          <w:szCs w:val="20"/>
        </w:rPr>
      </w:pPr>
    </w:p>
    <w:tbl>
      <w:tblPr>
        <w:tblStyle w:val="GridTable5Dark-Accent1"/>
        <w:tblW w:w="9450" w:type="dxa"/>
        <w:tblLook w:val="04A0" w:firstRow="1" w:lastRow="0" w:firstColumn="1" w:lastColumn="0" w:noHBand="0" w:noVBand="1"/>
      </w:tblPr>
      <w:tblGrid>
        <w:gridCol w:w="2610"/>
        <w:gridCol w:w="2250"/>
        <w:gridCol w:w="2250"/>
        <w:gridCol w:w="2340"/>
      </w:tblGrid>
      <w:tr w:rsidR="00C53D48" w:rsidRPr="00A36220" w14:paraId="7FAFB8C2" w14:textId="77777777" w:rsidTr="00327B5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10" w:type="dxa"/>
            <w:shd w:val="clear" w:color="auto" w:fill="002060"/>
            <w:noWrap/>
          </w:tcPr>
          <w:p w14:paraId="3FA3A8C7" w14:textId="77777777" w:rsidR="00C53D48" w:rsidRPr="00A36220" w:rsidRDefault="00C53D48">
            <w:pPr>
              <w:rPr>
                <w:rFonts w:cs="Arial"/>
                <w:b w:val="0"/>
                <w:color w:val="FFFFFF"/>
                <w:sz w:val="20"/>
                <w:szCs w:val="20"/>
              </w:rPr>
            </w:pPr>
          </w:p>
        </w:tc>
        <w:tc>
          <w:tcPr>
            <w:tcW w:w="2250" w:type="dxa"/>
            <w:shd w:val="clear" w:color="auto" w:fill="002060"/>
          </w:tcPr>
          <w:p w14:paraId="048EB15D" w14:textId="77777777" w:rsidR="00C53D48" w:rsidRPr="00A36220" w:rsidRDefault="00C53D48">
            <w:pPr>
              <w:jc w:val="center"/>
              <w:cnfStyle w:val="100000000000" w:firstRow="1" w:lastRow="0" w:firstColumn="0" w:lastColumn="0" w:oddVBand="0" w:evenVBand="0" w:oddHBand="0" w:evenHBand="0" w:firstRowFirstColumn="0" w:firstRowLastColumn="0" w:lastRowFirstColumn="0" w:lastRowLastColumn="0"/>
              <w:rPr>
                <w:rFonts w:cs="Arial"/>
                <w:b w:val="0"/>
                <w:color w:val="FFFFFF"/>
              </w:rPr>
            </w:pPr>
            <w:r w:rsidRPr="00A36220">
              <w:rPr>
                <w:rFonts w:eastAsia="Calibri" w:cs="Arial"/>
                <w:color w:val="FFFFFF"/>
              </w:rPr>
              <w:t>Action Step 1</w:t>
            </w:r>
          </w:p>
        </w:tc>
        <w:tc>
          <w:tcPr>
            <w:tcW w:w="2250" w:type="dxa"/>
            <w:shd w:val="clear" w:color="auto" w:fill="002060"/>
          </w:tcPr>
          <w:p w14:paraId="7136F2CE" w14:textId="77777777" w:rsidR="00C53D48" w:rsidRPr="00A36220" w:rsidRDefault="00C53D48">
            <w:pPr>
              <w:jc w:val="center"/>
              <w:cnfStyle w:val="100000000000" w:firstRow="1" w:lastRow="0" w:firstColumn="0" w:lastColumn="0" w:oddVBand="0" w:evenVBand="0" w:oddHBand="0" w:evenHBand="0" w:firstRowFirstColumn="0" w:firstRowLastColumn="0" w:lastRowFirstColumn="0" w:lastRowLastColumn="0"/>
              <w:rPr>
                <w:rFonts w:cs="Arial"/>
                <w:b w:val="0"/>
                <w:color w:val="FFFFFF"/>
              </w:rPr>
            </w:pPr>
            <w:r w:rsidRPr="00A36220">
              <w:rPr>
                <w:rFonts w:eastAsia="Calibri" w:cs="Arial"/>
                <w:color w:val="FFFFFF"/>
              </w:rPr>
              <w:t>Action Step 2</w:t>
            </w:r>
          </w:p>
        </w:tc>
        <w:tc>
          <w:tcPr>
            <w:tcW w:w="2340" w:type="dxa"/>
            <w:shd w:val="clear" w:color="auto" w:fill="002060"/>
          </w:tcPr>
          <w:p w14:paraId="640DC79D" w14:textId="77777777" w:rsidR="00C53D48" w:rsidRPr="00A36220" w:rsidRDefault="00C53D48">
            <w:pPr>
              <w:jc w:val="center"/>
              <w:cnfStyle w:val="100000000000" w:firstRow="1" w:lastRow="0" w:firstColumn="0" w:lastColumn="0" w:oddVBand="0" w:evenVBand="0" w:oddHBand="0" w:evenHBand="0" w:firstRowFirstColumn="0" w:firstRowLastColumn="0" w:lastRowFirstColumn="0" w:lastRowLastColumn="0"/>
              <w:rPr>
                <w:rFonts w:cs="Arial"/>
                <w:b w:val="0"/>
                <w:color w:val="FFFFFF"/>
              </w:rPr>
            </w:pPr>
            <w:r w:rsidRPr="00A36220">
              <w:rPr>
                <w:rFonts w:eastAsia="Calibri" w:cs="Arial"/>
                <w:color w:val="FFFFFF"/>
              </w:rPr>
              <w:t>Action Step 3</w:t>
            </w:r>
          </w:p>
        </w:tc>
      </w:tr>
      <w:tr w:rsidR="00C53D48" w:rsidRPr="00A36220" w14:paraId="72C9E782" w14:textId="77777777" w:rsidTr="00327B5B">
        <w:trPr>
          <w:cnfStyle w:val="000000100000" w:firstRow="0" w:lastRow="0" w:firstColumn="0" w:lastColumn="0" w:oddVBand="0" w:evenVBand="0" w:oddHBand="1" w:evenHBand="0"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2610" w:type="dxa"/>
            <w:shd w:val="clear" w:color="auto" w:fill="002060"/>
            <w:noWrap/>
          </w:tcPr>
          <w:p w14:paraId="134FEBCE" w14:textId="77777777" w:rsidR="00C53D48" w:rsidRPr="00A36220" w:rsidRDefault="00C53D48">
            <w:pPr>
              <w:rPr>
                <w:rFonts w:eastAsia="Calibri" w:cs="Arial"/>
                <w:b w:val="0"/>
              </w:rPr>
            </w:pPr>
            <w:r w:rsidRPr="00A36220">
              <w:rPr>
                <w:rFonts w:eastAsia="Calibri" w:cs="Arial"/>
              </w:rPr>
              <w:t>Implementation Component</w:t>
            </w:r>
          </w:p>
        </w:tc>
        <w:sdt>
          <w:sdtPr>
            <w:rPr>
              <w:rFonts w:cs="Arial"/>
              <w:color w:val="000000"/>
              <w:sz w:val="20"/>
              <w:szCs w:val="20"/>
            </w:rPr>
            <w:id w:val="338585132"/>
            <w:placeholder>
              <w:docPart w:val="DefaultPlaceholder_-1854013440"/>
            </w:placeholder>
            <w:showingPlcHdr/>
            <w:text/>
          </w:sdtPr>
          <w:sdtContent>
            <w:tc>
              <w:tcPr>
                <w:tcW w:w="2250" w:type="dxa"/>
              </w:tcPr>
              <w:p w14:paraId="7C160517" w14:textId="03A8C0B8" w:rsidR="00C53D48" w:rsidRPr="00A36220" w:rsidRDefault="006B6A8C">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2612EE">
                  <w:rPr>
                    <w:rStyle w:val="PlaceholderText"/>
                    <w:color w:val="auto"/>
                  </w:rPr>
                  <w:t>Click or tap here to enter text.</w:t>
                </w:r>
              </w:p>
            </w:tc>
          </w:sdtContent>
        </w:sdt>
        <w:sdt>
          <w:sdtPr>
            <w:rPr>
              <w:rFonts w:cs="Arial"/>
              <w:sz w:val="20"/>
              <w:szCs w:val="20"/>
            </w:rPr>
            <w:id w:val="1714994591"/>
            <w:placeholder>
              <w:docPart w:val="DefaultPlaceholder_-1854013440"/>
            </w:placeholder>
            <w:showingPlcHdr/>
            <w:text/>
          </w:sdtPr>
          <w:sdtContent>
            <w:tc>
              <w:tcPr>
                <w:tcW w:w="2250" w:type="dxa"/>
              </w:tcPr>
              <w:p w14:paraId="73CE3997" w14:textId="7958FDDE" w:rsidR="00C53D48" w:rsidRPr="00A36220" w:rsidRDefault="006B6A8C">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2612EE">
                  <w:rPr>
                    <w:rStyle w:val="PlaceholderText"/>
                    <w:color w:val="282828"/>
                  </w:rPr>
                  <w:t>Click or tap here to enter text.</w:t>
                </w:r>
              </w:p>
            </w:tc>
          </w:sdtContent>
        </w:sdt>
        <w:sdt>
          <w:sdtPr>
            <w:rPr>
              <w:rFonts w:cs="Arial"/>
              <w:sz w:val="20"/>
              <w:szCs w:val="20"/>
            </w:rPr>
            <w:id w:val="790712583"/>
            <w:placeholder>
              <w:docPart w:val="4824EE595C614E3EA85B7C2C6A12AEAD"/>
            </w:placeholder>
            <w:showingPlcHdr/>
            <w:text/>
          </w:sdtPr>
          <w:sdtContent>
            <w:tc>
              <w:tcPr>
                <w:tcW w:w="2340" w:type="dxa"/>
              </w:tcPr>
              <w:p w14:paraId="498447F9" w14:textId="5E9496C9" w:rsidR="00C53D48" w:rsidRPr="00A36220" w:rsidRDefault="006B6A8C">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2612EE">
                  <w:rPr>
                    <w:rStyle w:val="PlaceholderText"/>
                    <w:color w:val="282828"/>
                  </w:rPr>
                  <w:t>Click or tap here to enter text.</w:t>
                </w:r>
              </w:p>
            </w:tc>
          </w:sdtContent>
        </w:sdt>
      </w:tr>
      <w:tr w:rsidR="00C53D48" w:rsidRPr="00A36220" w14:paraId="753865FB" w14:textId="77777777" w:rsidTr="00327B5B">
        <w:trPr>
          <w:trHeight w:val="852"/>
        </w:trPr>
        <w:tc>
          <w:tcPr>
            <w:cnfStyle w:val="001000000000" w:firstRow="0" w:lastRow="0" w:firstColumn="1" w:lastColumn="0" w:oddVBand="0" w:evenVBand="0" w:oddHBand="0" w:evenHBand="0" w:firstRowFirstColumn="0" w:firstRowLastColumn="0" w:lastRowFirstColumn="0" w:lastRowLastColumn="0"/>
            <w:tcW w:w="2610" w:type="dxa"/>
            <w:shd w:val="clear" w:color="auto" w:fill="002060"/>
            <w:noWrap/>
          </w:tcPr>
          <w:p w14:paraId="46C34E14" w14:textId="77777777" w:rsidR="00C53D48" w:rsidRPr="00A36220" w:rsidRDefault="00C53D48">
            <w:pPr>
              <w:rPr>
                <w:rFonts w:cs="Arial"/>
              </w:rPr>
            </w:pPr>
            <w:r w:rsidRPr="00A36220">
              <w:rPr>
                <w:rFonts w:eastAsia="Calibri" w:cs="Arial"/>
              </w:rPr>
              <w:t>Timeline</w:t>
            </w:r>
          </w:p>
        </w:tc>
        <w:sdt>
          <w:sdtPr>
            <w:rPr>
              <w:rFonts w:cs="Arial"/>
              <w:sz w:val="20"/>
              <w:szCs w:val="20"/>
            </w:rPr>
            <w:id w:val="1557815289"/>
            <w:placeholder>
              <w:docPart w:val="DCF92ADC208C49A7AAB3C0182314A9AA"/>
            </w:placeholder>
            <w:showingPlcHdr/>
            <w:text/>
          </w:sdtPr>
          <w:sdtContent>
            <w:tc>
              <w:tcPr>
                <w:tcW w:w="2250" w:type="dxa"/>
              </w:tcPr>
              <w:p w14:paraId="4D9725D0" w14:textId="0D76FAF8" w:rsidR="00C53D48" w:rsidRPr="00A36220" w:rsidRDefault="006B6A8C">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F60731">
                  <w:rPr>
                    <w:rStyle w:val="PlaceholderText"/>
                    <w:color w:val="3E3E3E"/>
                  </w:rPr>
                  <w:t>Click or tap here to enter text.</w:t>
                </w:r>
              </w:p>
            </w:tc>
          </w:sdtContent>
        </w:sdt>
        <w:sdt>
          <w:sdtPr>
            <w:rPr>
              <w:rFonts w:cs="Arial"/>
              <w:sz w:val="20"/>
              <w:szCs w:val="20"/>
            </w:rPr>
            <w:id w:val="202842420"/>
            <w:placeholder>
              <w:docPart w:val="265B95D0FEFF4D3CABF41A0B438AE062"/>
            </w:placeholder>
            <w:showingPlcHdr/>
            <w:text/>
          </w:sdtPr>
          <w:sdtContent>
            <w:tc>
              <w:tcPr>
                <w:tcW w:w="2250" w:type="dxa"/>
              </w:tcPr>
              <w:p w14:paraId="3A928084" w14:textId="119C10C8" w:rsidR="00C53D48" w:rsidRPr="00A36220" w:rsidRDefault="006B6A8C">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F60731">
                  <w:rPr>
                    <w:rStyle w:val="PlaceholderText"/>
                    <w:color w:val="3E3E3E"/>
                  </w:rPr>
                  <w:t>Click or tap here to enter text.</w:t>
                </w:r>
              </w:p>
            </w:tc>
          </w:sdtContent>
        </w:sdt>
        <w:sdt>
          <w:sdtPr>
            <w:rPr>
              <w:rFonts w:cs="Arial"/>
              <w:sz w:val="20"/>
              <w:szCs w:val="20"/>
            </w:rPr>
            <w:id w:val="-1645885015"/>
            <w:placeholder>
              <w:docPart w:val="E22CBD8F41E24BABA25AFA4A410FE815"/>
            </w:placeholder>
            <w:showingPlcHdr/>
            <w:text/>
          </w:sdtPr>
          <w:sdtContent>
            <w:tc>
              <w:tcPr>
                <w:tcW w:w="2340" w:type="dxa"/>
              </w:tcPr>
              <w:p w14:paraId="21592DA2" w14:textId="568B70EB" w:rsidR="00C53D48" w:rsidRPr="00A36220" w:rsidRDefault="006B6A8C">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F60731">
                  <w:rPr>
                    <w:rStyle w:val="PlaceholderText"/>
                    <w:color w:val="3E3E3E"/>
                  </w:rPr>
                  <w:t>Click or tap here to enter text.</w:t>
                </w:r>
              </w:p>
            </w:tc>
          </w:sdtContent>
        </w:sdt>
      </w:tr>
      <w:tr w:rsidR="00C53D48" w:rsidRPr="00A36220" w14:paraId="258E2DC1" w14:textId="77777777" w:rsidTr="00327B5B">
        <w:trPr>
          <w:cnfStyle w:val="000000100000" w:firstRow="0" w:lastRow="0" w:firstColumn="0" w:lastColumn="0" w:oddVBand="0" w:evenVBand="0" w:oddHBand="1" w:evenHBand="0"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2610" w:type="dxa"/>
            <w:shd w:val="clear" w:color="auto" w:fill="002060"/>
            <w:noWrap/>
          </w:tcPr>
          <w:p w14:paraId="0FAD4EFD" w14:textId="77777777" w:rsidR="00C53D48" w:rsidRPr="00A36220" w:rsidRDefault="00C53D48">
            <w:pPr>
              <w:rPr>
                <w:rFonts w:cs="Arial"/>
              </w:rPr>
            </w:pPr>
            <w:r w:rsidRPr="00A36220">
              <w:rPr>
                <w:rFonts w:eastAsia="Calibri" w:cs="Arial"/>
              </w:rPr>
              <w:t>Lead Person(s)</w:t>
            </w:r>
          </w:p>
        </w:tc>
        <w:sdt>
          <w:sdtPr>
            <w:rPr>
              <w:rFonts w:cs="Arial"/>
              <w:sz w:val="20"/>
              <w:szCs w:val="20"/>
            </w:rPr>
            <w:id w:val="524527769"/>
            <w:placeholder>
              <w:docPart w:val="644AEEBA5307403F9FEF0FC6B57E96B4"/>
            </w:placeholder>
            <w:showingPlcHdr/>
            <w:text/>
          </w:sdtPr>
          <w:sdtContent>
            <w:tc>
              <w:tcPr>
                <w:tcW w:w="2250" w:type="dxa"/>
              </w:tcPr>
              <w:p w14:paraId="06BBFCAE" w14:textId="31442B9B" w:rsidR="00C53D48" w:rsidRPr="00A36220" w:rsidRDefault="006B6A8C">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2612EE">
                  <w:rPr>
                    <w:rStyle w:val="PlaceholderText"/>
                    <w:color w:val="282828"/>
                  </w:rPr>
                  <w:t>Click or tap here to enter text.</w:t>
                </w:r>
              </w:p>
            </w:tc>
          </w:sdtContent>
        </w:sdt>
        <w:sdt>
          <w:sdtPr>
            <w:rPr>
              <w:rFonts w:cs="Arial"/>
              <w:sz w:val="20"/>
              <w:szCs w:val="20"/>
            </w:rPr>
            <w:id w:val="-1031882576"/>
            <w:placeholder>
              <w:docPart w:val="BA80C8B059E5483AB20657E41089420B"/>
            </w:placeholder>
            <w:showingPlcHdr/>
            <w:text/>
          </w:sdtPr>
          <w:sdtContent>
            <w:tc>
              <w:tcPr>
                <w:tcW w:w="2250" w:type="dxa"/>
              </w:tcPr>
              <w:p w14:paraId="74D95E99" w14:textId="576A4922" w:rsidR="00C53D48" w:rsidRPr="00A36220" w:rsidRDefault="006B6A8C">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2612EE">
                  <w:rPr>
                    <w:rStyle w:val="PlaceholderText"/>
                    <w:color w:val="282828"/>
                  </w:rPr>
                  <w:t>Click or tap here to enter text.</w:t>
                </w:r>
              </w:p>
            </w:tc>
          </w:sdtContent>
        </w:sdt>
        <w:sdt>
          <w:sdtPr>
            <w:rPr>
              <w:rFonts w:cs="Arial"/>
              <w:sz w:val="20"/>
              <w:szCs w:val="20"/>
            </w:rPr>
            <w:id w:val="215789427"/>
            <w:placeholder>
              <w:docPart w:val="5917C29F8AA241AEAE4FEC8998861C5A"/>
            </w:placeholder>
            <w:showingPlcHdr/>
            <w:text/>
          </w:sdtPr>
          <w:sdtContent>
            <w:tc>
              <w:tcPr>
                <w:tcW w:w="2340" w:type="dxa"/>
              </w:tcPr>
              <w:p w14:paraId="520F070C" w14:textId="1B403DB7" w:rsidR="00C53D48" w:rsidRPr="00A36220" w:rsidRDefault="006B6A8C">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2612EE">
                  <w:rPr>
                    <w:rStyle w:val="PlaceholderText"/>
                    <w:color w:val="282828"/>
                  </w:rPr>
                  <w:t>Click or tap here to enter text.</w:t>
                </w:r>
              </w:p>
            </w:tc>
          </w:sdtContent>
        </w:sdt>
      </w:tr>
      <w:tr w:rsidR="00C53D48" w:rsidRPr="00A36220" w14:paraId="6F6AEF86" w14:textId="77777777" w:rsidTr="00327B5B">
        <w:trPr>
          <w:trHeight w:val="852"/>
        </w:trPr>
        <w:tc>
          <w:tcPr>
            <w:cnfStyle w:val="001000000000" w:firstRow="0" w:lastRow="0" w:firstColumn="1" w:lastColumn="0" w:oddVBand="0" w:evenVBand="0" w:oddHBand="0" w:evenHBand="0" w:firstRowFirstColumn="0" w:firstRowLastColumn="0" w:lastRowFirstColumn="0" w:lastRowLastColumn="0"/>
            <w:tcW w:w="2610" w:type="dxa"/>
            <w:shd w:val="clear" w:color="auto" w:fill="002060"/>
            <w:noWrap/>
          </w:tcPr>
          <w:p w14:paraId="5A7E0926" w14:textId="77777777" w:rsidR="00C53D48" w:rsidRPr="00A36220" w:rsidRDefault="00C53D48">
            <w:pPr>
              <w:rPr>
                <w:rFonts w:cs="Arial"/>
              </w:rPr>
            </w:pPr>
            <w:r w:rsidRPr="00A36220">
              <w:rPr>
                <w:rFonts w:eastAsia="Calibri" w:cs="Arial"/>
              </w:rPr>
              <w:t>Resources Needed</w:t>
            </w:r>
          </w:p>
        </w:tc>
        <w:sdt>
          <w:sdtPr>
            <w:rPr>
              <w:rFonts w:cs="Arial"/>
              <w:sz w:val="20"/>
              <w:szCs w:val="20"/>
            </w:rPr>
            <w:id w:val="-1173717222"/>
            <w:placeholder>
              <w:docPart w:val="D4A152F54FF9486D981CFC1F83B3B02D"/>
            </w:placeholder>
            <w:showingPlcHdr/>
            <w:text/>
          </w:sdtPr>
          <w:sdtContent>
            <w:tc>
              <w:tcPr>
                <w:tcW w:w="2250" w:type="dxa"/>
              </w:tcPr>
              <w:p w14:paraId="3031CDF3" w14:textId="3B8356AD" w:rsidR="00C53D48" w:rsidRPr="00A36220" w:rsidRDefault="006B6A8C">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F60731">
                  <w:rPr>
                    <w:rStyle w:val="PlaceholderText"/>
                    <w:color w:val="3E3E3E"/>
                  </w:rPr>
                  <w:t>Click or tap here to enter text.</w:t>
                </w:r>
              </w:p>
            </w:tc>
          </w:sdtContent>
        </w:sdt>
        <w:sdt>
          <w:sdtPr>
            <w:rPr>
              <w:rFonts w:cs="Arial"/>
              <w:sz w:val="20"/>
              <w:szCs w:val="20"/>
            </w:rPr>
            <w:id w:val="-973683629"/>
            <w:placeholder>
              <w:docPart w:val="3068D8CC1CE54BD8A32980D83DA63710"/>
            </w:placeholder>
            <w:showingPlcHdr/>
            <w:text/>
          </w:sdtPr>
          <w:sdtContent>
            <w:tc>
              <w:tcPr>
                <w:tcW w:w="2250" w:type="dxa"/>
              </w:tcPr>
              <w:p w14:paraId="01B6A046" w14:textId="07B68BC0" w:rsidR="00C53D48" w:rsidRPr="00A36220" w:rsidRDefault="006B6A8C">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F60731">
                  <w:rPr>
                    <w:rStyle w:val="PlaceholderText"/>
                    <w:color w:val="3E3E3E"/>
                  </w:rPr>
                  <w:t>Click or tap here to enter text.</w:t>
                </w:r>
              </w:p>
            </w:tc>
          </w:sdtContent>
        </w:sdt>
        <w:sdt>
          <w:sdtPr>
            <w:rPr>
              <w:rFonts w:cs="Arial"/>
              <w:sz w:val="20"/>
              <w:szCs w:val="20"/>
            </w:rPr>
            <w:id w:val="851373299"/>
            <w:placeholder>
              <w:docPart w:val="A103C8221B1C4FA6B2920CD316739B25"/>
            </w:placeholder>
            <w:showingPlcHdr/>
            <w:text/>
          </w:sdtPr>
          <w:sdtContent>
            <w:tc>
              <w:tcPr>
                <w:tcW w:w="2340" w:type="dxa"/>
              </w:tcPr>
              <w:p w14:paraId="562F4B5C" w14:textId="4E4894B3" w:rsidR="00C53D48" w:rsidRPr="00A36220" w:rsidRDefault="006B6A8C">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F60731">
                  <w:rPr>
                    <w:rStyle w:val="PlaceholderText"/>
                    <w:color w:val="3E3E3E"/>
                  </w:rPr>
                  <w:t>Click or tap here to enter text.</w:t>
                </w:r>
              </w:p>
            </w:tc>
          </w:sdtContent>
        </w:sdt>
      </w:tr>
      <w:tr w:rsidR="00C53D48" w:rsidRPr="00A36220" w14:paraId="4478340D" w14:textId="77777777" w:rsidTr="00327B5B">
        <w:trPr>
          <w:cnfStyle w:val="000000100000" w:firstRow="0" w:lastRow="0" w:firstColumn="0" w:lastColumn="0" w:oddVBand="0" w:evenVBand="0" w:oddHBand="1" w:evenHBand="0"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2610" w:type="dxa"/>
            <w:shd w:val="clear" w:color="auto" w:fill="002060"/>
            <w:noWrap/>
          </w:tcPr>
          <w:p w14:paraId="7473D61F" w14:textId="77777777" w:rsidR="00C53D48" w:rsidRPr="00A36220" w:rsidRDefault="00C53D48">
            <w:pPr>
              <w:rPr>
                <w:rFonts w:cs="Arial"/>
              </w:rPr>
            </w:pPr>
            <w:r w:rsidRPr="00A36220">
              <w:rPr>
                <w:rFonts w:eastAsia="Calibri" w:cs="Arial"/>
              </w:rPr>
              <w:t>Specifics of Implementation (Professional development, training, coaching, system structures, implementation support and leadership structures)</w:t>
            </w:r>
          </w:p>
        </w:tc>
        <w:sdt>
          <w:sdtPr>
            <w:rPr>
              <w:rFonts w:cs="Arial"/>
              <w:sz w:val="20"/>
              <w:szCs w:val="20"/>
            </w:rPr>
            <w:id w:val="106083775"/>
            <w:placeholder>
              <w:docPart w:val="745B9024D16844EA92AB5E8B5C112887"/>
            </w:placeholder>
            <w:showingPlcHdr/>
            <w:text/>
          </w:sdtPr>
          <w:sdtContent>
            <w:tc>
              <w:tcPr>
                <w:tcW w:w="2250" w:type="dxa"/>
              </w:tcPr>
              <w:p w14:paraId="1AEA5993" w14:textId="66E0A1A2" w:rsidR="00C53D48" w:rsidRPr="00A36220" w:rsidRDefault="006B6A8C">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2612EE">
                  <w:rPr>
                    <w:rStyle w:val="PlaceholderText"/>
                    <w:color w:val="282828"/>
                  </w:rPr>
                  <w:t>Click or tap here to enter text.</w:t>
                </w:r>
              </w:p>
            </w:tc>
          </w:sdtContent>
        </w:sdt>
        <w:sdt>
          <w:sdtPr>
            <w:rPr>
              <w:rFonts w:cs="Arial"/>
              <w:sz w:val="20"/>
              <w:szCs w:val="20"/>
            </w:rPr>
            <w:id w:val="1776126761"/>
            <w:placeholder>
              <w:docPart w:val="4DDA1B1446A44A75A7F1B286CA14904C"/>
            </w:placeholder>
            <w:showingPlcHdr/>
            <w:text/>
          </w:sdtPr>
          <w:sdtContent>
            <w:tc>
              <w:tcPr>
                <w:tcW w:w="2250" w:type="dxa"/>
              </w:tcPr>
              <w:p w14:paraId="2B7B2F0D" w14:textId="799E07E3" w:rsidR="00C53D48" w:rsidRPr="00A36220" w:rsidRDefault="006B6A8C">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2612EE">
                  <w:rPr>
                    <w:rStyle w:val="PlaceholderText"/>
                    <w:color w:val="282828"/>
                  </w:rPr>
                  <w:t>Click or tap here to enter text.</w:t>
                </w:r>
              </w:p>
            </w:tc>
          </w:sdtContent>
        </w:sdt>
        <w:sdt>
          <w:sdtPr>
            <w:rPr>
              <w:rFonts w:cs="Arial"/>
              <w:sz w:val="20"/>
              <w:szCs w:val="20"/>
            </w:rPr>
            <w:id w:val="920518654"/>
            <w:placeholder>
              <w:docPart w:val="3DE4491D1DAD457FB8CA6B5F1919AF4B"/>
            </w:placeholder>
            <w:showingPlcHdr/>
            <w:text/>
          </w:sdtPr>
          <w:sdtContent>
            <w:tc>
              <w:tcPr>
                <w:tcW w:w="2340" w:type="dxa"/>
              </w:tcPr>
              <w:p w14:paraId="2FC8C69D" w14:textId="16C7621F" w:rsidR="00C53D48" w:rsidRPr="00A36220" w:rsidRDefault="006B6A8C">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2612EE">
                  <w:rPr>
                    <w:rStyle w:val="PlaceholderText"/>
                    <w:color w:val="282828"/>
                  </w:rPr>
                  <w:t>Click or tap here to enter text.</w:t>
                </w:r>
              </w:p>
            </w:tc>
          </w:sdtContent>
        </w:sdt>
      </w:tr>
      <w:tr w:rsidR="00C53D48" w:rsidRPr="00A36220" w14:paraId="57EDA99D" w14:textId="77777777" w:rsidTr="00327B5B">
        <w:trPr>
          <w:trHeight w:val="852"/>
        </w:trPr>
        <w:tc>
          <w:tcPr>
            <w:cnfStyle w:val="001000000000" w:firstRow="0" w:lastRow="0" w:firstColumn="1" w:lastColumn="0" w:oddVBand="0" w:evenVBand="0" w:oddHBand="0" w:evenHBand="0" w:firstRowFirstColumn="0" w:firstRowLastColumn="0" w:lastRowFirstColumn="0" w:lastRowLastColumn="0"/>
            <w:tcW w:w="2610" w:type="dxa"/>
            <w:shd w:val="clear" w:color="auto" w:fill="002060"/>
            <w:noWrap/>
          </w:tcPr>
          <w:p w14:paraId="5271A758" w14:textId="77777777" w:rsidR="00C53D48" w:rsidRPr="00A36220" w:rsidRDefault="00C53D48">
            <w:pPr>
              <w:rPr>
                <w:rFonts w:cs="Arial"/>
              </w:rPr>
            </w:pPr>
            <w:r w:rsidRPr="00A36220">
              <w:rPr>
                <w:rFonts w:eastAsia="Calibri" w:cs="Arial"/>
              </w:rPr>
              <w:t>Measure of Success</w:t>
            </w:r>
          </w:p>
        </w:tc>
        <w:sdt>
          <w:sdtPr>
            <w:rPr>
              <w:rFonts w:cs="Arial"/>
              <w:sz w:val="20"/>
              <w:szCs w:val="20"/>
            </w:rPr>
            <w:id w:val="561455942"/>
            <w:placeholder>
              <w:docPart w:val="9FDC1E78F2544052A4F5F2679311AC2B"/>
            </w:placeholder>
            <w:showingPlcHdr/>
            <w:text/>
          </w:sdtPr>
          <w:sdtContent>
            <w:tc>
              <w:tcPr>
                <w:tcW w:w="2250" w:type="dxa"/>
              </w:tcPr>
              <w:p w14:paraId="6D2DC5E4" w14:textId="4AA04E9A" w:rsidR="00C53D48" w:rsidRPr="00A36220" w:rsidRDefault="006B6A8C">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F60731">
                  <w:rPr>
                    <w:rStyle w:val="PlaceholderText"/>
                    <w:color w:val="3E3E3E"/>
                  </w:rPr>
                  <w:t>Click or tap here to enter text.</w:t>
                </w:r>
              </w:p>
            </w:tc>
          </w:sdtContent>
        </w:sdt>
        <w:sdt>
          <w:sdtPr>
            <w:rPr>
              <w:rFonts w:cs="Arial"/>
              <w:sz w:val="20"/>
              <w:szCs w:val="20"/>
            </w:rPr>
            <w:id w:val="2113552590"/>
            <w:placeholder>
              <w:docPart w:val="0AAB138B27B7401484C131B7EFC62367"/>
            </w:placeholder>
            <w:showingPlcHdr/>
            <w:text/>
          </w:sdtPr>
          <w:sdtContent>
            <w:tc>
              <w:tcPr>
                <w:tcW w:w="2250" w:type="dxa"/>
              </w:tcPr>
              <w:p w14:paraId="100D9D63" w14:textId="3AACE53E" w:rsidR="00C53D48" w:rsidRPr="00A36220" w:rsidRDefault="006B6A8C">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F60731">
                  <w:rPr>
                    <w:rStyle w:val="PlaceholderText"/>
                    <w:color w:val="3E3E3E"/>
                  </w:rPr>
                  <w:t>Click or tap here to enter text.</w:t>
                </w:r>
              </w:p>
            </w:tc>
          </w:sdtContent>
        </w:sdt>
        <w:sdt>
          <w:sdtPr>
            <w:rPr>
              <w:rFonts w:cs="Arial"/>
              <w:sz w:val="20"/>
              <w:szCs w:val="20"/>
            </w:rPr>
            <w:id w:val="800495617"/>
            <w:placeholder>
              <w:docPart w:val="E1EADD0742554628B15B2094611F40E3"/>
            </w:placeholder>
            <w:showingPlcHdr/>
            <w:text/>
          </w:sdtPr>
          <w:sdtContent>
            <w:tc>
              <w:tcPr>
                <w:tcW w:w="2340" w:type="dxa"/>
              </w:tcPr>
              <w:p w14:paraId="755BA59F" w14:textId="683521F0" w:rsidR="00C53D48" w:rsidRPr="00A36220" w:rsidRDefault="006B6A8C">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F60731">
                  <w:rPr>
                    <w:rStyle w:val="PlaceholderText"/>
                    <w:color w:val="3E3E3E"/>
                  </w:rPr>
                  <w:t>Click or tap here to enter text.</w:t>
                </w:r>
              </w:p>
            </w:tc>
          </w:sdtContent>
        </w:sdt>
      </w:tr>
      <w:tr w:rsidR="00C53D48" w:rsidRPr="00A36220" w14:paraId="4B79DB6E" w14:textId="77777777" w:rsidTr="00327B5B">
        <w:trPr>
          <w:cnfStyle w:val="000000100000" w:firstRow="0" w:lastRow="0" w:firstColumn="0" w:lastColumn="0" w:oddVBand="0" w:evenVBand="0" w:oddHBand="1" w:evenHBand="0"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2610" w:type="dxa"/>
            <w:shd w:val="clear" w:color="auto" w:fill="002060"/>
            <w:noWrap/>
          </w:tcPr>
          <w:p w14:paraId="5390D8C1" w14:textId="77777777" w:rsidR="00C53D48" w:rsidRPr="00A36220" w:rsidRDefault="00C53D48">
            <w:pPr>
              <w:rPr>
                <w:rFonts w:cs="Arial"/>
              </w:rPr>
            </w:pPr>
            <w:r w:rsidRPr="00A36220">
              <w:rPr>
                <w:rFonts w:eastAsia="Calibri" w:cs="Arial"/>
              </w:rPr>
              <w:t>Description of Funding</w:t>
            </w:r>
          </w:p>
        </w:tc>
        <w:sdt>
          <w:sdtPr>
            <w:rPr>
              <w:rFonts w:cs="Arial"/>
              <w:sz w:val="20"/>
              <w:szCs w:val="20"/>
            </w:rPr>
            <w:id w:val="-1120683692"/>
            <w:placeholder>
              <w:docPart w:val="A8D0DBB63A8748ECBCDAEDF78EA24DDA"/>
            </w:placeholder>
            <w:showingPlcHdr/>
            <w:text/>
          </w:sdtPr>
          <w:sdtContent>
            <w:tc>
              <w:tcPr>
                <w:tcW w:w="2250" w:type="dxa"/>
              </w:tcPr>
              <w:p w14:paraId="76D85374" w14:textId="10AA454E" w:rsidR="00C53D48" w:rsidRPr="00A36220" w:rsidRDefault="006B6A8C">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2612EE">
                  <w:rPr>
                    <w:rStyle w:val="PlaceholderText"/>
                    <w:color w:val="282828"/>
                  </w:rPr>
                  <w:t>Click or tap here to enter text.</w:t>
                </w:r>
              </w:p>
            </w:tc>
          </w:sdtContent>
        </w:sdt>
        <w:sdt>
          <w:sdtPr>
            <w:rPr>
              <w:rFonts w:cs="Arial"/>
              <w:sz w:val="20"/>
              <w:szCs w:val="20"/>
            </w:rPr>
            <w:id w:val="-96179501"/>
            <w:placeholder>
              <w:docPart w:val="BD16E0648FBD4F8693F49F44B82C12E7"/>
            </w:placeholder>
            <w:showingPlcHdr/>
            <w:text/>
          </w:sdtPr>
          <w:sdtContent>
            <w:tc>
              <w:tcPr>
                <w:tcW w:w="2250" w:type="dxa"/>
              </w:tcPr>
              <w:p w14:paraId="64068632" w14:textId="37A34054" w:rsidR="00C53D48" w:rsidRPr="00A36220" w:rsidRDefault="006B6A8C">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2612EE">
                  <w:rPr>
                    <w:rStyle w:val="PlaceholderText"/>
                    <w:color w:val="282828"/>
                  </w:rPr>
                  <w:t>Click or tap here to enter text.</w:t>
                </w:r>
              </w:p>
            </w:tc>
          </w:sdtContent>
        </w:sdt>
        <w:sdt>
          <w:sdtPr>
            <w:rPr>
              <w:rFonts w:cs="Arial"/>
              <w:sz w:val="20"/>
              <w:szCs w:val="20"/>
            </w:rPr>
            <w:id w:val="1082251374"/>
            <w:placeholder>
              <w:docPart w:val="0EFA293F8BA942A79BFEFF3CA7435F82"/>
            </w:placeholder>
            <w:showingPlcHdr/>
            <w:text/>
          </w:sdtPr>
          <w:sdtContent>
            <w:tc>
              <w:tcPr>
                <w:tcW w:w="2340" w:type="dxa"/>
              </w:tcPr>
              <w:p w14:paraId="69570C25" w14:textId="29521279" w:rsidR="00C53D48" w:rsidRPr="00A36220" w:rsidRDefault="006B6A8C">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2612EE">
                  <w:rPr>
                    <w:rStyle w:val="PlaceholderText"/>
                    <w:color w:val="282828"/>
                  </w:rPr>
                  <w:t>Click or tap here to enter text.</w:t>
                </w:r>
              </w:p>
            </w:tc>
          </w:sdtContent>
        </w:sdt>
      </w:tr>
      <w:tr w:rsidR="00C53D48" w:rsidRPr="00A36220" w14:paraId="0160DAE2" w14:textId="77777777" w:rsidTr="00327B5B">
        <w:trPr>
          <w:trHeight w:val="852"/>
        </w:trPr>
        <w:tc>
          <w:tcPr>
            <w:cnfStyle w:val="001000000000" w:firstRow="0" w:lastRow="0" w:firstColumn="1" w:lastColumn="0" w:oddVBand="0" w:evenVBand="0" w:oddHBand="0" w:evenHBand="0" w:firstRowFirstColumn="0" w:firstRowLastColumn="0" w:lastRowFirstColumn="0" w:lastRowLastColumn="0"/>
            <w:tcW w:w="2610" w:type="dxa"/>
            <w:shd w:val="clear" w:color="auto" w:fill="002060"/>
            <w:noWrap/>
          </w:tcPr>
          <w:p w14:paraId="1CE3EBB2" w14:textId="77777777" w:rsidR="00C53D48" w:rsidRPr="00A36220" w:rsidRDefault="00C53D48">
            <w:pPr>
              <w:rPr>
                <w:rFonts w:eastAsia="Calibri" w:cs="Arial"/>
              </w:rPr>
            </w:pPr>
            <w:r w:rsidRPr="00A36220">
              <w:rPr>
                <w:rFonts w:eastAsia="Calibri" w:cs="Arial"/>
              </w:rPr>
              <w:t>Check-in/Review Date</w:t>
            </w:r>
          </w:p>
        </w:tc>
        <w:sdt>
          <w:sdtPr>
            <w:rPr>
              <w:rFonts w:cs="Arial"/>
              <w:sz w:val="20"/>
              <w:szCs w:val="20"/>
            </w:rPr>
            <w:id w:val="1126120708"/>
            <w:placeholder>
              <w:docPart w:val="51FB56CA0930414482CBB8EB68E810CF"/>
            </w:placeholder>
            <w:showingPlcHdr/>
            <w:text/>
          </w:sdtPr>
          <w:sdtContent>
            <w:tc>
              <w:tcPr>
                <w:tcW w:w="2250" w:type="dxa"/>
              </w:tcPr>
              <w:p w14:paraId="6ED5D23E" w14:textId="03FE1609" w:rsidR="00C53D48" w:rsidRPr="00A36220" w:rsidRDefault="006B6A8C">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F60731">
                  <w:rPr>
                    <w:rStyle w:val="PlaceholderText"/>
                    <w:color w:val="3E3E3E"/>
                  </w:rPr>
                  <w:t>Click or tap here to enter text.</w:t>
                </w:r>
              </w:p>
            </w:tc>
          </w:sdtContent>
        </w:sdt>
        <w:sdt>
          <w:sdtPr>
            <w:rPr>
              <w:rFonts w:cs="Arial"/>
              <w:sz w:val="20"/>
              <w:szCs w:val="20"/>
            </w:rPr>
            <w:id w:val="161747177"/>
            <w:placeholder>
              <w:docPart w:val="9155BA698D5D448AAABFB6A7FA02F54B"/>
            </w:placeholder>
            <w:showingPlcHdr/>
            <w:text/>
          </w:sdtPr>
          <w:sdtContent>
            <w:tc>
              <w:tcPr>
                <w:tcW w:w="2250" w:type="dxa"/>
              </w:tcPr>
              <w:p w14:paraId="1BEF98C6" w14:textId="0507C595" w:rsidR="00C53D48" w:rsidRPr="00A36220" w:rsidRDefault="006B6A8C">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F60731">
                  <w:rPr>
                    <w:rStyle w:val="PlaceholderText"/>
                    <w:color w:val="3E3E3E"/>
                  </w:rPr>
                  <w:t>Click or tap here to enter text.</w:t>
                </w:r>
              </w:p>
            </w:tc>
          </w:sdtContent>
        </w:sdt>
        <w:tc>
          <w:tcPr>
            <w:tcW w:w="2340" w:type="dxa"/>
          </w:tcPr>
          <w:sdt>
            <w:sdtPr>
              <w:rPr>
                <w:rFonts w:cs="Arial"/>
                <w:sz w:val="20"/>
                <w:szCs w:val="20"/>
              </w:rPr>
              <w:id w:val="263888662"/>
              <w:placeholder>
                <w:docPart w:val="816CFB1D0D6D45EFA98FB1DCB4862D29"/>
              </w:placeholder>
              <w:showingPlcHdr/>
              <w:text/>
            </w:sdtPr>
            <w:sdtContent>
              <w:p w14:paraId="5283084F" w14:textId="3F06737A" w:rsidR="00C53D48" w:rsidRPr="00A36220" w:rsidRDefault="006B6A8C">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F60731">
                  <w:rPr>
                    <w:rStyle w:val="PlaceholderText"/>
                    <w:color w:val="3E3E3E"/>
                  </w:rPr>
                  <w:t>Click or tap here to enter text.</w:t>
                </w:r>
              </w:p>
            </w:sdtContent>
          </w:sdt>
          <w:p w14:paraId="51C4AE55" w14:textId="38959444" w:rsidR="00FD3E51" w:rsidRPr="00A36220" w:rsidRDefault="00FD3E5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r>
    </w:tbl>
    <w:p w14:paraId="6BE8C3AC" w14:textId="4AA93CBD" w:rsidR="00A473D3" w:rsidRPr="00A36220" w:rsidRDefault="00A473D3" w:rsidP="00BD3D54">
      <w:pPr>
        <w:spacing w:after="160"/>
        <w:rPr>
          <w:rFonts w:eastAsiaTheme="majorEastAsia" w:cstheme="majorBidi"/>
          <w:b/>
          <w:color w:val="0E3F75"/>
          <w:sz w:val="36"/>
          <w:szCs w:val="26"/>
        </w:rPr>
      </w:pPr>
      <w:r w:rsidRPr="00A36220">
        <w:rPr>
          <w:rFonts w:eastAsiaTheme="majorEastAsia" w:cstheme="majorBidi"/>
          <w:b/>
          <w:color w:val="0E3F75"/>
          <w:sz w:val="36"/>
          <w:szCs w:val="26"/>
        </w:rPr>
        <w:lastRenderedPageBreak/>
        <w:t>Section 6: Process for Monitoring Progress and Implementation of the Plan’s Strategies</w:t>
      </w:r>
    </w:p>
    <w:p w14:paraId="47572F8D" w14:textId="64B00EFD" w:rsidR="00813298" w:rsidRPr="00A36220" w:rsidRDefault="00B77F93" w:rsidP="00B77F93">
      <w:pPr>
        <w:rPr>
          <w:rFonts w:cs="Arial"/>
          <w:i/>
        </w:rPr>
      </w:pPr>
      <w:bookmarkStart w:id="8" w:name="_Hlk525905915"/>
      <w:r w:rsidRPr="00A36220">
        <w:rPr>
          <w:rFonts w:cs="Arial"/>
          <w:i/>
        </w:rPr>
        <w:t xml:space="preserve">Describe </w:t>
      </w:r>
      <w:bookmarkEnd w:id="8"/>
      <w:r w:rsidRPr="00A36220">
        <w:rPr>
          <w:rFonts w:cs="Arial"/>
          <w:i/>
        </w:rPr>
        <w:t>the process for monitoring the progress and implementation of the plan’s strategie</w:t>
      </w:r>
      <w:r w:rsidR="00013195" w:rsidRPr="00A36220">
        <w:rPr>
          <w:rFonts w:cs="Arial"/>
          <w:i/>
        </w:rPr>
        <w:t>s.</w:t>
      </w:r>
    </w:p>
    <w:p w14:paraId="76C81E65" w14:textId="77777777" w:rsidR="00813298" w:rsidRPr="00A36220" w:rsidRDefault="00813298" w:rsidP="00813298">
      <w:pPr>
        <w:rPr>
          <w:rFonts w:cs="Arial"/>
        </w:rPr>
      </w:pPr>
    </w:p>
    <w:sdt>
      <w:sdtPr>
        <w:rPr>
          <w:rFonts w:cs="Arial"/>
          <w:sz w:val="20"/>
          <w:szCs w:val="20"/>
        </w:rPr>
        <w:id w:val="-1467268230"/>
        <w:placeholder>
          <w:docPart w:val="CF8EC5DD72DA42EE94DC04DE649F0E8D"/>
        </w:placeholder>
        <w:showingPlcHdr/>
        <w:text/>
      </w:sdtPr>
      <w:sdtContent>
        <w:p w14:paraId="491C0DB1" w14:textId="01DEE19A" w:rsidR="006B6A8C" w:rsidRPr="00A36220" w:rsidRDefault="006B6A8C" w:rsidP="00813298">
          <w:pPr>
            <w:rPr>
              <w:rFonts w:cs="Arial"/>
            </w:rPr>
          </w:pPr>
          <w:r w:rsidRPr="00A36220">
            <w:rPr>
              <w:rStyle w:val="PlaceholderText"/>
            </w:rPr>
            <w:t>Click or tap here to enter text.</w:t>
          </w:r>
        </w:p>
      </w:sdtContent>
    </w:sdt>
    <w:p w14:paraId="4DEBE5D9" w14:textId="598C0649" w:rsidR="00182BB0" w:rsidRPr="00A36220" w:rsidRDefault="00C57EB5" w:rsidP="00FE0680">
      <w:pPr>
        <w:spacing w:after="120"/>
        <w:rPr>
          <w:rFonts w:eastAsiaTheme="majorEastAsia" w:cstheme="majorBidi"/>
          <w:b/>
          <w:color w:val="0E3F75"/>
          <w:sz w:val="36"/>
          <w:szCs w:val="26"/>
        </w:rPr>
      </w:pPr>
      <w:bookmarkStart w:id="9" w:name="_Toc526144009"/>
      <w:bookmarkStart w:id="10" w:name="_Hlk525906000"/>
      <w:r w:rsidRPr="00A36220">
        <w:rPr>
          <w:rFonts w:eastAsia="Times New Roman" w:cs="Arial"/>
          <w:caps/>
          <w:color w:val="FFFFFF"/>
          <w:spacing w:val="15"/>
          <w:kern w:val="0"/>
          <w:sz w:val="28"/>
          <w:szCs w:val="28"/>
          <w14:ligatures w14:val="none"/>
        </w:rPr>
        <w:br w:type="page"/>
      </w:r>
      <w:r w:rsidR="00182BB0" w:rsidRPr="00A36220">
        <w:rPr>
          <w:rFonts w:eastAsiaTheme="majorEastAsia" w:cstheme="majorBidi"/>
          <w:b/>
          <w:color w:val="0E3F75"/>
          <w:sz w:val="36"/>
          <w:szCs w:val="26"/>
        </w:rPr>
        <w:lastRenderedPageBreak/>
        <w:t>Section 7: Expectations and Supports for Learners and Schools</w:t>
      </w:r>
    </w:p>
    <w:p w14:paraId="205783E5" w14:textId="442A8CA5" w:rsidR="00182BB0" w:rsidRPr="00A36220" w:rsidRDefault="00182BB0" w:rsidP="00ED6C66">
      <w:pPr>
        <w:spacing w:before="120" w:after="120"/>
        <w:outlineLvl w:val="0"/>
        <w:rPr>
          <w:rFonts w:eastAsiaTheme="majorEastAsia" w:cs="Times New Roman (Headings CS)"/>
          <w:b/>
          <w:caps/>
          <w:kern w:val="0"/>
          <w:sz w:val="28"/>
          <w14:ligatures w14:val="none"/>
        </w:rPr>
      </w:pPr>
      <w:r w:rsidRPr="00A36220">
        <w:rPr>
          <w:rFonts w:eastAsiaTheme="majorEastAsia" w:cs="Times New Roman (Headings CS)"/>
          <w:b/>
          <w:caps/>
          <w:kern w:val="0"/>
          <w:sz w:val="28"/>
          <w14:ligatures w14:val="none"/>
        </w:rPr>
        <w:t>SECTION 7 PART A: STRATEGIES TO SUPPORT LEARNERS</w:t>
      </w:r>
    </w:p>
    <w:bookmarkEnd w:id="9"/>
    <w:p w14:paraId="77DCAE1F" w14:textId="77777777" w:rsidR="00952558" w:rsidRPr="00A36220" w:rsidRDefault="00952558" w:rsidP="00952558">
      <w:pPr>
        <w:rPr>
          <w:rFonts w:cs="Arial"/>
          <w:i/>
          <w:color w:val="000000" w:themeColor="text1"/>
        </w:rPr>
      </w:pPr>
      <w:r w:rsidRPr="00A36220">
        <w:rPr>
          <w:rFonts w:cs="Arial"/>
          <w:i/>
          <w:color w:val="000000" w:themeColor="text1"/>
        </w:rPr>
        <w:t>Describe the evidence-based strategies identified in Section 5 that will be used to meet specific learner needs and improve instruction. This must include a description of how these evidence-based strategies support learners on Reading Improvement and Monitoring Plans (RIMPs).</w:t>
      </w:r>
    </w:p>
    <w:p w14:paraId="6810C86E" w14:textId="77777777" w:rsidR="00952558" w:rsidRPr="00A36220" w:rsidRDefault="00952558" w:rsidP="00952558">
      <w:pPr>
        <w:rPr>
          <w:rFonts w:cs="Arial"/>
          <w:i/>
          <w:color w:val="000000" w:themeColor="text1"/>
        </w:rPr>
      </w:pPr>
    </w:p>
    <w:p w14:paraId="22DDFF66" w14:textId="2FD01B51" w:rsidR="00952558" w:rsidRPr="00A36220" w:rsidRDefault="00952558" w:rsidP="1B9036AD">
      <w:pPr>
        <w:rPr>
          <w:rFonts w:cs="Arial"/>
          <w:i/>
          <w:iCs/>
          <w:color w:val="000000" w:themeColor="text1"/>
        </w:rPr>
      </w:pPr>
      <w:r w:rsidRPr="1B9036AD">
        <w:rPr>
          <w:rFonts w:cs="Arial"/>
          <w:i/>
          <w:iCs/>
          <w:color w:val="000000" w:themeColor="text1"/>
        </w:rPr>
        <w:t xml:space="preserve">**Under Ohio Revised Code 3313.608, </w:t>
      </w:r>
      <w:r w:rsidRPr="1B9036AD">
        <w:rPr>
          <w:rFonts w:cs="Arial"/>
          <w:color w:val="000000" w:themeColor="text1"/>
        </w:rPr>
        <w:t xml:space="preserve">Districts and schools must create Reading Improvement and Monitoring Plans (RIMP) for a student who is not on- track (reading below grade level) within 60 days of receiving the reading diagnostic results. </w:t>
      </w:r>
      <w:r w:rsidR="332F0C38" w:rsidRPr="1B9036AD">
        <w:rPr>
          <w:rFonts w:cs="Arial"/>
          <w:i/>
          <w:iCs/>
          <w:color w:val="000000" w:themeColor="text1"/>
        </w:rPr>
        <w:t>The RIMP continues throughout the student’s K-12 academic career until the student is reading on grade level.</w:t>
      </w:r>
    </w:p>
    <w:p w14:paraId="66E616D3" w14:textId="424A4B4F" w:rsidR="00952558" w:rsidRPr="00A36220" w:rsidRDefault="00952558" w:rsidP="00952558">
      <w:pPr>
        <w:rPr>
          <w:rFonts w:cs="Arial"/>
          <w:color w:val="000000" w:themeColor="text1"/>
        </w:rPr>
      </w:pPr>
    </w:p>
    <w:p w14:paraId="240687F4" w14:textId="77777777" w:rsidR="00952558" w:rsidRPr="00A36220" w:rsidRDefault="00952558" w:rsidP="00952558">
      <w:pPr>
        <w:rPr>
          <w:rFonts w:cs="Arial"/>
          <w:i/>
          <w:color w:val="000000" w:themeColor="text1"/>
        </w:rPr>
      </w:pPr>
    </w:p>
    <w:p w14:paraId="207AFC55" w14:textId="7EF4BAF1" w:rsidR="00952558" w:rsidRPr="00A36220" w:rsidRDefault="00952558" w:rsidP="00952558">
      <w:pPr>
        <w:rPr>
          <w:rFonts w:cs="Arial"/>
          <w:i/>
          <w:iCs/>
          <w:color w:val="000000" w:themeColor="text1"/>
        </w:rPr>
      </w:pPr>
      <w:r w:rsidRPr="1B9036AD">
        <w:rPr>
          <w:rFonts w:cs="Arial"/>
          <w:i/>
          <w:iCs/>
          <w:color w:val="000000" w:themeColor="text1"/>
        </w:rPr>
        <w:t>**Under Ohio Revised Code 3313.6028(C)</w:t>
      </w:r>
      <w:r w:rsidR="79EEA844" w:rsidRPr="1B9036AD">
        <w:rPr>
          <w:rFonts w:cs="Arial"/>
          <w:i/>
          <w:iCs/>
          <w:color w:val="000000" w:themeColor="text1"/>
        </w:rPr>
        <w:t xml:space="preserve">, </w:t>
      </w:r>
      <w:r w:rsidR="79EEA844" w:rsidRPr="63406284">
        <w:rPr>
          <w:rFonts w:cs="Arial"/>
          <w:i/>
          <w:iCs/>
          <w:color w:val="000000" w:themeColor="text1"/>
        </w:rPr>
        <w:t>b</w:t>
      </w:r>
      <w:r w:rsidRPr="63406284">
        <w:rPr>
          <w:rFonts w:cs="Arial"/>
          <w:i/>
          <w:iCs/>
          <w:color w:val="000000" w:themeColor="text1"/>
          <w:shd w:val="clear" w:color="auto" w:fill="FFFFFF"/>
        </w:rPr>
        <w:t>eginning</w:t>
      </w:r>
      <w:r w:rsidRPr="1B9036AD">
        <w:rPr>
          <w:rFonts w:cs="Arial"/>
          <w:i/>
          <w:iCs/>
          <w:color w:val="000000" w:themeColor="text1"/>
          <w:shd w:val="clear" w:color="auto" w:fill="FFFFFF"/>
        </w:rPr>
        <w:t xml:space="preserve"> not later than the 2024-2025 school year, each school district, community school established under Chapter 3314. of the Revised Code, and STEM school established under Chapter 3326. of the Revised Code, shall use core curriculum and instructional materials in English language arts and evidence-based reading intervention programs only from the Department’s approved lists.</w:t>
      </w:r>
    </w:p>
    <w:sdt>
      <w:sdtPr>
        <w:rPr>
          <w:rFonts w:cs="Arial"/>
          <w:sz w:val="20"/>
          <w:szCs w:val="20"/>
        </w:rPr>
        <w:id w:val="-830213927"/>
        <w:placeholder>
          <w:docPart w:val="70B5326CE5B54668B0E6CF4471E95CDA"/>
        </w:placeholder>
        <w:showingPlcHdr/>
        <w:text/>
      </w:sdtPr>
      <w:sdtContent>
        <w:p w14:paraId="1A353A36" w14:textId="1A298E64" w:rsidR="006B6A8C" w:rsidRPr="00A36220" w:rsidRDefault="006B6A8C" w:rsidP="00952558">
          <w:pPr>
            <w:rPr>
              <w:rFonts w:cs="Arial"/>
            </w:rPr>
          </w:pPr>
          <w:r w:rsidRPr="00A36220">
            <w:rPr>
              <w:rStyle w:val="PlaceholderText"/>
            </w:rPr>
            <w:t>Click or tap here to enter text.</w:t>
          </w:r>
        </w:p>
      </w:sdtContent>
    </w:sdt>
    <w:p w14:paraId="56C35B5C" w14:textId="77777777" w:rsidR="00B35E7A" w:rsidRPr="00A36220" w:rsidRDefault="00B35E7A" w:rsidP="00952558">
      <w:pPr>
        <w:rPr>
          <w:rFonts w:cs="Arial"/>
        </w:rPr>
      </w:pPr>
    </w:p>
    <w:p w14:paraId="258C014B" w14:textId="77777777" w:rsidR="00B35E7A" w:rsidRPr="00A36220" w:rsidRDefault="00B35E7A" w:rsidP="00952558">
      <w:pPr>
        <w:rPr>
          <w:rFonts w:cs="Arial"/>
        </w:rPr>
      </w:pPr>
    </w:p>
    <w:p w14:paraId="5834AEA3" w14:textId="6BDA0060" w:rsidR="00155604" w:rsidRPr="00A36220" w:rsidRDefault="00155604" w:rsidP="00ED6C66">
      <w:pPr>
        <w:spacing w:before="120" w:after="120"/>
        <w:outlineLvl w:val="0"/>
        <w:rPr>
          <w:rFonts w:eastAsiaTheme="majorEastAsia" w:cs="Times New Roman (Headings CS)"/>
          <w:b/>
          <w:caps/>
          <w:kern w:val="0"/>
          <w:sz w:val="28"/>
          <w14:ligatures w14:val="none"/>
        </w:rPr>
      </w:pPr>
      <w:r w:rsidRPr="00A36220">
        <w:rPr>
          <w:rFonts w:eastAsiaTheme="majorEastAsia" w:cs="Times New Roman (Headings CS)"/>
          <w:b/>
          <w:caps/>
          <w:kern w:val="0"/>
          <w:sz w:val="28"/>
          <w14:ligatures w14:val="none"/>
        </w:rPr>
        <w:t>SECTION 7 PART B: ENSURING EFFECTIVENESS AND IMPROVING UPON STRATEGIES (strategies to support adult implementation)</w:t>
      </w:r>
    </w:p>
    <w:p w14:paraId="631314DA" w14:textId="58E6C849" w:rsidR="00952558" w:rsidRPr="00A36220" w:rsidRDefault="00952558" w:rsidP="00952558">
      <w:pPr>
        <w:rPr>
          <w:rFonts w:cs="Arial"/>
          <w:i/>
        </w:rPr>
      </w:pPr>
      <w:bookmarkStart w:id="11" w:name="_Hlk525906452"/>
      <w:bookmarkEnd w:id="10"/>
      <w:r w:rsidRPr="00A36220">
        <w:rPr>
          <w:rFonts w:cs="Arial"/>
          <w:i/>
        </w:rPr>
        <w:t xml:space="preserve">Describe how the district will ensure the proposed evidence-based strategies in Section </w:t>
      </w:r>
      <w:r w:rsidR="004E6E5F" w:rsidRPr="00A36220">
        <w:rPr>
          <w:rFonts w:cs="Arial"/>
          <w:i/>
        </w:rPr>
        <w:t>7</w:t>
      </w:r>
      <w:r w:rsidRPr="00A36220">
        <w:rPr>
          <w:rFonts w:cs="Arial"/>
          <w:i/>
        </w:rPr>
        <w:t>, Part A will do the following:</w:t>
      </w:r>
    </w:p>
    <w:p w14:paraId="6E13DE89" w14:textId="77777777" w:rsidR="00952558" w:rsidRPr="00A36220" w:rsidRDefault="00952558" w:rsidP="00952558">
      <w:pPr>
        <w:numPr>
          <w:ilvl w:val="0"/>
          <w:numId w:val="3"/>
        </w:numPr>
        <w:spacing w:before="100" w:after="200" w:line="276" w:lineRule="auto"/>
        <w:contextualSpacing/>
        <w:rPr>
          <w:rFonts w:eastAsiaTheme="minorEastAsia" w:cs="Arial"/>
          <w:kern w:val="0"/>
          <w14:ligatures w14:val="none"/>
        </w:rPr>
      </w:pPr>
      <w:r w:rsidRPr="00A36220">
        <w:rPr>
          <w:rFonts w:eastAsiaTheme="minorEastAsia" w:cs="Arial"/>
          <w:i/>
          <w:kern w:val="0"/>
          <w14:ligatures w14:val="none"/>
        </w:rPr>
        <w:t xml:space="preserve">Be effective; </w:t>
      </w:r>
    </w:p>
    <w:p w14:paraId="0B4D2AD4" w14:textId="77777777" w:rsidR="00952558" w:rsidRPr="00A36220" w:rsidRDefault="00952558" w:rsidP="00952558">
      <w:pPr>
        <w:numPr>
          <w:ilvl w:val="0"/>
          <w:numId w:val="3"/>
        </w:numPr>
        <w:spacing w:before="100" w:after="200" w:line="276" w:lineRule="auto"/>
        <w:contextualSpacing/>
        <w:rPr>
          <w:rFonts w:eastAsiaTheme="minorEastAsia" w:cs="Arial"/>
          <w:kern w:val="0"/>
          <w14:ligatures w14:val="none"/>
        </w:rPr>
      </w:pPr>
      <w:r w:rsidRPr="00A36220">
        <w:rPr>
          <w:rFonts w:eastAsiaTheme="minorEastAsia" w:cs="Arial"/>
          <w:i/>
          <w:kern w:val="0"/>
          <w14:ligatures w14:val="none"/>
        </w:rPr>
        <w:t xml:space="preserve">Show progress; and </w:t>
      </w:r>
    </w:p>
    <w:p w14:paraId="2A70C0A3" w14:textId="77777777" w:rsidR="00952558" w:rsidRPr="00A36220" w:rsidRDefault="00952558" w:rsidP="000804BB">
      <w:pPr>
        <w:numPr>
          <w:ilvl w:val="0"/>
          <w:numId w:val="3"/>
        </w:numPr>
        <w:spacing w:after="160" w:line="276" w:lineRule="auto"/>
        <w:rPr>
          <w:rFonts w:eastAsiaTheme="minorEastAsia" w:cs="Arial"/>
          <w:kern w:val="0"/>
          <w14:ligatures w14:val="none"/>
        </w:rPr>
      </w:pPr>
      <w:r w:rsidRPr="00A36220">
        <w:rPr>
          <w:rFonts w:eastAsiaTheme="minorEastAsia" w:cs="Arial"/>
          <w:i/>
          <w:kern w:val="0"/>
          <w14:ligatures w14:val="none"/>
        </w:rPr>
        <w:t>Improve upon strategies utilized during the two prior consecutive school years.</w:t>
      </w:r>
      <w:bookmarkEnd w:id="11"/>
    </w:p>
    <w:bookmarkStart w:id="12" w:name="_Hlk525906672" w:displacedByCustomXml="next"/>
    <w:sdt>
      <w:sdtPr>
        <w:rPr>
          <w:rFonts w:cs="Arial"/>
          <w:sz w:val="20"/>
          <w:szCs w:val="20"/>
        </w:rPr>
        <w:id w:val="-1707709280"/>
        <w:placeholder>
          <w:docPart w:val="B26ACF64A3C0492FB3BAEAB0D1C1A690"/>
        </w:placeholder>
        <w:showingPlcHdr/>
        <w:text/>
      </w:sdtPr>
      <w:sdtContent>
        <w:p w14:paraId="77848056" w14:textId="2DFD62C7" w:rsidR="006B6A8C" w:rsidRPr="00A36220" w:rsidRDefault="006B6A8C" w:rsidP="006B6A8C">
          <w:pPr>
            <w:spacing w:before="120"/>
            <w:rPr>
              <w:rFonts w:cs="Arial"/>
              <w:sz w:val="20"/>
              <w:szCs w:val="20"/>
            </w:rPr>
          </w:pPr>
          <w:r w:rsidRPr="00A36220">
            <w:rPr>
              <w:rStyle w:val="PlaceholderText"/>
            </w:rPr>
            <w:t>Click or tap here to enter text.</w:t>
          </w:r>
        </w:p>
      </w:sdtContent>
    </w:sdt>
    <w:p w14:paraId="71A2059D" w14:textId="77777777" w:rsidR="003A5160" w:rsidRPr="00A36220" w:rsidRDefault="003A5160" w:rsidP="00952558">
      <w:pPr>
        <w:rPr>
          <w:rFonts w:cs="Arial"/>
          <w:i/>
        </w:rPr>
      </w:pPr>
    </w:p>
    <w:p w14:paraId="26A206AF" w14:textId="77777777" w:rsidR="003A5160" w:rsidRPr="00A36220" w:rsidRDefault="003A5160" w:rsidP="00952558">
      <w:pPr>
        <w:rPr>
          <w:rFonts w:cs="Arial"/>
          <w:iCs/>
        </w:rPr>
      </w:pPr>
    </w:p>
    <w:p w14:paraId="71A9355B" w14:textId="77777777" w:rsidR="003A5160" w:rsidRPr="00A36220" w:rsidRDefault="003A5160" w:rsidP="00952558">
      <w:pPr>
        <w:rPr>
          <w:rFonts w:cs="Arial"/>
          <w:i/>
        </w:rPr>
      </w:pPr>
    </w:p>
    <w:p w14:paraId="7DC27A2A" w14:textId="254D4542" w:rsidR="00155604" w:rsidRPr="00A36220" w:rsidRDefault="00155604" w:rsidP="00ED6C66">
      <w:pPr>
        <w:spacing w:before="120" w:after="120"/>
        <w:outlineLvl w:val="0"/>
        <w:rPr>
          <w:rFonts w:eastAsiaTheme="majorEastAsia" w:cs="Times New Roman (Headings CS)"/>
          <w:b/>
          <w:caps/>
          <w:kern w:val="0"/>
          <w:sz w:val="28"/>
          <w14:ligatures w14:val="none"/>
        </w:rPr>
      </w:pPr>
      <w:r w:rsidRPr="00A36220">
        <w:rPr>
          <w:rFonts w:eastAsiaTheme="majorEastAsia" w:cs="Times New Roman (Headings CS)"/>
          <w:b/>
          <w:caps/>
          <w:kern w:val="0"/>
          <w:sz w:val="28"/>
          <w14:ligatures w14:val="none"/>
        </w:rPr>
        <w:t>SECTION 7 PART C: Staffing and PROFESSIONAL DEVELOPMENT PLAN</w:t>
      </w:r>
    </w:p>
    <w:p w14:paraId="0485FE4E" w14:textId="2CC7C50B" w:rsidR="00411E9E" w:rsidRPr="00A36220" w:rsidRDefault="00411E9E" w:rsidP="1B9036AD">
      <w:pPr>
        <w:rPr>
          <w:rFonts w:cs="Arial"/>
          <w:i/>
          <w:iCs/>
        </w:rPr>
      </w:pPr>
      <w:r w:rsidRPr="1B9036AD">
        <w:rPr>
          <w:rFonts w:cs="Arial"/>
          <w:i/>
          <w:iCs/>
        </w:rPr>
        <w:t xml:space="preserve">Insert a professional development plan that supports the evidence-based strategies proposed in the Reading Achievement Plan and clearly identifies the instructional staff involved in the professional development. Please indicate how the professional development activities are </w:t>
      </w:r>
      <w:r w:rsidRPr="1B9036AD">
        <w:rPr>
          <w:rFonts w:cs="Arial"/>
          <w:i/>
          <w:iCs/>
        </w:rPr>
        <w:lastRenderedPageBreak/>
        <w:t xml:space="preserve">sustained, intensive, data-driven, and instructionally focused. Explain how the district </w:t>
      </w:r>
      <w:r w:rsidR="00E05E70" w:rsidRPr="1B9036AD">
        <w:rPr>
          <w:rFonts w:cs="Arial"/>
          <w:i/>
          <w:iCs/>
        </w:rPr>
        <w:t>addresses</w:t>
      </w:r>
      <w:r w:rsidRPr="1B9036AD">
        <w:rPr>
          <w:rFonts w:cs="Arial"/>
          <w:i/>
          <w:iCs/>
        </w:rPr>
        <w:t xml:space="preserve"> the Science of Reading in the professional development plan. </w:t>
      </w:r>
    </w:p>
    <w:p w14:paraId="02B8DB61" w14:textId="468963CA" w:rsidR="1B9036AD" w:rsidRDefault="1B9036AD" w:rsidP="1B9036AD">
      <w:pPr>
        <w:rPr>
          <w:rFonts w:cs="Arial"/>
          <w:i/>
          <w:iCs/>
        </w:rPr>
      </w:pPr>
    </w:p>
    <w:p w14:paraId="63C973B3" w14:textId="46641990" w:rsidR="1B9036AD" w:rsidRDefault="00812399" w:rsidP="1B9036AD">
      <w:pPr>
        <w:rPr>
          <w:rFonts w:cs="Arial"/>
          <w:i/>
          <w:iCs/>
        </w:rPr>
      </w:pPr>
      <w:r>
        <w:rPr>
          <w:rFonts w:cs="Arial"/>
          <w:i/>
          <w:iCs/>
        </w:rPr>
        <w:t xml:space="preserve">Under </w:t>
      </w:r>
      <w:hyperlink r:id="rId17" w:history="1">
        <w:r w:rsidRPr="00F61B04">
          <w:rPr>
            <w:rStyle w:val="Hyperlink"/>
            <w:rFonts w:cs="Arial"/>
            <w:i/>
            <w:iCs/>
          </w:rPr>
          <w:t>Ohio law</w:t>
        </w:r>
      </w:hyperlink>
      <w:r>
        <w:rPr>
          <w:rFonts w:cs="Arial"/>
          <w:i/>
          <w:iCs/>
        </w:rPr>
        <w:t xml:space="preserve">, all teachers, administrators, </w:t>
      </w:r>
      <w:r w:rsidR="00D600B3">
        <w:rPr>
          <w:rFonts w:cs="Arial"/>
          <w:i/>
          <w:iCs/>
        </w:rPr>
        <w:t xml:space="preserve">speech-language pathologists, and school psychologists are required to </w:t>
      </w:r>
      <w:r w:rsidR="001B3D0B">
        <w:rPr>
          <w:rFonts w:cs="Arial"/>
          <w:i/>
          <w:iCs/>
        </w:rPr>
        <w:t xml:space="preserve">complete </w:t>
      </w:r>
      <w:r w:rsidR="007179E8">
        <w:rPr>
          <w:rFonts w:cs="Arial"/>
          <w:i/>
          <w:iCs/>
        </w:rPr>
        <w:t>training i</w:t>
      </w:r>
      <w:r w:rsidR="00251F42">
        <w:rPr>
          <w:rFonts w:cs="Arial"/>
          <w:i/>
          <w:iCs/>
        </w:rPr>
        <w:t>n the Science of Reading</w:t>
      </w:r>
      <w:r w:rsidR="008937FE">
        <w:rPr>
          <w:rFonts w:cs="Arial"/>
          <w:i/>
          <w:iCs/>
        </w:rPr>
        <w:t>.</w:t>
      </w:r>
    </w:p>
    <w:p w14:paraId="4E7AD24A" w14:textId="77777777" w:rsidR="006B6A8C" w:rsidRPr="00A36220" w:rsidRDefault="006B6A8C" w:rsidP="00411E9E">
      <w:pPr>
        <w:rPr>
          <w:rFonts w:cs="Arial"/>
          <w:i/>
        </w:rPr>
      </w:pPr>
    </w:p>
    <w:sdt>
      <w:sdtPr>
        <w:rPr>
          <w:rFonts w:cs="Arial"/>
        </w:rPr>
        <w:id w:val="-245492842"/>
        <w:placeholder>
          <w:docPart w:val="DefaultPlaceholder_-1854013440"/>
        </w:placeholder>
        <w:showingPlcHdr/>
        <w:text/>
      </w:sdtPr>
      <w:sdtContent>
        <w:p w14:paraId="5FC69C02" w14:textId="54AA7508" w:rsidR="0050613F" w:rsidRPr="00A36220" w:rsidRDefault="0050613F" w:rsidP="00952558">
          <w:pPr>
            <w:rPr>
              <w:rFonts w:cs="Arial"/>
              <w:iCs/>
            </w:rPr>
          </w:pPr>
          <w:r w:rsidRPr="00A36220">
            <w:rPr>
              <w:rStyle w:val="PlaceholderText"/>
            </w:rPr>
            <w:t>Click or tap here to enter text.</w:t>
          </w:r>
        </w:p>
      </w:sdtContent>
    </w:sdt>
    <w:bookmarkEnd w:id="12"/>
    <w:p w14:paraId="330CB081" w14:textId="77777777" w:rsidR="00155604" w:rsidRPr="00A36220" w:rsidRDefault="00155604" w:rsidP="0071346D">
      <w:pPr>
        <w:rPr>
          <w:rFonts w:eastAsiaTheme="majorEastAsia" w:cstheme="majorBidi"/>
          <w:b/>
          <w:color w:val="0E3F75"/>
          <w:sz w:val="36"/>
          <w:szCs w:val="26"/>
        </w:rPr>
      </w:pPr>
    </w:p>
    <w:p w14:paraId="7B0F250C" w14:textId="77777777" w:rsidR="00155604" w:rsidRPr="00A36220" w:rsidRDefault="00155604" w:rsidP="0071346D">
      <w:pPr>
        <w:rPr>
          <w:rFonts w:eastAsiaTheme="majorEastAsia" w:cstheme="majorBidi"/>
          <w:b/>
          <w:color w:val="0E3F75"/>
          <w:sz w:val="36"/>
          <w:szCs w:val="26"/>
        </w:rPr>
      </w:pPr>
    </w:p>
    <w:p w14:paraId="07B9EB27" w14:textId="77777777" w:rsidR="00155604" w:rsidRPr="00A36220" w:rsidRDefault="00155604" w:rsidP="0071346D">
      <w:pPr>
        <w:rPr>
          <w:rFonts w:eastAsiaTheme="majorEastAsia" w:cstheme="majorBidi"/>
          <w:b/>
          <w:color w:val="0E3F75"/>
          <w:sz w:val="36"/>
          <w:szCs w:val="26"/>
        </w:rPr>
      </w:pPr>
    </w:p>
    <w:p w14:paraId="7713F8B3" w14:textId="77777777" w:rsidR="003E030B" w:rsidRPr="00A36220" w:rsidRDefault="003E030B" w:rsidP="0071346D">
      <w:pPr>
        <w:rPr>
          <w:rFonts w:eastAsiaTheme="majorEastAsia" w:cstheme="majorBidi"/>
          <w:b/>
          <w:color w:val="0E3F75"/>
          <w:sz w:val="36"/>
          <w:szCs w:val="26"/>
        </w:rPr>
      </w:pPr>
    </w:p>
    <w:p w14:paraId="01682ED9" w14:textId="77777777" w:rsidR="00411E9E" w:rsidRPr="00A36220" w:rsidRDefault="00411E9E" w:rsidP="0071346D">
      <w:pPr>
        <w:rPr>
          <w:rFonts w:eastAsiaTheme="majorEastAsia" w:cstheme="majorBidi"/>
          <w:b/>
          <w:color w:val="0E3F75"/>
          <w:sz w:val="36"/>
          <w:szCs w:val="26"/>
        </w:rPr>
      </w:pPr>
    </w:p>
    <w:p w14:paraId="06D4A72C" w14:textId="77777777" w:rsidR="00411E9E" w:rsidRPr="00A36220" w:rsidRDefault="00411E9E" w:rsidP="0071346D">
      <w:pPr>
        <w:rPr>
          <w:rFonts w:eastAsiaTheme="majorEastAsia" w:cstheme="majorBidi"/>
          <w:b/>
          <w:color w:val="0E3F75"/>
          <w:sz w:val="36"/>
          <w:szCs w:val="26"/>
        </w:rPr>
      </w:pPr>
    </w:p>
    <w:p w14:paraId="412D8981" w14:textId="77777777" w:rsidR="00411E9E" w:rsidRPr="00A36220" w:rsidRDefault="00411E9E" w:rsidP="0071346D">
      <w:pPr>
        <w:rPr>
          <w:rFonts w:eastAsiaTheme="majorEastAsia" w:cstheme="majorBidi"/>
          <w:b/>
          <w:color w:val="0E3F75"/>
          <w:sz w:val="36"/>
          <w:szCs w:val="26"/>
        </w:rPr>
      </w:pPr>
    </w:p>
    <w:p w14:paraId="3DE9E9AA" w14:textId="77777777" w:rsidR="00411E9E" w:rsidRPr="00A36220" w:rsidRDefault="00411E9E" w:rsidP="0071346D">
      <w:pPr>
        <w:rPr>
          <w:rFonts w:eastAsiaTheme="majorEastAsia" w:cstheme="majorBidi"/>
          <w:b/>
          <w:color w:val="0E3F75"/>
          <w:sz w:val="36"/>
          <w:szCs w:val="26"/>
        </w:rPr>
      </w:pPr>
    </w:p>
    <w:p w14:paraId="4F257F33" w14:textId="77777777" w:rsidR="00411E9E" w:rsidRPr="00A36220" w:rsidRDefault="00411E9E" w:rsidP="0071346D">
      <w:pPr>
        <w:rPr>
          <w:rFonts w:eastAsiaTheme="majorEastAsia" w:cstheme="majorBidi"/>
          <w:b/>
          <w:color w:val="0E3F75"/>
          <w:sz w:val="36"/>
          <w:szCs w:val="26"/>
        </w:rPr>
      </w:pPr>
    </w:p>
    <w:p w14:paraId="4874211A" w14:textId="77777777" w:rsidR="00EC3291" w:rsidRPr="00A36220" w:rsidRDefault="00EC3291" w:rsidP="0071346D">
      <w:pPr>
        <w:rPr>
          <w:rFonts w:eastAsiaTheme="majorEastAsia" w:cstheme="majorBidi"/>
          <w:b/>
          <w:color w:val="0E3F75"/>
          <w:sz w:val="36"/>
          <w:szCs w:val="26"/>
        </w:rPr>
      </w:pPr>
    </w:p>
    <w:p w14:paraId="2B8AC8C3" w14:textId="77777777" w:rsidR="00EC3291" w:rsidRPr="00A36220" w:rsidRDefault="00EC3291" w:rsidP="0071346D">
      <w:pPr>
        <w:rPr>
          <w:rFonts w:eastAsiaTheme="majorEastAsia" w:cstheme="majorBidi"/>
          <w:b/>
          <w:color w:val="0E3F75"/>
          <w:sz w:val="36"/>
          <w:szCs w:val="26"/>
        </w:rPr>
      </w:pPr>
    </w:p>
    <w:p w14:paraId="12B8198C" w14:textId="77777777" w:rsidR="00EC3291" w:rsidRPr="00A36220" w:rsidRDefault="00EC3291" w:rsidP="0071346D">
      <w:pPr>
        <w:rPr>
          <w:rFonts w:eastAsiaTheme="majorEastAsia" w:cstheme="majorBidi"/>
          <w:b/>
          <w:color w:val="0E3F75"/>
          <w:sz w:val="36"/>
          <w:szCs w:val="26"/>
        </w:rPr>
      </w:pPr>
    </w:p>
    <w:p w14:paraId="38E2DAA8" w14:textId="77777777" w:rsidR="00EC3291" w:rsidRPr="00A36220" w:rsidRDefault="00EC3291" w:rsidP="0071346D">
      <w:pPr>
        <w:rPr>
          <w:rFonts w:eastAsiaTheme="majorEastAsia" w:cstheme="majorBidi"/>
          <w:b/>
          <w:color w:val="0E3F75"/>
          <w:sz w:val="36"/>
          <w:szCs w:val="26"/>
        </w:rPr>
      </w:pPr>
    </w:p>
    <w:p w14:paraId="694A852A" w14:textId="77777777" w:rsidR="00EC3291" w:rsidRPr="00A36220" w:rsidRDefault="00EC3291" w:rsidP="0071346D">
      <w:pPr>
        <w:rPr>
          <w:rFonts w:eastAsiaTheme="majorEastAsia" w:cstheme="majorBidi"/>
          <w:b/>
          <w:color w:val="0E3F75"/>
          <w:sz w:val="36"/>
          <w:szCs w:val="26"/>
        </w:rPr>
      </w:pPr>
    </w:p>
    <w:p w14:paraId="33CBE808" w14:textId="77777777" w:rsidR="00EC3291" w:rsidRPr="00A36220" w:rsidRDefault="00EC3291" w:rsidP="0071346D">
      <w:pPr>
        <w:rPr>
          <w:rFonts w:eastAsiaTheme="majorEastAsia" w:cstheme="majorBidi"/>
          <w:b/>
          <w:color w:val="0E3F75"/>
          <w:sz w:val="36"/>
          <w:szCs w:val="26"/>
        </w:rPr>
      </w:pPr>
    </w:p>
    <w:p w14:paraId="4F031C5F" w14:textId="77777777" w:rsidR="00EC3291" w:rsidRPr="00A36220" w:rsidRDefault="00EC3291" w:rsidP="0071346D">
      <w:pPr>
        <w:rPr>
          <w:rFonts w:eastAsiaTheme="majorEastAsia" w:cstheme="majorBidi"/>
          <w:b/>
          <w:color w:val="0E3F75"/>
          <w:sz w:val="36"/>
          <w:szCs w:val="26"/>
        </w:rPr>
      </w:pPr>
    </w:p>
    <w:p w14:paraId="3606DDB1" w14:textId="77777777" w:rsidR="00EC3291" w:rsidRPr="00A36220" w:rsidRDefault="00EC3291" w:rsidP="0071346D">
      <w:pPr>
        <w:rPr>
          <w:rFonts w:eastAsiaTheme="majorEastAsia" w:cstheme="majorBidi"/>
          <w:b/>
          <w:color w:val="0E3F75"/>
          <w:sz w:val="36"/>
          <w:szCs w:val="26"/>
        </w:rPr>
      </w:pPr>
    </w:p>
    <w:p w14:paraId="2D863A46" w14:textId="77777777" w:rsidR="00EC3291" w:rsidRPr="00A36220" w:rsidRDefault="00EC3291" w:rsidP="0071346D">
      <w:pPr>
        <w:rPr>
          <w:rFonts w:eastAsiaTheme="majorEastAsia" w:cstheme="majorBidi"/>
          <w:b/>
          <w:color w:val="0E3F75"/>
          <w:sz w:val="36"/>
          <w:szCs w:val="26"/>
        </w:rPr>
      </w:pPr>
    </w:p>
    <w:p w14:paraId="02E5B974" w14:textId="77777777" w:rsidR="00EC3291" w:rsidRPr="00A36220" w:rsidRDefault="00EC3291" w:rsidP="0071346D">
      <w:pPr>
        <w:rPr>
          <w:rFonts w:eastAsiaTheme="majorEastAsia" w:cstheme="majorBidi"/>
          <w:b/>
          <w:color w:val="0E3F75"/>
          <w:sz w:val="36"/>
          <w:szCs w:val="26"/>
        </w:rPr>
      </w:pPr>
    </w:p>
    <w:p w14:paraId="5D05D2B0" w14:textId="076CB780" w:rsidR="63406284" w:rsidRDefault="63406284" w:rsidP="63406284">
      <w:pPr>
        <w:spacing w:after="120"/>
        <w:rPr>
          <w:rFonts w:eastAsiaTheme="majorEastAsia" w:cstheme="majorBidi"/>
          <w:b/>
          <w:bCs/>
          <w:color w:val="0E3F75"/>
          <w:sz w:val="36"/>
          <w:szCs w:val="36"/>
        </w:rPr>
      </w:pPr>
    </w:p>
    <w:p w14:paraId="0BCB25DA" w14:textId="67C6473D" w:rsidR="63406284" w:rsidRDefault="63406284" w:rsidP="63406284">
      <w:pPr>
        <w:spacing w:after="120"/>
        <w:rPr>
          <w:rFonts w:eastAsiaTheme="majorEastAsia" w:cstheme="majorBidi"/>
          <w:b/>
          <w:bCs/>
          <w:color w:val="0E3F75"/>
          <w:sz w:val="36"/>
          <w:szCs w:val="36"/>
        </w:rPr>
      </w:pPr>
    </w:p>
    <w:p w14:paraId="5EE7D173" w14:textId="08436651" w:rsidR="63406284" w:rsidRDefault="63406284" w:rsidP="63406284">
      <w:pPr>
        <w:spacing w:after="120"/>
        <w:rPr>
          <w:rFonts w:eastAsiaTheme="majorEastAsia" w:cstheme="majorBidi"/>
          <w:b/>
          <w:bCs/>
          <w:color w:val="0E3F75"/>
          <w:sz w:val="36"/>
          <w:szCs w:val="36"/>
        </w:rPr>
      </w:pPr>
    </w:p>
    <w:p w14:paraId="4A4CFB02" w14:textId="091EBF51" w:rsidR="00155604" w:rsidRPr="00A36220" w:rsidRDefault="00155604" w:rsidP="00FE0680">
      <w:pPr>
        <w:spacing w:after="120"/>
        <w:rPr>
          <w:rFonts w:eastAsiaTheme="majorEastAsia" w:cstheme="majorBidi"/>
          <w:b/>
          <w:color w:val="0E3F75"/>
          <w:sz w:val="36"/>
          <w:szCs w:val="26"/>
        </w:rPr>
      </w:pPr>
      <w:r w:rsidRPr="00A36220">
        <w:rPr>
          <w:rFonts w:eastAsiaTheme="majorEastAsia" w:cstheme="majorBidi"/>
          <w:b/>
          <w:color w:val="0E3F75"/>
          <w:sz w:val="36"/>
          <w:szCs w:val="26"/>
        </w:rPr>
        <w:lastRenderedPageBreak/>
        <w:t>Appendices</w:t>
      </w:r>
    </w:p>
    <w:p w14:paraId="76457119" w14:textId="31270038" w:rsidR="00835E45" w:rsidRPr="00A36220" w:rsidRDefault="00C90CC2" w:rsidP="0071346D">
      <w:pPr>
        <w:rPr>
          <w:rFonts w:cs="Arial"/>
          <w:i/>
        </w:rPr>
      </w:pPr>
      <w:r w:rsidRPr="00A36220">
        <w:rPr>
          <w:rFonts w:cs="Arial"/>
          <w:i/>
        </w:rPr>
        <w:t>If necessary, please include a glossary of terms, data summary, key messages, description of program elements, etc.</w:t>
      </w:r>
    </w:p>
    <w:p w14:paraId="40402BD3" w14:textId="77777777" w:rsidR="00835E45" w:rsidRDefault="00835E45">
      <w:pPr>
        <w:rPr>
          <w:rFonts w:cs="Arial"/>
          <w:i/>
          <w:iCs/>
        </w:rPr>
      </w:pPr>
      <w:r w:rsidRPr="63406284">
        <w:rPr>
          <w:rFonts w:cs="Arial"/>
          <w:i/>
          <w:iCs/>
        </w:rPr>
        <w:br w:type="page"/>
      </w:r>
    </w:p>
    <w:p w14:paraId="0F7889DC" w14:textId="0129E9F8" w:rsidR="00E14523" w:rsidRPr="00C23EBD" w:rsidRDefault="00471BE3" w:rsidP="00471BE3">
      <w:pPr>
        <w:spacing w:after="120"/>
        <w:jc w:val="center"/>
        <w:rPr>
          <w:rFonts w:eastAsiaTheme="majorEastAsia" w:cstheme="majorBidi"/>
          <w:b/>
          <w:bCs/>
          <w:color w:val="0E3F75"/>
          <w:sz w:val="36"/>
          <w:szCs w:val="36"/>
        </w:rPr>
      </w:pPr>
      <w:r w:rsidRPr="63406284">
        <w:rPr>
          <w:rFonts w:eastAsiaTheme="majorEastAsia" w:cstheme="majorBidi"/>
          <w:b/>
          <w:bCs/>
          <w:color w:val="0E3F75"/>
          <w:sz w:val="36"/>
          <w:szCs w:val="36"/>
        </w:rPr>
        <w:lastRenderedPageBreak/>
        <w:t>Reading Achievement Plan Completion Checklist</w:t>
      </w:r>
    </w:p>
    <w:p w14:paraId="1D7E97FA" w14:textId="4C9DE148" w:rsidR="00E14523" w:rsidRPr="00C23EBD" w:rsidRDefault="00E14523" w:rsidP="0092464E">
      <w:pPr>
        <w:spacing w:before="240" w:after="120"/>
        <w:rPr>
          <w:rFonts w:eastAsia="Times New Roman" w:cs="Arial"/>
          <w:b/>
          <w:bCs/>
          <w:caps/>
          <w:kern w:val="0"/>
          <w:sz w:val="28"/>
          <w:szCs w:val="28"/>
          <w14:ligatures w14:val="none"/>
        </w:rPr>
      </w:pPr>
      <w:r w:rsidRPr="00C23EBD">
        <w:rPr>
          <w:rFonts w:eastAsia="Times New Roman" w:cs="Arial"/>
          <w:b/>
          <w:bCs/>
          <w:caps/>
          <w:kern w:val="0"/>
          <w:sz w:val="28"/>
          <w:szCs w:val="28"/>
          <w14:ligatures w14:val="none"/>
        </w:rPr>
        <w:t xml:space="preserve">SECTION 1, PART A: DISTRICT LEADERSHIP TEAM MEMBERSHIP AND STAKEHOLDERS </w:t>
      </w:r>
    </w:p>
    <w:p w14:paraId="37CB8AFF" w14:textId="77777777" w:rsidR="00E14523" w:rsidRPr="00C23EBD" w:rsidRDefault="00493130" w:rsidP="00F917C8">
      <w:pPr>
        <w:ind w:left="720" w:hanging="720"/>
      </w:pPr>
      <w:sdt>
        <w:sdtPr>
          <w:id w:val="-1778245461"/>
          <w14:checkbox>
            <w14:checked w14:val="0"/>
            <w14:checkedState w14:val="2612" w14:font="MS Gothic"/>
            <w14:uncheckedState w14:val="2610" w14:font="MS Gothic"/>
          </w14:checkbox>
        </w:sdtPr>
        <w:sdtContent>
          <w:r w:rsidR="00E14523" w:rsidRPr="00C23EBD">
            <w:rPr>
              <w:rFonts w:eastAsia="MS Gothic"/>
            </w:rPr>
            <w:t>☐</w:t>
          </w:r>
        </w:sdtContent>
      </w:sdt>
      <w:r w:rsidR="00E14523" w:rsidRPr="00C23EBD">
        <w:tab/>
        <w:t>Does the plan include a list of all leadership team members, stakeholders, roles and contact information?</w:t>
      </w:r>
    </w:p>
    <w:p w14:paraId="7074B89A" w14:textId="2B0604C1" w:rsidR="00E14523" w:rsidRPr="00C23EBD" w:rsidRDefault="00E14523" w:rsidP="00C23EBD">
      <w:pPr>
        <w:spacing w:before="240" w:after="120"/>
        <w:rPr>
          <w:rFonts w:eastAsia="Times New Roman" w:cs="Arial"/>
          <w:b/>
          <w:bCs/>
          <w:caps/>
          <w:kern w:val="0"/>
          <w:sz w:val="28"/>
          <w:szCs w:val="28"/>
          <w14:ligatures w14:val="none"/>
        </w:rPr>
      </w:pPr>
      <w:r w:rsidRPr="00C23EBD">
        <w:rPr>
          <w:rFonts w:eastAsia="Times New Roman" w:cs="Arial"/>
          <w:b/>
          <w:bCs/>
          <w:caps/>
          <w:kern w:val="0"/>
          <w:sz w:val="28"/>
          <w:szCs w:val="28"/>
          <w14:ligatures w14:val="none"/>
        </w:rPr>
        <w:t xml:space="preserve">SECTION 1, PART B: DEVELOPING, MONITORING AND COMMUNICATING THE READING ACHIEVEMENT PLAN </w:t>
      </w:r>
    </w:p>
    <w:p w14:paraId="48DAD19F" w14:textId="77777777" w:rsidR="00E14523" w:rsidRPr="00C23EBD" w:rsidRDefault="00493130" w:rsidP="00F917C8">
      <w:pPr>
        <w:ind w:left="720" w:hanging="720"/>
      </w:pPr>
      <w:sdt>
        <w:sdtPr>
          <w:id w:val="1719628509"/>
          <w14:checkbox>
            <w14:checked w14:val="0"/>
            <w14:checkedState w14:val="2612" w14:font="MS Gothic"/>
            <w14:uncheckedState w14:val="2610" w14:font="MS Gothic"/>
          </w14:checkbox>
        </w:sdtPr>
        <w:sdtContent>
          <w:r w:rsidR="00E14523" w:rsidRPr="00C23EBD">
            <w:rPr>
              <w:rFonts w:eastAsia="MS Gothic"/>
            </w:rPr>
            <w:t>☐</w:t>
          </w:r>
        </w:sdtContent>
      </w:sdt>
      <w:r w:rsidR="00E14523" w:rsidRPr="00C23EBD">
        <w:tab/>
        <w:t>Does the plan describe how the district leadership team developed the plan and how the team will monitor and communicate the plan?</w:t>
      </w:r>
    </w:p>
    <w:p w14:paraId="15030A75" w14:textId="2A8CC0D9" w:rsidR="00E14523" w:rsidRPr="00C23EBD" w:rsidRDefault="00E14523" w:rsidP="00C23EBD">
      <w:pPr>
        <w:spacing w:before="240" w:after="120"/>
        <w:rPr>
          <w:rFonts w:eastAsia="Times New Roman" w:cs="Arial"/>
          <w:b/>
          <w:bCs/>
          <w:caps/>
          <w:kern w:val="0"/>
          <w:sz w:val="28"/>
          <w:szCs w:val="28"/>
          <w14:ligatures w14:val="none"/>
        </w:rPr>
      </w:pPr>
      <w:r w:rsidRPr="00C23EBD">
        <w:rPr>
          <w:rFonts w:eastAsia="Times New Roman" w:cs="Arial"/>
          <w:b/>
          <w:bCs/>
          <w:caps/>
          <w:kern w:val="0"/>
          <w:sz w:val="28"/>
          <w:szCs w:val="28"/>
          <w14:ligatures w14:val="none"/>
        </w:rPr>
        <w:t xml:space="preserve">SECTION 2: ALIGNMENT BETWEEN READING ACHIEVEMENT PLAN AND OVERALL IMPROVEMENT EFFORTS </w:t>
      </w:r>
    </w:p>
    <w:p w14:paraId="30B4E34D" w14:textId="77777777" w:rsidR="00E14523" w:rsidRPr="00C23EBD" w:rsidRDefault="00493130" w:rsidP="00E14523">
      <w:pPr>
        <w:ind w:left="720" w:hanging="720"/>
      </w:pPr>
      <w:sdt>
        <w:sdtPr>
          <w:id w:val="260806442"/>
          <w14:checkbox>
            <w14:checked w14:val="0"/>
            <w14:checkedState w14:val="2612" w14:font="MS Gothic"/>
            <w14:uncheckedState w14:val="2610" w14:font="MS Gothic"/>
          </w14:checkbox>
        </w:sdtPr>
        <w:sdtContent>
          <w:r w:rsidR="00E14523" w:rsidRPr="00C23EBD">
            <w:rPr>
              <w:rFonts w:eastAsia="MS Gothic"/>
            </w:rPr>
            <w:t>☐</w:t>
          </w:r>
        </w:sdtContent>
      </w:sdt>
      <w:r w:rsidR="00E14523" w:rsidRPr="00C23EBD">
        <w:tab/>
        <w:t>Does the plan describe how the Reading Achievement Plan is aligned to and supports the overall continuous improvement efforts of the district or community school?</w:t>
      </w:r>
    </w:p>
    <w:p w14:paraId="3B2CE7E6" w14:textId="11B0E9E3" w:rsidR="00E14523" w:rsidRPr="00C23EBD" w:rsidRDefault="00E14523" w:rsidP="00C23EBD">
      <w:pPr>
        <w:spacing w:before="240" w:after="120"/>
        <w:rPr>
          <w:rFonts w:eastAsia="Times New Roman" w:cs="Arial"/>
          <w:b/>
          <w:bCs/>
          <w:caps/>
          <w:kern w:val="0"/>
          <w:sz w:val="28"/>
          <w:szCs w:val="28"/>
          <w14:ligatures w14:val="none"/>
        </w:rPr>
      </w:pPr>
      <w:r w:rsidRPr="00C23EBD">
        <w:rPr>
          <w:rFonts w:eastAsia="Times New Roman" w:cs="Arial"/>
          <w:b/>
          <w:bCs/>
          <w:caps/>
          <w:kern w:val="0"/>
          <w:sz w:val="28"/>
          <w:szCs w:val="28"/>
          <w14:ligatures w14:val="none"/>
        </w:rPr>
        <w:t xml:space="preserve">SECTION 3, PART A: RELEVANT LEARNER PERFORMANCE DATA </w:t>
      </w:r>
    </w:p>
    <w:p w14:paraId="44C940D1" w14:textId="77777777" w:rsidR="00E14523" w:rsidRPr="00C23EBD" w:rsidRDefault="00493130" w:rsidP="00E14523">
      <w:pPr>
        <w:ind w:left="720" w:hanging="720"/>
      </w:pPr>
      <w:sdt>
        <w:sdtPr>
          <w:id w:val="-1144814204"/>
          <w14:checkbox>
            <w14:checked w14:val="0"/>
            <w14:checkedState w14:val="2612" w14:font="MS Gothic"/>
            <w14:uncheckedState w14:val="2610" w14:font="MS Gothic"/>
          </w14:checkbox>
        </w:sdtPr>
        <w:sdtContent>
          <w:r w:rsidR="00E14523" w:rsidRPr="00C23EBD">
            <w:rPr>
              <w:rFonts w:eastAsia="MS Gothic"/>
            </w:rPr>
            <w:t>☐</w:t>
          </w:r>
        </w:sdtContent>
      </w:sdt>
      <w:r w:rsidR="00E14523" w:rsidRPr="00C23EBD">
        <w:tab/>
        <w:t xml:space="preserve">Does the plan include disaggregated student performance data from the following sources as applicable? </w:t>
      </w:r>
    </w:p>
    <w:p w14:paraId="77C858BB" w14:textId="77777777" w:rsidR="00E14523" w:rsidRPr="00C23EBD" w:rsidRDefault="00493130" w:rsidP="00E14523">
      <w:pPr>
        <w:ind w:firstLine="720"/>
      </w:pPr>
      <w:sdt>
        <w:sdtPr>
          <w:id w:val="-1067337475"/>
          <w14:checkbox>
            <w14:checked w14:val="0"/>
            <w14:checkedState w14:val="2612" w14:font="MS Gothic"/>
            <w14:uncheckedState w14:val="2610" w14:font="MS Gothic"/>
          </w14:checkbox>
        </w:sdtPr>
        <w:sdtContent>
          <w:r w:rsidR="00E14523" w:rsidRPr="00C23EBD">
            <w:rPr>
              <w:rFonts w:eastAsia="MS Gothic"/>
            </w:rPr>
            <w:t>☐</w:t>
          </w:r>
        </w:sdtContent>
      </w:sdt>
      <w:r w:rsidR="00E14523" w:rsidRPr="00C23EBD">
        <w:tab/>
        <w:t xml:space="preserve">The Kindergarten Readiness Assessment, </w:t>
      </w:r>
    </w:p>
    <w:p w14:paraId="5C00F0B9" w14:textId="77777777" w:rsidR="00E14523" w:rsidRPr="00C23EBD" w:rsidRDefault="00493130" w:rsidP="00E14523">
      <w:pPr>
        <w:ind w:firstLine="720"/>
      </w:pPr>
      <w:sdt>
        <w:sdtPr>
          <w:id w:val="-1055469667"/>
          <w14:checkbox>
            <w14:checked w14:val="0"/>
            <w14:checkedState w14:val="2612" w14:font="MS Gothic"/>
            <w14:uncheckedState w14:val="2610" w14:font="MS Gothic"/>
          </w14:checkbox>
        </w:sdtPr>
        <w:sdtContent>
          <w:r w:rsidR="00E14523" w:rsidRPr="00C23EBD">
            <w:rPr>
              <w:rFonts w:eastAsia="MS Gothic"/>
            </w:rPr>
            <w:t>☐</w:t>
          </w:r>
        </w:sdtContent>
      </w:sdt>
      <w:r w:rsidR="00E14523" w:rsidRPr="00C23EBD">
        <w:tab/>
        <w:t xml:space="preserve">Ohio’s State Test for English language arts assessment for grades 3-8, </w:t>
      </w:r>
    </w:p>
    <w:p w14:paraId="2B1FCD8A" w14:textId="77777777" w:rsidR="00E14523" w:rsidRPr="00C23EBD" w:rsidRDefault="00493130" w:rsidP="00E14523">
      <w:pPr>
        <w:ind w:firstLine="720"/>
      </w:pPr>
      <w:sdt>
        <w:sdtPr>
          <w:id w:val="1938943405"/>
          <w14:checkbox>
            <w14:checked w14:val="0"/>
            <w14:checkedState w14:val="2612" w14:font="MS Gothic"/>
            <w14:uncheckedState w14:val="2610" w14:font="MS Gothic"/>
          </w14:checkbox>
        </w:sdtPr>
        <w:sdtContent>
          <w:r w:rsidR="00E14523" w:rsidRPr="00C23EBD">
            <w:rPr>
              <w:rFonts w:eastAsia="MS Gothic"/>
            </w:rPr>
            <w:t>☐</w:t>
          </w:r>
        </w:sdtContent>
      </w:sdt>
      <w:r w:rsidR="00E14523" w:rsidRPr="00C23EBD">
        <w:tab/>
        <w:t xml:space="preserve">K-3 Reading diagnostics (include subscores by grade level), </w:t>
      </w:r>
    </w:p>
    <w:p w14:paraId="7E1CE2EC" w14:textId="77777777" w:rsidR="00E14523" w:rsidRPr="00C23EBD" w:rsidRDefault="00493130" w:rsidP="00E14523">
      <w:pPr>
        <w:ind w:firstLine="720"/>
      </w:pPr>
      <w:sdt>
        <w:sdtPr>
          <w:id w:val="-775864276"/>
          <w14:checkbox>
            <w14:checked w14:val="0"/>
            <w14:checkedState w14:val="2612" w14:font="MS Gothic"/>
            <w14:uncheckedState w14:val="2610" w14:font="MS Gothic"/>
          </w14:checkbox>
        </w:sdtPr>
        <w:sdtContent>
          <w:r w:rsidR="00E14523" w:rsidRPr="00C23EBD">
            <w:rPr>
              <w:rFonts w:eastAsia="MS Gothic"/>
            </w:rPr>
            <w:t>☐</w:t>
          </w:r>
        </w:sdtContent>
      </w:sdt>
      <w:r w:rsidR="00E14523" w:rsidRPr="00C23EBD">
        <w:tab/>
        <w:t xml:space="preserve">The Ohio English Language Proficiency Assessment (OELPA) </w:t>
      </w:r>
    </w:p>
    <w:p w14:paraId="353A75FD" w14:textId="77777777" w:rsidR="00E14523" w:rsidRPr="00C23EBD" w:rsidRDefault="00493130" w:rsidP="00E14523">
      <w:pPr>
        <w:ind w:firstLine="720"/>
      </w:pPr>
      <w:sdt>
        <w:sdtPr>
          <w:id w:val="962231190"/>
          <w14:checkbox>
            <w14:checked w14:val="0"/>
            <w14:checkedState w14:val="2612" w14:font="MS Gothic"/>
            <w14:uncheckedState w14:val="2610" w14:font="MS Gothic"/>
          </w14:checkbox>
        </w:sdtPr>
        <w:sdtContent>
          <w:r w:rsidR="00E14523" w:rsidRPr="00C23EBD">
            <w:rPr>
              <w:rFonts w:eastAsia="MS Gothic"/>
            </w:rPr>
            <w:t>☐</w:t>
          </w:r>
        </w:sdtContent>
      </w:sdt>
      <w:r w:rsidR="00E14523" w:rsidRPr="00C23EBD">
        <w:tab/>
        <w:t xml:space="preserve">The Alternate Assessment for Students with Significant Cognitive Disabilities </w:t>
      </w:r>
    </w:p>
    <w:p w14:paraId="1ECD474D" w14:textId="77777777" w:rsidR="00E14523" w:rsidRPr="00C23EBD" w:rsidRDefault="00493130" w:rsidP="00E14523">
      <w:pPr>
        <w:ind w:firstLine="720"/>
      </w:pPr>
      <w:sdt>
        <w:sdtPr>
          <w:id w:val="1115406670"/>
          <w14:checkbox>
            <w14:checked w14:val="0"/>
            <w14:checkedState w14:val="2612" w14:font="MS Gothic"/>
            <w14:uncheckedState w14:val="2610" w14:font="MS Gothic"/>
          </w14:checkbox>
        </w:sdtPr>
        <w:sdtContent>
          <w:r w:rsidR="00E14523" w:rsidRPr="00C23EBD">
            <w:rPr>
              <w:rFonts w:eastAsia="MS Gothic"/>
            </w:rPr>
            <w:t>☐</w:t>
          </w:r>
        </w:sdtContent>
      </w:sdt>
      <w:r w:rsidR="00E14523" w:rsidRPr="00C23EBD">
        <w:tab/>
        <w:t>Benchmark assessments, as applicable.</w:t>
      </w:r>
    </w:p>
    <w:p w14:paraId="68483A3E" w14:textId="0A14B0DC" w:rsidR="00E14523" w:rsidRPr="00C23EBD" w:rsidRDefault="00E14523" w:rsidP="00C23EBD">
      <w:pPr>
        <w:spacing w:before="240" w:after="120"/>
        <w:rPr>
          <w:rFonts w:eastAsia="Times New Roman" w:cs="Arial"/>
          <w:b/>
          <w:bCs/>
          <w:caps/>
          <w:kern w:val="0"/>
          <w:sz w:val="28"/>
          <w:szCs w:val="28"/>
          <w14:ligatures w14:val="none"/>
        </w:rPr>
      </w:pPr>
      <w:r w:rsidRPr="00C23EBD">
        <w:rPr>
          <w:rFonts w:eastAsia="Times New Roman" w:cs="Arial"/>
          <w:b/>
          <w:bCs/>
          <w:caps/>
          <w:kern w:val="0"/>
          <w:sz w:val="28"/>
          <w:szCs w:val="28"/>
          <w14:ligatures w14:val="none"/>
        </w:rPr>
        <w:t>SECTION 3, PART B: INTERNAL AND EXTERNAL FACTORS CONTRIBUTING TO UNDERACHIEVEMENT IN READING</w:t>
      </w:r>
    </w:p>
    <w:p w14:paraId="35EF49FF" w14:textId="77777777" w:rsidR="00E14523" w:rsidRPr="00C23EBD" w:rsidRDefault="00493130" w:rsidP="00E14523">
      <w:pPr>
        <w:ind w:left="720" w:hanging="720"/>
      </w:pPr>
      <w:sdt>
        <w:sdtPr>
          <w:id w:val="1982963262"/>
          <w14:checkbox>
            <w14:checked w14:val="0"/>
            <w14:checkedState w14:val="2612" w14:font="MS Gothic"/>
            <w14:uncheckedState w14:val="2610" w14:font="MS Gothic"/>
          </w14:checkbox>
        </w:sdtPr>
        <w:sdtContent>
          <w:r w:rsidR="00E14523" w:rsidRPr="00C23EBD">
            <w:rPr>
              <w:rFonts w:eastAsia="MS Gothic"/>
            </w:rPr>
            <w:t>☐</w:t>
          </w:r>
        </w:sdtContent>
      </w:sdt>
      <w:r w:rsidR="00E14523" w:rsidRPr="00C23EBD">
        <w:tab/>
        <w:t>Does the plan include internal factors believed to contribute to low reading achievement in the school district or community school?</w:t>
      </w:r>
    </w:p>
    <w:p w14:paraId="37F67D93" w14:textId="77777777" w:rsidR="00E14523" w:rsidRPr="00C23EBD" w:rsidRDefault="00493130" w:rsidP="00E14523">
      <w:pPr>
        <w:ind w:left="720" w:hanging="720"/>
      </w:pPr>
      <w:sdt>
        <w:sdtPr>
          <w:id w:val="1095827864"/>
          <w14:checkbox>
            <w14:checked w14:val="0"/>
            <w14:checkedState w14:val="2612" w14:font="MS Gothic"/>
            <w14:uncheckedState w14:val="2610" w14:font="MS Gothic"/>
          </w14:checkbox>
        </w:sdtPr>
        <w:sdtContent>
          <w:r w:rsidR="00E14523" w:rsidRPr="00C23EBD">
            <w:rPr>
              <w:rFonts w:eastAsia="MS Gothic"/>
            </w:rPr>
            <w:t>☐</w:t>
          </w:r>
        </w:sdtContent>
      </w:sdt>
      <w:r w:rsidR="00E14523" w:rsidRPr="00C23EBD">
        <w:tab/>
        <w:t>Does the plan include external factors believed to contribute to low reading achievement in the school district or community school?</w:t>
      </w:r>
    </w:p>
    <w:p w14:paraId="5113088A" w14:textId="77777777" w:rsidR="00E14523" w:rsidRPr="00C23EBD" w:rsidRDefault="00E14523" w:rsidP="00C23EBD">
      <w:pPr>
        <w:spacing w:before="240" w:after="120"/>
        <w:rPr>
          <w:rFonts w:eastAsia="Times New Roman" w:cs="Arial"/>
          <w:b/>
          <w:bCs/>
          <w:caps/>
          <w:kern w:val="0"/>
          <w:sz w:val="28"/>
          <w:szCs w:val="28"/>
          <w14:ligatures w14:val="none"/>
        </w:rPr>
      </w:pPr>
      <w:r w:rsidRPr="00C23EBD">
        <w:rPr>
          <w:rFonts w:eastAsia="Times New Roman" w:cs="Arial"/>
          <w:b/>
          <w:bCs/>
          <w:caps/>
          <w:kern w:val="0"/>
          <w:sz w:val="28"/>
          <w:szCs w:val="28"/>
          <w14:ligatures w14:val="none"/>
        </w:rPr>
        <w:t xml:space="preserve">SECTION 3, PART C: ROOT CAUSE ANALYSIS </w:t>
      </w:r>
    </w:p>
    <w:p w14:paraId="209C0E98" w14:textId="77777777" w:rsidR="00E14523" w:rsidRPr="00C23EBD" w:rsidRDefault="00493130" w:rsidP="00E14523">
      <w:pPr>
        <w:ind w:left="720" w:hanging="720"/>
      </w:pPr>
      <w:sdt>
        <w:sdtPr>
          <w:id w:val="-2136315616"/>
          <w14:checkbox>
            <w14:checked w14:val="0"/>
            <w14:checkedState w14:val="2612" w14:font="MS Gothic"/>
            <w14:uncheckedState w14:val="2610" w14:font="MS Gothic"/>
          </w14:checkbox>
        </w:sdtPr>
        <w:sdtContent>
          <w:r w:rsidR="00E14523" w:rsidRPr="00C23EBD">
            <w:rPr>
              <w:rFonts w:eastAsia="MS Gothic"/>
            </w:rPr>
            <w:t>☐</w:t>
          </w:r>
        </w:sdtContent>
      </w:sdt>
      <w:r w:rsidR="00E14523" w:rsidRPr="00C23EBD">
        <w:tab/>
        <w:t>Does the plan include a root cause analysis of the provided learner performance data and factors contributing to low reading achievement?</w:t>
      </w:r>
    </w:p>
    <w:p w14:paraId="7DE14FE2" w14:textId="77777777" w:rsidR="00E14523" w:rsidRPr="00C23EBD" w:rsidRDefault="00E14523" w:rsidP="00C23EBD">
      <w:pPr>
        <w:spacing w:before="240" w:after="120"/>
        <w:rPr>
          <w:rFonts w:eastAsia="Times New Roman" w:cs="Arial"/>
          <w:b/>
          <w:bCs/>
          <w:caps/>
          <w:kern w:val="0"/>
          <w:sz w:val="28"/>
          <w:szCs w:val="28"/>
          <w14:ligatures w14:val="none"/>
        </w:rPr>
      </w:pPr>
      <w:r w:rsidRPr="00C23EBD">
        <w:rPr>
          <w:rFonts w:eastAsia="Times New Roman" w:cs="Arial"/>
          <w:b/>
          <w:bCs/>
          <w:caps/>
          <w:kern w:val="0"/>
          <w:sz w:val="28"/>
          <w:szCs w:val="28"/>
          <w14:ligatures w14:val="none"/>
        </w:rPr>
        <w:lastRenderedPageBreak/>
        <w:t xml:space="preserve">SECTION 4: MEASURABLE LEARNER PERFORMANCE GOALS AND ADULT IMPLEMENTATION GOALS </w:t>
      </w:r>
    </w:p>
    <w:p w14:paraId="0FE55CB9" w14:textId="77777777" w:rsidR="00E14523" w:rsidRPr="00C23EBD" w:rsidRDefault="00493130" w:rsidP="00E14523">
      <w:pPr>
        <w:ind w:left="720" w:hanging="720"/>
      </w:pPr>
      <w:sdt>
        <w:sdtPr>
          <w:id w:val="710388612"/>
          <w14:checkbox>
            <w14:checked w14:val="0"/>
            <w14:checkedState w14:val="2612" w14:font="MS Gothic"/>
            <w14:uncheckedState w14:val="2610" w14:font="MS Gothic"/>
          </w14:checkbox>
        </w:sdtPr>
        <w:sdtContent>
          <w:r w:rsidR="00E14523" w:rsidRPr="00C23EBD">
            <w:rPr>
              <w:rFonts w:eastAsia="MS Gothic"/>
            </w:rPr>
            <w:t>☐</w:t>
          </w:r>
        </w:sdtContent>
      </w:sdt>
      <w:r w:rsidR="00E14523" w:rsidRPr="00C23EBD">
        <w:tab/>
        <w:t xml:space="preserve">Does the plan describe the measurable learner performance goals addressing learners’ needs based on student performance goals by grade band (K-3) that the Reading Achievement Plan is designed to support progress toward. </w:t>
      </w:r>
    </w:p>
    <w:p w14:paraId="6D22D575" w14:textId="77777777" w:rsidR="00E14523" w:rsidRPr="00C23EBD" w:rsidRDefault="00493130" w:rsidP="00E14523">
      <w:pPr>
        <w:ind w:left="720" w:hanging="720"/>
      </w:pPr>
      <w:sdt>
        <w:sdtPr>
          <w:id w:val="-1386785966"/>
          <w14:checkbox>
            <w14:checked w14:val="0"/>
            <w14:checkedState w14:val="2612" w14:font="MS Gothic"/>
            <w14:uncheckedState w14:val="2610" w14:font="MS Gothic"/>
          </w14:checkbox>
        </w:sdtPr>
        <w:sdtContent>
          <w:r w:rsidR="00E14523" w:rsidRPr="00C23EBD">
            <w:rPr>
              <w:rFonts w:eastAsia="MS Gothic"/>
            </w:rPr>
            <w:t>☐</w:t>
          </w:r>
        </w:sdtContent>
      </w:sdt>
      <w:r w:rsidR="00E14523" w:rsidRPr="00C23EBD">
        <w:tab/>
        <w:t xml:space="preserve">Does the plan describe the measurable </w:t>
      </w:r>
      <w:r w:rsidR="00E14523" w:rsidRPr="00C23EBD">
        <w:rPr>
          <w:b/>
          <w:bCs/>
        </w:rPr>
        <w:t>adult implementation goals</w:t>
      </w:r>
      <w:r w:rsidR="00E14523" w:rsidRPr="00C23EBD">
        <w:t xml:space="preserve"> based on the internal and external factor analysis by grade band (Kindergarten through grade 3)?</w:t>
      </w:r>
    </w:p>
    <w:p w14:paraId="4FE7180D" w14:textId="77777777" w:rsidR="00E14523" w:rsidRPr="00C23EBD" w:rsidRDefault="00E14523" w:rsidP="00C23EBD">
      <w:pPr>
        <w:spacing w:before="240" w:after="120"/>
        <w:rPr>
          <w:rFonts w:eastAsia="Times New Roman" w:cs="Arial"/>
          <w:b/>
          <w:bCs/>
          <w:caps/>
          <w:kern w:val="0"/>
          <w:sz w:val="28"/>
          <w:szCs w:val="28"/>
          <w14:ligatures w14:val="none"/>
        </w:rPr>
      </w:pPr>
      <w:r w:rsidRPr="00C23EBD">
        <w:rPr>
          <w:rFonts w:eastAsia="Times New Roman" w:cs="Arial"/>
          <w:b/>
          <w:bCs/>
          <w:caps/>
          <w:kern w:val="0"/>
          <w:sz w:val="28"/>
          <w:szCs w:val="28"/>
          <w14:ligatures w14:val="none"/>
        </w:rPr>
        <w:t xml:space="preserve">SECTION 5: ACTION PLAN MAP(S) FOR ACTION STEPS </w:t>
      </w:r>
    </w:p>
    <w:p w14:paraId="659ABB76" w14:textId="77777777" w:rsidR="00E14523" w:rsidRPr="00C23EBD" w:rsidRDefault="00493130" w:rsidP="00E14523">
      <w:pPr>
        <w:ind w:left="720" w:hanging="720"/>
      </w:pPr>
      <w:sdt>
        <w:sdtPr>
          <w:id w:val="572860546"/>
          <w14:checkbox>
            <w14:checked w14:val="0"/>
            <w14:checkedState w14:val="2612" w14:font="MS Gothic"/>
            <w14:uncheckedState w14:val="2610" w14:font="MS Gothic"/>
          </w14:checkbox>
        </w:sdtPr>
        <w:sdtContent>
          <w:r w:rsidR="00E14523" w:rsidRPr="00C23EBD">
            <w:rPr>
              <w:rFonts w:eastAsia="MS Gothic"/>
            </w:rPr>
            <w:t>☐</w:t>
          </w:r>
        </w:sdtContent>
      </w:sdt>
      <w:r w:rsidR="00E14523" w:rsidRPr="00C23EBD">
        <w:tab/>
        <w:t>Does each action plan map describe how implementation of the Reading Achievement Plan will take place for each specific literacy goal the plan is designed to address?</w:t>
      </w:r>
    </w:p>
    <w:p w14:paraId="128F2584" w14:textId="77777777" w:rsidR="00D21272" w:rsidRDefault="00493130" w:rsidP="00E14523">
      <w:pPr>
        <w:ind w:left="720" w:hanging="720"/>
      </w:pPr>
      <w:sdt>
        <w:sdtPr>
          <w:id w:val="-152771199"/>
          <w14:checkbox>
            <w14:checked w14:val="0"/>
            <w14:checkedState w14:val="2612" w14:font="MS Gothic"/>
            <w14:uncheckedState w14:val="2610" w14:font="MS Gothic"/>
          </w14:checkbox>
        </w:sdtPr>
        <w:sdtContent>
          <w:r w:rsidR="00E14523" w:rsidRPr="00C23EBD">
            <w:rPr>
              <w:rFonts w:eastAsia="MS Gothic"/>
            </w:rPr>
            <w:t>☐</w:t>
          </w:r>
        </w:sdtContent>
      </w:sdt>
      <w:r w:rsidR="00E14523" w:rsidRPr="00C23EBD">
        <w:tab/>
        <w:t>For goals specific for grades K-3, at least one action step in each map should address supports for students who have Reading Improvement and Monitoring Plans (RIMPs).</w:t>
      </w:r>
    </w:p>
    <w:p w14:paraId="7C169048" w14:textId="7CBFE5ED" w:rsidR="00E14523" w:rsidRPr="00C23EBD" w:rsidRDefault="00493130" w:rsidP="00E14523">
      <w:pPr>
        <w:ind w:left="720" w:hanging="720"/>
      </w:pPr>
      <w:sdt>
        <w:sdtPr>
          <w:id w:val="1358932238"/>
          <w14:checkbox>
            <w14:checked w14:val="0"/>
            <w14:checkedState w14:val="2612" w14:font="MS Gothic"/>
            <w14:uncheckedState w14:val="2610" w14:font="MS Gothic"/>
          </w14:checkbox>
        </w:sdtPr>
        <w:sdtContent>
          <w:r w:rsidR="00D21272" w:rsidRPr="00C23EBD">
            <w:rPr>
              <w:rFonts w:eastAsia="MS Gothic"/>
            </w:rPr>
            <w:t>☐</w:t>
          </w:r>
        </w:sdtContent>
      </w:sdt>
      <w:r w:rsidR="00D21272" w:rsidRPr="00C23EBD">
        <w:t xml:space="preserve"> </w:t>
      </w:r>
      <w:r w:rsidR="00F956BB">
        <w:tab/>
      </w:r>
      <w:r w:rsidR="00E14523" w:rsidRPr="00C23EBD">
        <w:t>Does the action plan map include a description of the professional development activities provided for each goal?</w:t>
      </w:r>
    </w:p>
    <w:p w14:paraId="7D1BD745" w14:textId="77777777" w:rsidR="00E14523" w:rsidRPr="00C23EBD" w:rsidRDefault="00E14523" w:rsidP="00C23EBD">
      <w:pPr>
        <w:spacing w:before="240" w:after="120"/>
        <w:rPr>
          <w:rFonts w:eastAsia="Times New Roman" w:cs="Arial"/>
          <w:b/>
          <w:bCs/>
          <w:caps/>
          <w:kern w:val="0"/>
          <w:sz w:val="28"/>
          <w:szCs w:val="28"/>
          <w14:ligatures w14:val="none"/>
        </w:rPr>
      </w:pPr>
      <w:r w:rsidRPr="00C23EBD">
        <w:rPr>
          <w:rFonts w:eastAsia="Times New Roman" w:cs="Arial"/>
          <w:b/>
          <w:bCs/>
          <w:caps/>
          <w:kern w:val="0"/>
          <w:sz w:val="28"/>
          <w:szCs w:val="28"/>
          <w14:ligatures w14:val="none"/>
        </w:rPr>
        <w:t xml:space="preserve">SECTION 6: PROCESS FOR MONITORING PROGRESS AND IMPLEMENTATION OF THE PLAN’S STRATEGIES </w:t>
      </w:r>
    </w:p>
    <w:p w14:paraId="1C96A16E" w14:textId="77777777" w:rsidR="00E14523" w:rsidRPr="00C23EBD" w:rsidRDefault="00493130" w:rsidP="00E14523">
      <w:pPr>
        <w:ind w:left="720" w:hanging="720"/>
      </w:pPr>
      <w:sdt>
        <w:sdtPr>
          <w:id w:val="1692255729"/>
          <w14:checkbox>
            <w14:checked w14:val="0"/>
            <w14:checkedState w14:val="2612" w14:font="MS Gothic"/>
            <w14:uncheckedState w14:val="2610" w14:font="MS Gothic"/>
          </w14:checkbox>
        </w:sdtPr>
        <w:sdtContent>
          <w:r w:rsidR="00E14523" w:rsidRPr="00C23EBD">
            <w:rPr>
              <w:rFonts w:eastAsia="MS Gothic"/>
            </w:rPr>
            <w:t>☐</w:t>
          </w:r>
        </w:sdtContent>
      </w:sdt>
      <w:r w:rsidR="00E14523" w:rsidRPr="00C23EBD">
        <w:tab/>
        <w:t>Does the plan describe the district or community school’s process for monitoring the progress and implementation of the plan’s strategies?</w:t>
      </w:r>
    </w:p>
    <w:p w14:paraId="14B57E1B" w14:textId="77777777" w:rsidR="00E14523" w:rsidRPr="00C23EBD" w:rsidRDefault="00E14523" w:rsidP="00220B0E">
      <w:pPr>
        <w:spacing w:before="240" w:after="120"/>
        <w:rPr>
          <w:rFonts w:eastAsia="Times New Roman" w:cs="Arial"/>
          <w:b/>
          <w:bCs/>
          <w:caps/>
          <w:kern w:val="0"/>
          <w:sz w:val="28"/>
          <w:szCs w:val="28"/>
          <w14:ligatures w14:val="none"/>
        </w:rPr>
      </w:pPr>
      <w:r w:rsidRPr="00C23EBD">
        <w:rPr>
          <w:rFonts w:eastAsia="Times New Roman" w:cs="Arial"/>
          <w:b/>
          <w:bCs/>
          <w:caps/>
          <w:kern w:val="0"/>
          <w:sz w:val="28"/>
          <w:szCs w:val="28"/>
          <w14:ligatures w14:val="none"/>
        </w:rPr>
        <w:t xml:space="preserve">SECTION 7, PART A: STRATEGIES TO SUPPORT LEARNERS </w:t>
      </w:r>
    </w:p>
    <w:p w14:paraId="308B61FE" w14:textId="77777777" w:rsidR="00E14523" w:rsidRPr="00C23EBD" w:rsidRDefault="00493130" w:rsidP="00E14523">
      <w:pPr>
        <w:ind w:left="720" w:hanging="720"/>
      </w:pPr>
      <w:sdt>
        <w:sdtPr>
          <w:id w:val="927919509"/>
          <w14:checkbox>
            <w14:checked w14:val="0"/>
            <w14:checkedState w14:val="2612" w14:font="MS Gothic"/>
            <w14:uncheckedState w14:val="2610" w14:font="MS Gothic"/>
          </w14:checkbox>
        </w:sdtPr>
        <w:sdtContent>
          <w:r w:rsidR="00E14523" w:rsidRPr="00C23EBD">
            <w:rPr>
              <w:rFonts w:eastAsia="MS Gothic"/>
            </w:rPr>
            <w:t>☐</w:t>
          </w:r>
        </w:sdtContent>
      </w:sdt>
      <w:r w:rsidR="00E14523" w:rsidRPr="00C23EBD">
        <w:tab/>
        <w:t>Does the plan describe the evidence-based strategies that will be used to meet specific learner needs and improve instruction?</w:t>
      </w:r>
    </w:p>
    <w:p w14:paraId="6E3B1BA5" w14:textId="77777777" w:rsidR="00E14523" w:rsidRPr="00C23EBD" w:rsidRDefault="00493130" w:rsidP="00E14523">
      <w:pPr>
        <w:ind w:left="720" w:hanging="720"/>
      </w:pPr>
      <w:sdt>
        <w:sdtPr>
          <w:id w:val="493304613"/>
          <w14:checkbox>
            <w14:checked w14:val="0"/>
            <w14:checkedState w14:val="2612" w14:font="MS Gothic"/>
            <w14:uncheckedState w14:val="2610" w14:font="MS Gothic"/>
          </w14:checkbox>
        </w:sdtPr>
        <w:sdtContent>
          <w:r w:rsidR="00E14523" w:rsidRPr="00C23EBD">
            <w:rPr>
              <w:rFonts w:eastAsia="MS Gothic"/>
            </w:rPr>
            <w:t>☐</w:t>
          </w:r>
        </w:sdtContent>
      </w:sdt>
      <w:r w:rsidR="00E14523" w:rsidRPr="00C23EBD">
        <w:tab/>
        <w:t>Does the plan include a description of how these evidence-based strategies support learners on Reading Improvement and Monitoring Plans (RIMPs)?</w:t>
      </w:r>
    </w:p>
    <w:p w14:paraId="65B46272" w14:textId="77777777" w:rsidR="00E14523" w:rsidRPr="00C23EBD" w:rsidRDefault="00E14523" w:rsidP="00220B0E">
      <w:pPr>
        <w:spacing w:before="240" w:after="120"/>
        <w:rPr>
          <w:rFonts w:eastAsia="Times New Roman" w:cs="Arial"/>
          <w:b/>
          <w:bCs/>
          <w:caps/>
          <w:kern w:val="0"/>
          <w:sz w:val="28"/>
          <w:szCs w:val="28"/>
          <w14:ligatures w14:val="none"/>
        </w:rPr>
      </w:pPr>
      <w:r w:rsidRPr="00C23EBD">
        <w:rPr>
          <w:rFonts w:eastAsia="Times New Roman" w:cs="Arial"/>
          <w:b/>
          <w:bCs/>
          <w:caps/>
          <w:kern w:val="0"/>
          <w:sz w:val="28"/>
          <w:szCs w:val="28"/>
          <w14:ligatures w14:val="none"/>
        </w:rPr>
        <w:t xml:space="preserve">SECTION 7, PART B: ENSURING EFFECTIVENESS AND IMPROVING UPON STRATEGIES (STRATEGIES TO SUPPORT ADULT IMPLEMENTATION) </w:t>
      </w:r>
    </w:p>
    <w:p w14:paraId="0DA47AAF" w14:textId="77777777" w:rsidR="00E14523" w:rsidRPr="00C23EBD" w:rsidRDefault="00493130" w:rsidP="00E14523">
      <w:pPr>
        <w:ind w:left="720" w:hanging="720"/>
      </w:pPr>
      <w:sdt>
        <w:sdtPr>
          <w:id w:val="1414743324"/>
          <w14:checkbox>
            <w14:checked w14:val="0"/>
            <w14:checkedState w14:val="2612" w14:font="MS Gothic"/>
            <w14:uncheckedState w14:val="2610" w14:font="MS Gothic"/>
          </w14:checkbox>
        </w:sdtPr>
        <w:sdtContent>
          <w:r w:rsidR="00E14523" w:rsidRPr="00C23EBD">
            <w:rPr>
              <w:rFonts w:eastAsia="MS Gothic"/>
            </w:rPr>
            <w:t>☐</w:t>
          </w:r>
        </w:sdtContent>
      </w:sdt>
      <w:r w:rsidR="00E14523" w:rsidRPr="00C23EBD">
        <w:tab/>
        <w:t>Does the plan describe how the district or community school will ensure the evidence-based strategies in the plan will be effective, show progress, and improve upon strategies utilized during the two prior consecutive school years?</w:t>
      </w:r>
    </w:p>
    <w:p w14:paraId="7A033442" w14:textId="1237B310" w:rsidR="00E14523" w:rsidRPr="00C23EBD" w:rsidRDefault="00E14523" w:rsidP="00220B0E">
      <w:pPr>
        <w:spacing w:before="240" w:after="120"/>
        <w:rPr>
          <w:rFonts w:eastAsia="Times New Roman" w:cs="Arial"/>
          <w:b/>
          <w:bCs/>
          <w:caps/>
          <w:kern w:val="0"/>
          <w:sz w:val="28"/>
          <w:szCs w:val="28"/>
          <w14:ligatures w14:val="none"/>
        </w:rPr>
      </w:pPr>
      <w:r w:rsidRPr="00C23EBD">
        <w:rPr>
          <w:rFonts w:eastAsia="Times New Roman" w:cs="Arial"/>
          <w:b/>
          <w:bCs/>
          <w:caps/>
          <w:kern w:val="0"/>
          <w:sz w:val="28"/>
          <w:szCs w:val="28"/>
          <w14:ligatures w14:val="none"/>
        </w:rPr>
        <w:t xml:space="preserve">SECTION 7, PART C: STAFFING AND PROFESSIONAL DEVELOPMENT PLAN </w:t>
      </w:r>
    </w:p>
    <w:p w14:paraId="4C0516FA" w14:textId="77777777" w:rsidR="00E14523" w:rsidRPr="00C23EBD" w:rsidRDefault="00493130" w:rsidP="00E14523">
      <w:pPr>
        <w:ind w:left="720" w:hanging="720"/>
      </w:pPr>
      <w:sdt>
        <w:sdtPr>
          <w:id w:val="-1369064406"/>
          <w14:checkbox>
            <w14:checked w14:val="0"/>
            <w14:checkedState w14:val="2612" w14:font="MS Gothic"/>
            <w14:uncheckedState w14:val="2610" w14:font="MS Gothic"/>
          </w14:checkbox>
        </w:sdtPr>
        <w:sdtContent>
          <w:r w:rsidR="00E14523" w:rsidRPr="00C23EBD">
            <w:rPr>
              <w:rFonts w:eastAsia="MS Gothic"/>
            </w:rPr>
            <w:t>☐</w:t>
          </w:r>
        </w:sdtContent>
      </w:sdt>
      <w:r w:rsidR="00E14523" w:rsidRPr="00C23EBD">
        <w:tab/>
        <w:t>Does the plan include a professional development plan that supports the evidence-based strategies proposed in the Reading Achievement Plan?</w:t>
      </w:r>
    </w:p>
    <w:p w14:paraId="7A4F4165" w14:textId="0DD6A0CE" w:rsidR="00E14523" w:rsidRPr="00C23EBD" w:rsidRDefault="00493130" w:rsidP="00E14523">
      <w:pPr>
        <w:ind w:left="720" w:hanging="720"/>
      </w:pPr>
      <w:sdt>
        <w:sdtPr>
          <w:id w:val="-517385914"/>
          <w14:checkbox>
            <w14:checked w14:val="0"/>
            <w14:checkedState w14:val="2612" w14:font="MS Gothic"/>
            <w14:uncheckedState w14:val="2610" w14:font="MS Gothic"/>
          </w14:checkbox>
        </w:sdtPr>
        <w:sdtContent>
          <w:r w:rsidR="00E14523" w:rsidRPr="00C23EBD">
            <w:rPr>
              <w:rFonts w:eastAsia="MS Gothic"/>
            </w:rPr>
            <w:t>☐</w:t>
          </w:r>
        </w:sdtContent>
      </w:sdt>
      <w:r w:rsidR="00E14523" w:rsidRPr="00C23EBD">
        <w:tab/>
        <w:t>Does the professional development plan clearly identif</w:t>
      </w:r>
      <w:r w:rsidR="00EF08B2">
        <w:t>y</w:t>
      </w:r>
      <w:r w:rsidR="00E14523" w:rsidRPr="00C23EBD">
        <w:t xml:space="preserve"> the instructional staff involved in</w:t>
      </w:r>
      <w:r w:rsidR="00EF08B2">
        <w:t xml:space="preserve"> the</w:t>
      </w:r>
      <w:r w:rsidR="00E14523" w:rsidRPr="00C23EBD">
        <w:t xml:space="preserve"> </w:t>
      </w:r>
      <w:r w:rsidR="00EF08B2" w:rsidRPr="00C23EBD">
        <w:t>professional</w:t>
      </w:r>
      <w:r w:rsidR="00E14523" w:rsidRPr="00C23EBD">
        <w:t xml:space="preserve"> development?</w:t>
      </w:r>
    </w:p>
    <w:p w14:paraId="3A2178E0" w14:textId="77777777" w:rsidR="0071346D" w:rsidRPr="00233B21" w:rsidRDefault="0071346D" w:rsidP="0071346D">
      <w:pPr>
        <w:rPr>
          <w:rFonts w:cs="Arial"/>
        </w:rPr>
      </w:pPr>
    </w:p>
    <w:sectPr w:rsidR="0071346D" w:rsidRPr="00233B21" w:rsidSect="002538D0">
      <w:headerReference w:type="default" r:id="rId18"/>
      <w:footerReference w:type="default" r:id="rId19"/>
      <w:headerReference w:type="first" r:id="rId20"/>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64DE0" w14:textId="77777777" w:rsidR="00180B76" w:rsidRDefault="00180B76" w:rsidP="00A05352">
      <w:r>
        <w:separator/>
      </w:r>
    </w:p>
  </w:endnote>
  <w:endnote w:type="continuationSeparator" w:id="0">
    <w:p w14:paraId="54D6371B" w14:textId="77777777" w:rsidR="00180B76" w:rsidRDefault="00180B76" w:rsidP="00A05352">
      <w:r>
        <w:continuationSeparator/>
      </w:r>
    </w:p>
  </w:endnote>
  <w:endnote w:type="continuationNotice" w:id="1">
    <w:p w14:paraId="41578C58" w14:textId="77777777" w:rsidR="00180B76" w:rsidRDefault="00180B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ource Sans Pro">
    <w:altName w:val="Arial"/>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Yu Mincho">
    <w:altName w:val="游明朝"/>
    <w:charset w:val="80"/>
    <w:family w:val="roman"/>
    <w:pitch w:val="variable"/>
    <w:sig w:usb0="800002E7" w:usb1="2AC7FCFF" w:usb2="00000012" w:usb3="00000000" w:csb0="0002009F" w:csb1="00000000"/>
  </w:font>
  <w:font w:name="Calibri (Body)">
    <w:altName w:val="Calibri"/>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28BD3" w14:textId="7E893C82" w:rsidR="007777DC" w:rsidRDefault="00274861" w:rsidP="00274861">
    <w:pPr>
      <w:pStyle w:val="Footer"/>
      <w:tabs>
        <w:tab w:val="clear" w:pos="4680"/>
        <w:tab w:val="clear" w:pos="9360"/>
        <w:tab w:val="left" w:pos="2232"/>
        <w:tab w:val="left" w:pos="5520"/>
      </w:tabs>
    </w:pPr>
    <w:r>
      <w:tab/>
    </w:r>
  </w:p>
  <w:p w14:paraId="2A125AB9" w14:textId="04EC032C" w:rsidR="00A05352" w:rsidRDefault="00A05352">
    <w:pPr>
      <w:pStyle w:val="Footer"/>
    </w:pPr>
    <w:r>
      <w:fldChar w:fldCharType="begin"/>
    </w:r>
    <w:r>
      <w:instrText xml:space="preserve"> PAGE   \* MERGEFORMAT </w:instrText>
    </w:r>
    <w:r>
      <w:fldChar w:fldCharType="separate"/>
    </w:r>
    <w:r>
      <w:t>1</w:t>
    </w:r>
    <w:r>
      <w:rPr>
        <w:noProof/>
      </w:rPr>
      <w:fldChar w:fldCharType="end"/>
    </w:r>
    <w:r>
      <w:rPr>
        <w:noProof/>
      </w:rPr>
      <w:t xml:space="preserve"> </w:t>
    </w:r>
    <w:r>
      <w:t xml:space="preserve">| </w:t>
    </w:r>
    <w:r w:rsidR="00B06B25">
      <w:t>Reading Achievement Plan</w:t>
    </w:r>
    <w:r>
      <w:t xml:space="preserve"> | </w:t>
    </w:r>
    <w:r w:rsidR="00034FF6">
      <w:t>2025</w:t>
    </w:r>
  </w:p>
  <w:p w14:paraId="54B4D01E" w14:textId="5BBCE519" w:rsidR="00A97705" w:rsidRDefault="00B77F93" w:rsidP="00B77F93">
    <w:pPr>
      <w:tabs>
        <w:tab w:val="left" w:pos="3864"/>
      </w:tabs>
    </w:pPr>
    <w:r>
      <w:tab/>
    </w:r>
  </w:p>
  <w:p w14:paraId="6AD62DF2" w14:textId="77777777" w:rsidR="00A97705" w:rsidRDefault="00A97705"/>
  <w:p w14:paraId="0BDE4F30" w14:textId="77777777" w:rsidR="00A97705" w:rsidRDefault="00A977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A6B1A" w14:textId="77777777" w:rsidR="00180B76" w:rsidRDefault="00180B76" w:rsidP="00A05352">
      <w:r>
        <w:separator/>
      </w:r>
    </w:p>
  </w:footnote>
  <w:footnote w:type="continuationSeparator" w:id="0">
    <w:p w14:paraId="7ADAF765" w14:textId="77777777" w:rsidR="00180B76" w:rsidRDefault="00180B76" w:rsidP="00A05352">
      <w:r>
        <w:continuationSeparator/>
      </w:r>
    </w:p>
  </w:footnote>
  <w:footnote w:type="continuationNotice" w:id="1">
    <w:p w14:paraId="078F7964" w14:textId="77777777" w:rsidR="00180B76" w:rsidRDefault="00180B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A78BA" w14:textId="1BAA01FF" w:rsidR="00A05352" w:rsidRDefault="00A05352" w:rsidP="00043F81">
    <w:pPr>
      <w:pStyle w:val="Header"/>
      <w:tabs>
        <w:tab w:val="clear" w:pos="4680"/>
        <w:tab w:val="clear" w:pos="9360"/>
        <w:tab w:val="left" w:pos="8418"/>
      </w:tabs>
    </w:pPr>
    <w:r>
      <w:rPr>
        <w:noProof/>
      </w:rPr>
      <w:drawing>
        <wp:anchor distT="0" distB="0" distL="114300" distR="114300" simplePos="0" relativeHeight="251658241" behindDoc="1" locked="0" layoutInCell="1" allowOverlap="1" wp14:anchorId="6E04A4A7" wp14:editId="71129038">
          <wp:simplePos x="0" y="0"/>
          <wp:positionH relativeFrom="column">
            <wp:posOffset>-862330</wp:posOffset>
          </wp:positionH>
          <wp:positionV relativeFrom="paragraph">
            <wp:posOffset>-255449</wp:posOffset>
          </wp:positionV>
          <wp:extent cx="7665875" cy="9920544"/>
          <wp:effectExtent l="0" t="0" r="0" b="0"/>
          <wp:wrapNone/>
          <wp:docPr id="775551397" name="Picture 1" descr="Docume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51397" name="Picture 1" descr="Document template"/>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r w:rsidR="00043F81">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DDD97" w14:textId="77777777" w:rsidR="00A05352" w:rsidRDefault="00A05352">
    <w:pPr>
      <w:pStyle w:val="Header"/>
    </w:pPr>
    <w:r>
      <w:rPr>
        <w:noProof/>
      </w:rPr>
      <w:drawing>
        <wp:anchor distT="0" distB="0" distL="114300" distR="114300" simplePos="0" relativeHeight="251658240" behindDoc="1" locked="0" layoutInCell="1" allowOverlap="1" wp14:anchorId="47984EF6" wp14:editId="149BC99F">
          <wp:simplePos x="0" y="0"/>
          <wp:positionH relativeFrom="column">
            <wp:posOffset>-914400</wp:posOffset>
          </wp:positionH>
          <wp:positionV relativeFrom="paragraph">
            <wp:posOffset>-367048</wp:posOffset>
          </wp:positionV>
          <wp:extent cx="7772363" cy="10058400"/>
          <wp:effectExtent l="0" t="0" r="635" b="0"/>
          <wp:wrapNone/>
          <wp:docPr id="214263081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3081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B07AF7"/>
    <w:multiLevelType w:val="hybridMultilevel"/>
    <w:tmpl w:val="7EBA3ABA"/>
    <w:lvl w:ilvl="0" w:tplc="7D7A3D8A">
      <w:start w:val="1"/>
      <w:numFmt w:val="decimal"/>
      <w:lvlText w:val="%1."/>
      <w:lvlJc w:val="left"/>
      <w:pPr>
        <w:ind w:left="360" w:hanging="360"/>
      </w:pPr>
      <w:rPr>
        <w:rFonts w:ascii="Source Sans Pro" w:eastAsiaTheme="minorHAnsi" w:hAnsi="Source Sans Pro"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A396605"/>
    <w:multiLevelType w:val="hybridMultilevel"/>
    <w:tmpl w:val="C62ABDEA"/>
    <w:lvl w:ilvl="0" w:tplc="12BAEAD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492FCA"/>
    <w:multiLevelType w:val="hybridMultilevel"/>
    <w:tmpl w:val="0652C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2775397">
    <w:abstractNumId w:val="0"/>
  </w:num>
  <w:num w:numId="2" w16cid:durableId="235089936">
    <w:abstractNumId w:val="2"/>
  </w:num>
  <w:num w:numId="3" w16cid:durableId="2277639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46D"/>
    <w:rsid w:val="00011150"/>
    <w:rsid w:val="00013195"/>
    <w:rsid w:val="0002548A"/>
    <w:rsid w:val="000324F8"/>
    <w:rsid w:val="00034FF6"/>
    <w:rsid w:val="00043F81"/>
    <w:rsid w:val="000572D7"/>
    <w:rsid w:val="000706BD"/>
    <w:rsid w:val="00077ADC"/>
    <w:rsid w:val="000804BB"/>
    <w:rsid w:val="000860A0"/>
    <w:rsid w:val="000C297E"/>
    <w:rsid w:val="000C6C16"/>
    <w:rsid w:val="000F272D"/>
    <w:rsid w:val="000F607B"/>
    <w:rsid w:val="00121B01"/>
    <w:rsid w:val="00132B25"/>
    <w:rsid w:val="00135B98"/>
    <w:rsid w:val="0014638D"/>
    <w:rsid w:val="00155604"/>
    <w:rsid w:val="001563C5"/>
    <w:rsid w:val="00177F09"/>
    <w:rsid w:val="00180B76"/>
    <w:rsid w:val="00182BB0"/>
    <w:rsid w:val="0018517F"/>
    <w:rsid w:val="00187A2C"/>
    <w:rsid w:val="0019246C"/>
    <w:rsid w:val="001962C2"/>
    <w:rsid w:val="001A24B0"/>
    <w:rsid w:val="001A7B55"/>
    <w:rsid w:val="001B2985"/>
    <w:rsid w:val="001B30F8"/>
    <w:rsid w:val="001B32CF"/>
    <w:rsid w:val="001B3D0B"/>
    <w:rsid w:val="001C46D4"/>
    <w:rsid w:val="001C65F9"/>
    <w:rsid w:val="001D0395"/>
    <w:rsid w:val="001E1CEE"/>
    <w:rsid w:val="001F59BE"/>
    <w:rsid w:val="001F7C14"/>
    <w:rsid w:val="0020408F"/>
    <w:rsid w:val="0021150E"/>
    <w:rsid w:val="00216271"/>
    <w:rsid w:val="00220B0E"/>
    <w:rsid w:val="0022583D"/>
    <w:rsid w:val="00225CC8"/>
    <w:rsid w:val="00233B21"/>
    <w:rsid w:val="00250D0E"/>
    <w:rsid w:val="00251F42"/>
    <w:rsid w:val="002538D0"/>
    <w:rsid w:val="002612EE"/>
    <w:rsid w:val="00262F26"/>
    <w:rsid w:val="002651F4"/>
    <w:rsid w:val="00267CFA"/>
    <w:rsid w:val="00270DF3"/>
    <w:rsid w:val="00274861"/>
    <w:rsid w:val="00281A81"/>
    <w:rsid w:val="00284131"/>
    <w:rsid w:val="002A1F76"/>
    <w:rsid w:val="002A71CC"/>
    <w:rsid w:val="002D62E5"/>
    <w:rsid w:val="002F15A6"/>
    <w:rsid w:val="00301316"/>
    <w:rsid w:val="00307A08"/>
    <w:rsid w:val="00320374"/>
    <w:rsid w:val="00322F5F"/>
    <w:rsid w:val="00327B5B"/>
    <w:rsid w:val="00330A03"/>
    <w:rsid w:val="00347EE3"/>
    <w:rsid w:val="00365B79"/>
    <w:rsid w:val="0038100C"/>
    <w:rsid w:val="003851FC"/>
    <w:rsid w:val="00390EA2"/>
    <w:rsid w:val="00391E63"/>
    <w:rsid w:val="00393423"/>
    <w:rsid w:val="003A3D22"/>
    <w:rsid w:val="003A5160"/>
    <w:rsid w:val="003B1146"/>
    <w:rsid w:val="003D4685"/>
    <w:rsid w:val="003E030B"/>
    <w:rsid w:val="003F02A7"/>
    <w:rsid w:val="003F5C35"/>
    <w:rsid w:val="003F73F3"/>
    <w:rsid w:val="00401828"/>
    <w:rsid w:val="00411E9E"/>
    <w:rsid w:val="00427CCA"/>
    <w:rsid w:val="00430507"/>
    <w:rsid w:val="004316EF"/>
    <w:rsid w:val="004469FE"/>
    <w:rsid w:val="00471BE3"/>
    <w:rsid w:val="004750C9"/>
    <w:rsid w:val="004827AC"/>
    <w:rsid w:val="004901FB"/>
    <w:rsid w:val="00493130"/>
    <w:rsid w:val="004A133F"/>
    <w:rsid w:val="004B13E0"/>
    <w:rsid w:val="004B54E6"/>
    <w:rsid w:val="004C51ED"/>
    <w:rsid w:val="004E6E5F"/>
    <w:rsid w:val="004F5D57"/>
    <w:rsid w:val="00503578"/>
    <w:rsid w:val="00504520"/>
    <w:rsid w:val="0050613F"/>
    <w:rsid w:val="00516F1F"/>
    <w:rsid w:val="00522896"/>
    <w:rsid w:val="005252B2"/>
    <w:rsid w:val="005353DF"/>
    <w:rsid w:val="00540349"/>
    <w:rsid w:val="005549D4"/>
    <w:rsid w:val="0056427C"/>
    <w:rsid w:val="00573530"/>
    <w:rsid w:val="00574259"/>
    <w:rsid w:val="005B53EB"/>
    <w:rsid w:val="005E08B1"/>
    <w:rsid w:val="005F4D9E"/>
    <w:rsid w:val="0060245D"/>
    <w:rsid w:val="00606446"/>
    <w:rsid w:val="00607E4B"/>
    <w:rsid w:val="006103CC"/>
    <w:rsid w:val="0061231A"/>
    <w:rsid w:val="00613088"/>
    <w:rsid w:val="006176A1"/>
    <w:rsid w:val="00621DC3"/>
    <w:rsid w:val="00623E16"/>
    <w:rsid w:val="00624093"/>
    <w:rsid w:val="00627511"/>
    <w:rsid w:val="00632F36"/>
    <w:rsid w:val="0066054A"/>
    <w:rsid w:val="00661560"/>
    <w:rsid w:val="00661E39"/>
    <w:rsid w:val="0066570D"/>
    <w:rsid w:val="00676F17"/>
    <w:rsid w:val="00690B18"/>
    <w:rsid w:val="006A6207"/>
    <w:rsid w:val="006B6A8C"/>
    <w:rsid w:val="006C11DE"/>
    <w:rsid w:val="006C2365"/>
    <w:rsid w:val="006D2D49"/>
    <w:rsid w:val="006E367E"/>
    <w:rsid w:val="006F7D9F"/>
    <w:rsid w:val="00706310"/>
    <w:rsid w:val="007071F6"/>
    <w:rsid w:val="0071346D"/>
    <w:rsid w:val="00715A73"/>
    <w:rsid w:val="007179E8"/>
    <w:rsid w:val="00725C01"/>
    <w:rsid w:val="007276C0"/>
    <w:rsid w:val="00740563"/>
    <w:rsid w:val="00753398"/>
    <w:rsid w:val="00757FF2"/>
    <w:rsid w:val="007649CB"/>
    <w:rsid w:val="00771DF3"/>
    <w:rsid w:val="0077263D"/>
    <w:rsid w:val="007777DC"/>
    <w:rsid w:val="007824F7"/>
    <w:rsid w:val="00783890"/>
    <w:rsid w:val="00794EC1"/>
    <w:rsid w:val="00797071"/>
    <w:rsid w:val="007A1C84"/>
    <w:rsid w:val="007D16D0"/>
    <w:rsid w:val="007E451D"/>
    <w:rsid w:val="007F1D73"/>
    <w:rsid w:val="00802BA8"/>
    <w:rsid w:val="00812399"/>
    <w:rsid w:val="00813298"/>
    <w:rsid w:val="008153A0"/>
    <w:rsid w:val="008235AE"/>
    <w:rsid w:val="00824136"/>
    <w:rsid w:val="00835E45"/>
    <w:rsid w:val="00842EB0"/>
    <w:rsid w:val="00853A58"/>
    <w:rsid w:val="00854935"/>
    <w:rsid w:val="00854BCC"/>
    <w:rsid w:val="0085754D"/>
    <w:rsid w:val="0088538B"/>
    <w:rsid w:val="00892BE9"/>
    <w:rsid w:val="008937FE"/>
    <w:rsid w:val="00893DEC"/>
    <w:rsid w:val="00895801"/>
    <w:rsid w:val="008A0455"/>
    <w:rsid w:val="008B50AD"/>
    <w:rsid w:val="008C09E9"/>
    <w:rsid w:val="008E01A9"/>
    <w:rsid w:val="008E57B6"/>
    <w:rsid w:val="008E6FBE"/>
    <w:rsid w:val="008E771D"/>
    <w:rsid w:val="008F6263"/>
    <w:rsid w:val="0090379F"/>
    <w:rsid w:val="00920FF7"/>
    <w:rsid w:val="00923CB7"/>
    <w:rsid w:val="0092464E"/>
    <w:rsid w:val="00924FC9"/>
    <w:rsid w:val="00926E2A"/>
    <w:rsid w:val="00952558"/>
    <w:rsid w:val="0096479E"/>
    <w:rsid w:val="009A62CD"/>
    <w:rsid w:val="009B262B"/>
    <w:rsid w:val="009C1BFE"/>
    <w:rsid w:val="009C610E"/>
    <w:rsid w:val="009C66C9"/>
    <w:rsid w:val="009D5BAD"/>
    <w:rsid w:val="009E1464"/>
    <w:rsid w:val="009F1933"/>
    <w:rsid w:val="009F36EF"/>
    <w:rsid w:val="009F538D"/>
    <w:rsid w:val="009F690E"/>
    <w:rsid w:val="00A05352"/>
    <w:rsid w:val="00A05987"/>
    <w:rsid w:val="00A06912"/>
    <w:rsid w:val="00A1152F"/>
    <w:rsid w:val="00A1451B"/>
    <w:rsid w:val="00A2495F"/>
    <w:rsid w:val="00A27D8D"/>
    <w:rsid w:val="00A36220"/>
    <w:rsid w:val="00A473D3"/>
    <w:rsid w:val="00A50A38"/>
    <w:rsid w:val="00A543E6"/>
    <w:rsid w:val="00A62D1B"/>
    <w:rsid w:val="00A62F9C"/>
    <w:rsid w:val="00A63CE7"/>
    <w:rsid w:val="00A84C53"/>
    <w:rsid w:val="00A92F6B"/>
    <w:rsid w:val="00A96D02"/>
    <w:rsid w:val="00A97705"/>
    <w:rsid w:val="00A97BF9"/>
    <w:rsid w:val="00AA4395"/>
    <w:rsid w:val="00AB3963"/>
    <w:rsid w:val="00AC4F25"/>
    <w:rsid w:val="00AE4B82"/>
    <w:rsid w:val="00B024B5"/>
    <w:rsid w:val="00B051A9"/>
    <w:rsid w:val="00B060B6"/>
    <w:rsid w:val="00B06B25"/>
    <w:rsid w:val="00B2548C"/>
    <w:rsid w:val="00B30CF9"/>
    <w:rsid w:val="00B35E7A"/>
    <w:rsid w:val="00B40568"/>
    <w:rsid w:val="00B405ED"/>
    <w:rsid w:val="00B529CF"/>
    <w:rsid w:val="00B52A67"/>
    <w:rsid w:val="00B5663A"/>
    <w:rsid w:val="00B57301"/>
    <w:rsid w:val="00B62719"/>
    <w:rsid w:val="00B71EB0"/>
    <w:rsid w:val="00B72587"/>
    <w:rsid w:val="00B77F93"/>
    <w:rsid w:val="00B8653D"/>
    <w:rsid w:val="00BB2375"/>
    <w:rsid w:val="00BB7FA7"/>
    <w:rsid w:val="00BD2572"/>
    <w:rsid w:val="00BD3D54"/>
    <w:rsid w:val="00BD727A"/>
    <w:rsid w:val="00BE094B"/>
    <w:rsid w:val="00BF61D8"/>
    <w:rsid w:val="00C04027"/>
    <w:rsid w:val="00C05C45"/>
    <w:rsid w:val="00C10FAD"/>
    <w:rsid w:val="00C15C2F"/>
    <w:rsid w:val="00C21653"/>
    <w:rsid w:val="00C23EBD"/>
    <w:rsid w:val="00C37554"/>
    <w:rsid w:val="00C53D48"/>
    <w:rsid w:val="00C546C3"/>
    <w:rsid w:val="00C57EB5"/>
    <w:rsid w:val="00C62DC3"/>
    <w:rsid w:val="00C747D8"/>
    <w:rsid w:val="00C74F0E"/>
    <w:rsid w:val="00C81D94"/>
    <w:rsid w:val="00C901D3"/>
    <w:rsid w:val="00C90CC2"/>
    <w:rsid w:val="00CC2F44"/>
    <w:rsid w:val="00CE614C"/>
    <w:rsid w:val="00CF15C0"/>
    <w:rsid w:val="00CF1782"/>
    <w:rsid w:val="00D04447"/>
    <w:rsid w:val="00D04D67"/>
    <w:rsid w:val="00D21272"/>
    <w:rsid w:val="00D410F3"/>
    <w:rsid w:val="00D46955"/>
    <w:rsid w:val="00D527C1"/>
    <w:rsid w:val="00D600B3"/>
    <w:rsid w:val="00DA4921"/>
    <w:rsid w:val="00DB186C"/>
    <w:rsid w:val="00DC2F5C"/>
    <w:rsid w:val="00DC3442"/>
    <w:rsid w:val="00DE78F1"/>
    <w:rsid w:val="00DF0481"/>
    <w:rsid w:val="00DF268F"/>
    <w:rsid w:val="00DF69A1"/>
    <w:rsid w:val="00E05E70"/>
    <w:rsid w:val="00E11869"/>
    <w:rsid w:val="00E129B1"/>
    <w:rsid w:val="00E12FAB"/>
    <w:rsid w:val="00E14523"/>
    <w:rsid w:val="00E23A4E"/>
    <w:rsid w:val="00E24D55"/>
    <w:rsid w:val="00E32281"/>
    <w:rsid w:val="00E900C3"/>
    <w:rsid w:val="00EB4260"/>
    <w:rsid w:val="00EC3291"/>
    <w:rsid w:val="00ED03CA"/>
    <w:rsid w:val="00ED207C"/>
    <w:rsid w:val="00ED6C66"/>
    <w:rsid w:val="00EE2385"/>
    <w:rsid w:val="00EF08B2"/>
    <w:rsid w:val="00F10C9D"/>
    <w:rsid w:val="00F24736"/>
    <w:rsid w:val="00F31A07"/>
    <w:rsid w:val="00F342B2"/>
    <w:rsid w:val="00F37C18"/>
    <w:rsid w:val="00F46A4A"/>
    <w:rsid w:val="00F60731"/>
    <w:rsid w:val="00F619CE"/>
    <w:rsid w:val="00F61B04"/>
    <w:rsid w:val="00F61BF8"/>
    <w:rsid w:val="00F7269E"/>
    <w:rsid w:val="00F7794D"/>
    <w:rsid w:val="00F81FE1"/>
    <w:rsid w:val="00F8627B"/>
    <w:rsid w:val="00F915CE"/>
    <w:rsid w:val="00F917C8"/>
    <w:rsid w:val="00F956BB"/>
    <w:rsid w:val="00F97AE9"/>
    <w:rsid w:val="00FA0601"/>
    <w:rsid w:val="00FB6185"/>
    <w:rsid w:val="00FD3E51"/>
    <w:rsid w:val="00FE0680"/>
    <w:rsid w:val="0DB7F8E0"/>
    <w:rsid w:val="1175652E"/>
    <w:rsid w:val="1B9036AD"/>
    <w:rsid w:val="1E0E50AE"/>
    <w:rsid w:val="25ABE161"/>
    <w:rsid w:val="32B25724"/>
    <w:rsid w:val="3309F2DF"/>
    <w:rsid w:val="332F0C38"/>
    <w:rsid w:val="35168309"/>
    <w:rsid w:val="3555E4D4"/>
    <w:rsid w:val="3A0BFFC4"/>
    <w:rsid w:val="3ECF00B4"/>
    <w:rsid w:val="4A2CAB3F"/>
    <w:rsid w:val="63406284"/>
    <w:rsid w:val="68BAE1D2"/>
    <w:rsid w:val="70529115"/>
    <w:rsid w:val="71D92339"/>
    <w:rsid w:val="726E9D8F"/>
    <w:rsid w:val="7884519D"/>
    <w:rsid w:val="78D394DC"/>
    <w:rsid w:val="79EEA844"/>
    <w:rsid w:val="7AEBB869"/>
    <w:rsid w:val="7D6664F6"/>
    <w:rsid w:val="7F3854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740CC"/>
  <w15:chartTrackingRefBased/>
  <w15:docId w15:val="{D009BD05-4C78-40A3-BA85-1AEC1A7CB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352"/>
    <w:rPr>
      <w:rFonts w:ascii="Source Sans Pro" w:hAnsi="Source Sans Pro"/>
    </w:rPr>
  </w:style>
  <w:style w:type="paragraph" w:styleId="Heading1">
    <w:name w:val="heading 1"/>
    <w:aliases w:val="Heading 1 DEW"/>
    <w:basedOn w:val="Normal"/>
    <w:next w:val="Normal"/>
    <w:link w:val="Heading1Char"/>
    <w:autoRedefine/>
    <w:uiPriority w:val="9"/>
    <w:qFormat/>
    <w:rsid w:val="0071346D"/>
    <w:pPr>
      <w:keepNext/>
      <w:keepLines/>
      <w:spacing w:before="360" w:after="120"/>
      <w:jc w:val="center"/>
      <w:outlineLvl w:val="0"/>
    </w:pPr>
    <w:rPr>
      <w:rFonts w:eastAsiaTheme="majorEastAsia" w:cs="Arial"/>
      <w:b/>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71346D"/>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ascii="Arial" w:hAnsi="Arial"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ascii="Arial" w:hAnsi="Arial"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ascii="Arial" w:hAnsi="Arial"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paragraph" w:styleId="ListParagraph">
    <w:name w:val="List Paragraph"/>
    <w:basedOn w:val="Normal"/>
    <w:uiPriority w:val="34"/>
    <w:qFormat/>
    <w:rsid w:val="0071346D"/>
    <w:pPr>
      <w:ind w:left="720"/>
      <w:contextualSpacing/>
    </w:pPr>
  </w:style>
  <w:style w:type="character" w:styleId="UnresolvedMention">
    <w:name w:val="Unresolved Mention"/>
    <w:basedOn w:val="DefaultParagraphFont"/>
    <w:uiPriority w:val="99"/>
    <w:semiHidden/>
    <w:unhideWhenUsed/>
    <w:rsid w:val="0071346D"/>
    <w:rPr>
      <w:color w:val="605E5C"/>
      <w:shd w:val="clear" w:color="auto" w:fill="E1DFDD"/>
    </w:rPr>
  </w:style>
  <w:style w:type="character" w:styleId="FollowedHyperlink">
    <w:name w:val="FollowedHyperlink"/>
    <w:basedOn w:val="DefaultParagraphFont"/>
    <w:uiPriority w:val="99"/>
    <w:semiHidden/>
    <w:unhideWhenUsed/>
    <w:rsid w:val="00DF69A1"/>
    <w:rPr>
      <w:color w:val="954F72" w:themeColor="followedHyperlink"/>
      <w:u w:val="single"/>
    </w:rPr>
  </w:style>
  <w:style w:type="character" w:styleId="PlaceholderText">
    <w:name w:val="Placeholder Text"/>
    <w:basedOn w:val="DefaultParagraphFont"/>
    <w:uiPriority w:val="99"/>
    <w:semiHidden/>
    <w:rsid w:val="001962C2"/>
    <w:rPr>
      <w:color w:val="666666"/>
    </w:rPr>
  </w:style>
  <w:style w:type="paragraph" w:styleId="Revision">
    <w:name w:val="Revision"/>
    <w:hidden/>
    <w:uiPriority w:val="99"/>
    <w:semiHidden/>
    <w:rsid w:val="0020408F"/>
    <w:rPr>
      <w:rFonts w:ascii="Source Sans Pro" w:hAnsi="Source Sans Pro"/>
    </w:rPr>
  </w:style>
  <w:style w:type="table" w:styleId="GridTable4-Accent1">
    <w:name w:val="Grid Table 4 Accent 1"/>
    <w:basedOn w:val="TableNormal"/>
    <w:uiPriority w:val="49"/>
    <w:rsid w:val="00802BA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327B5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Text">
    <w:name w:val="annotation text"/>
    <w:basedOn w:val="Normal"/>
    <w:link w:val="CommentTextChar"/>
    <w:uiPriority w:val="99"/>
    <w:unhideWhenUsed/>
    <w:rsid w:val="00854935"/>
    <w:rPr>
      <w:sz w:val="20"/>
      <w:szCs w:val="20"/>
    </w:rPr>
  </w:style>
  <w:style w:type="character" w:customStyle="1" w:styleId="CommentTextChar">
    <w:name w:val="Comment Text Char"/>
    <w:basedOn w:val="DefaultParagraphFont"/>
    <w:link w:val="CommentText"/>
    <w:uiPriority w:val="99"/>
    <w:rsid w:val="00854935"/>
    <w:rPr>
      <w:rFonts w:ascii="Source Sans Pro" w:hAnsi="Source Sans Pro"/>
      <w:sz w:val="20"/>
      <w:szCs w:val="20"/>
    </w:rPr>
  </w:style>
  <w:style w:type="character" w:styleId="CommentReference">
    <w:name w:val="annotation reference"/>
    <w:basedOn w:val="DefaultParagraphFont"/>
    <w:uiPriority w:val="99"/>
    <w:semiHidden/>
    <w:unhideWhenUsed/>
    <w:rsid w:val="00854935"/>
    <w:rPr>
      <w:sz w:val="16"/>
      <w:szCs w:val="16"/>
    </w:rPr>
  </w:style>
  <w:style w:type="paragraph" w:styleId="CommentSubject">
    <w:name w:val="annotation subject"/>
    <w:basedOn w:val="CommentText"/>
    <w:next w:val="CommentText"/>
    <w:link w:val="CommentSubjectChar"/>
    <w:uiPriority w:val="99"/>
    <w:semiHidden/>
    <w:unhideWhenUsed/>
    <w:rsid w:val="00854935"/>
    <w:rPr>
      <w:b/>
      <w:bCs/>
    </w:rPr>
  </w:style>
  <w:style w:type="character" w:customStyle="1" w:styleId="CommentSubjectChar">
    <w:name w:val="Comment Subject Char"/>
    <w:basedOn w:val="CommentTextChar"/>
    <w:link w:val="CommentSubject"/>
    <w:uiPriority w:val="99"/>
    <w:semiHidden/>
    <w:rsid w:val="00854935"/>
    <w:rPr>
      <w:rFonts w:ascii="Source Sans Pro" w:hAnsi="Source Sans Pr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1264158">
      <w:bodyDiv w:val="1"/>
      <w:marLeft w:val="0"/>
      <w:marRight w:val="0"/>
      <w:marTop w:val="0"/>
      <w:marBottom w:val="0"/>
      <w:divBdr>
        <w:top w:val="none" w:sz="0" w:space="0" w:color="auto"/>
        <w:left w:val="none" w:sz="0" w:space="0" w:color="auto"/>
        <w:bottom w:val="none" w:sz="0" w:space="0" w:color="auto"/>
        <w:right w:val="none" w:sz="0" w:space="0" w:color="auto"/>
      </w:divBdr>
      <w:divsChild>
        <w:div w:id="718744769">
          <w:marLeft w:val="0"/>
          <w:marRight w:val="0"/>
          <w:marTop w:val="0"/>
          <w:marBottom w:val="0"/>
          <w:divBdr>
            <w:top w:val="none" w:sz="0" w:space="0" w:color="auto"/>
            <w:left w:val="none" w:sz="0" w:space="0" w:color="auto"/>
            <w:bottom w:val="none" w:sz="0" w:space="0" w:color="auto"/>
            <w:right w:val="none" w:sz="0" w:space="0" w:color="auto"/>
          </w:divBdr>
        </w:div>
        <w:div w:id="1405645404">
          <w:marLeft w:val="0"/>
          <w:marRight w:val="0"/>
          <w:marTop w:val="0"/>
          <w:marBottom w:val="0"/>
          <w:divBdr>
            <w:top w:val="none" w:sz="0" w:space="0" w:color="auto"/>
            <w:left w:val="none" w:sz="0" w:space="0" w:color="auto"/>
            <w:bottom w:val="none" w:sz="0" w:space="0" w:color="auto"/>
            <w:right w:val="none" w:sz="0" w:space="0" w:color="auto"/>
          </w:divBdr>
        </w:div>
        <w:div w:id="2048800027">
          <w:marLeft w:val="0"/>
          <w:marRight w:val="0"/>
          <w:marTop w:val="0"/>
          <w:marBottom w:val="0"/>
          <w:divBdr>
            <w:top w:val="none" w:sz="0" w:space="0" w:color="auto"/>
            <w:left w:val="none" w:sz="0" w:space="0" w:color="auto"/>
            <w:bottom w:val="none" w:sz="0" w:space="0" w:color="auto"/>
            <w:right w:val="none" w:sz="0" w:space="0" w:color="auto"/>
          </w:divBdr>
        </w:div>
      </w:divsChild>
    </w:div>
    <w:div w:id="2011103320">
      <w:bodyDiv w:val="1"/>
      <w:marLeft w:val="0"/>
      <w:marRight w:val="0"/>
      <w:marTop w:val="0"/>
      <w:marBottom w:val="0"/>
      <w:divBdr>
        <w:top w:val="none" w:sz="0" w:space="0" w:color="auto"/>
        <w:left w:val="none" w:sz="0" w:space="0" w:color="auto"/>
        <w:bottom w:val="none" w:sz="0" w:space="0" w:color="auto"/>
        <w:right w:val="none" w:sz="0" w:space="0" w:color="auto"/>
      </w:divBdr>
      <w:divsChild>
        <w:div w:id="28068125">
          <w:marLeft w:val="0"/>
          <w:marRight w:val="0"/>
          <w:marTop w:val="0"/>
          <w:marBottom w:val="0"/>
          <w:divBdr>
            <w:top w:val="none" w:sz="0" w:space="0" w:color="auto"/>
            <w:left w:val="none" w:sz="0" w:space="0" w:color="auto"/>
            <w:bottom w:val="none" w:sz="0" w:space="0" w:color="auto"/>
            <w:right w:val="none" w:sz="0" w:space="0" w:color="auto"/>
          </w:divBdr>
        </w:div>
        <w:div w:id="444085682">
          <w:marLeft w:val="0"/>
          <w:marRight w:val="0"/>
          <w:marTop w:val="0"/>
          <w:marBottom w:val="0"/>
          <w:divBdr>
            <w:top w:val="none" w:sz="0" w:space="0" w:color="auto"/>
            <w:left w:val="none" w:sz="0" w:space="0" w:color="auto"/>
            <w:bottom w:val="none" w:sz="0" w:space="0" w:color="auto"/>
            <w:right w:val="none" w:sz="0" w:space="0" w:color="auto"/>
          </w:divBdr>
        </w:div>
        <w:div w:id="12129589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ohio.gov/Topics/Learning-in-Ohio/Literacy/The-Science-of-Readin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education.ohio.gov/Topics/Learning-in-Ohio/Literacy/Read-Ohio" TargetMode="External"/><Relationship Id="rId17" Type="http://schemas.openxmlformats.org/officeDocument/2006/relationships/hyperlink" Target="https://codes.ohio.gov/ohio-revised-code/section-3319.2310" TargetMode="External"/><Relationship Id="rId2" Type="http://schemas.openxmlformats.org/officeDocument/2006/relationships/customXml" Target="../customXml/item2.xml"/><Relationship Id="rId16" Type="http://schemas.openxmlformats.org/officeDocument/2006/relationships/hyperlink" Target="https://education.ohio.gov/getattachment/Topics/Learning-in-Ohio/Literacy/Ohios-Plan-to-Raise-Literacy-Achievement.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cc02.safelinks.protection.outlook.com/?url=https%3A%2F%2Fcodes.ohio.gov%2Fohio-revised-code%2Fsection-3302.13&amp;data=05%7C01%7CAshley.Dyckson%40education.ohio.gov%7Cd23214b6787e4f25aa2908da8055a552%7C50f8fcc494d84f0784eb36ed57c7c8a2%7C0%7C0%7C637963402581205589%7CUnknown%7CTWFpbGZsb3d8eyJWIjoiMC4wLjAwMDAiLCJQIjoiV2luMzIiLCJBTiI6Ik1haWwiLCJXVCI6Mn0%3D%7C3000%7C%7C%7C&amp;sdata=l6E5q41hK5an0zbc29cvba36oOU57Rf%2BUB0urq87yzA%3D&amp;reserved=0" TargetMode="External"/><Relationship Id="rId5" Type="http://schemas.openxmlformats.org/officeDocument/2006/relationships/numbering" Target="numbering.xml"/><Relationship Id="rId15" Type="http://schemas.openxmlformats.org/officeDocument/2006/relationships/hyperlink" Target="https://education.ohio.gov/getattachment/Topics/Learning-in-Ohio/Literacy/The-Science-of-Reading/District-Team-Discussion-Guide.pdf.aspx?lang=en-U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ohio.gov/Topics/Learning-in-Ohio/Literacy/Read-Ohio"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066086\OneDrive%20-%20State%20of%20Ohio\Desktop\DEW-One-page_Template%20-%20Copy.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D97D822-BF00-4406-B4B5-267493583204}"/>
      </w:docPartPr>
      <w:docPartBody>
        <w:p w:rsidR="004765B0" w:rsidRDefault="00661560">
          <w:r w:rsidRPr="00392D99">
            <w:rPr>
              <w:rStyle w:val="PlaceholderText"/>
            </w:rPr>
            <w:t>Click or tap here to enter text.</w:t>
          </w:r>
        </w:p>
      </w:docPartBody>
    </w:docPart>
    <w:docPart>
      <w:docPartPr>
        <w:name w:val="4824EE595C614E3EA85B7C2C6A12AEAD"/>
        <w:category>
          <w:name w:val="General"/>
          <w:gallery w:val="placeholder"/>
        </w:category>
        <w:types>
          <w:type w:val="bbPlcHdr"/>
        </w:types>
        <w:behaviors>
          <w:behavior w:val="content"/>
        </w:behaviors>
        <w:guid w:val="{C66207BA-7024-4160-8BB8-6B568FD55CAA}"/>
      </w:docPartPr>
      <w:docPartBody>
        <w:p w:rsidR="004765B0" w:rsidRDefault="00661560" w:rsidP="00661560">
          <w:pPr>
            <w:pStyle w:val="4824EE595C614E3EA85B7C2C6A12AEAD"/>
          </w:pPr>
          <w:r w:rsidRPr="00392D99">
            <w:rPr>
              <w:rStyle w:val="PlaceholderText"/>
            </w:rPr>
            <w:t>Click or tap here to enter text.</w:t>
          </w:r>
        </w:p>
      </w:docPartBody>
    </w:docPart>
    <w:docPart>
      <w:docPartPr>
        <w:name w:val="DCF92ADC208C49A7AAB3C0182314A9AA"/>
        <w:category>
          <w:name w:val="General"/>
          <w:gallery w:val="placeholder"/>
        </w:category>
        <w:types>
          <w:type w:val="bbPlcHdr"/>
        </w:types>
        <w:behaviors>
          <w:behavior w:val="content"/>
        </w:behaviors>
        <w:guid w:val="{D9006D5C-3533-44AA-92D4-65202F3C3810}"/>
      </w:docPartPr>
      <w:docPartBody>
        <w:p w:rsidR="004765B0" w:rsidRDefault="00661560" w:rsidP="00661560">
          <w:pPr>
            <w:pStyle w:val="DCF92ADC208C49A7AAB3C0182314A9AA"/>
          </w:pPr>
          <w:r w:rsidRPr="00392D99">
            <w:rPr>
              <w:rStyle w:val="PlaceholderText"/>
            </w:rPr>
            <w:t>Click or tap here to enter text.</w:t>
          </w:r>
        </w:p>
      </w:docPartBody>
    </w:docPart>
    <w:docPart>
      <w:docPartPr>
        <w:name w:val="265B95D0FEFF4D3CABF41A0B438AE062"/>
        <w:category>
          <w:name w:val="General"/>
          <w:gallery w:val="placeholder"/>
        </w:category>
        <w:types>
          <w:type w:val="bbPlcHdr"/>
        </w:types>
        <w:behaviors>
          <w:behavior w:val="content"/>
        </w:behaviors>
        <w:guid w:val="{7F8B2474-8ABA-4889-A0D5-F59903AEEE6F}"/>
      </w:docPartPr>
      <w:docPartBody>
        <w:p w:rsidR="004765B0" w:rsidRDefault="00661560" w:rsidP="00661560">
          <w:pPr>
            <w:pStyle w:val="265B95D0FEFF4D3CABF41A0B438AE062"/>
          </w:pPr>
          <w:r w:rsidRPr="00392D99">
            <w:rPr>
              <w:rStyle w:val="PlaceholderText"/>
            </w:rPr>
            <w:t>Click or tap here to enter text.</w:t>
          </w:r>
        </w:p>
      </w:docPartBody>
    </w:docPart>
    <w:docPart>
      <w:docPartPr>
        <w:name w:val="E22CBD8F41E24BABA25AFA4A410FE815"/>
        <w:category>
          <w:name w:val="General"/>
          <w:gallery w:val="placeholder"/>
        </w:category>
        <w:types>
          <w:type w:val="bbPlcHdr"/>
        </w:types>
        <w:behaviors>
          <w:behavior w:val="content"/>
        </w:behaviors>
        <w:guid w:val="{25066F4C-85D4-40AB-9812-F9FCB0446FBB}"/>
      </w:docPartPr>
      <w:docPartBody>
        <w:p w:rsidR="004765B0" w:rsidRDefault="00661560" w:rsidP="00661560">
          <w:pPr>
            <w:pStyle w:val="E22CBD8F41E24BABA25AFA4A410FE815"/>
          </w:pPr>
          <w:r w:rsidRPr="00392D99">
            <w:rPr>
              <w:rStyle w:val="PlaceholderText"/>
            </w:rPr>
            <w:t>Click or tap here to enter text.</w:t>
          </w:r>
        </w:p>
      </w:docPartBody>
    </w:docPart>
    <w:docPart>
      <w:docPartPr>
        <w:name w:val="644AEEBA5307403F9FEF0FC6B57E96B4"/>
        <w:category>
          <w:name w:val="General"/>
          <w:gallery w:val="placeholder"/>
        </w:category>
        <w:types>
          <w:type w:val="bbPlcHdr"/>
        </w:types>
        <w:behaviors>
          <w:behavior w:val="content"/>
        </w:behaviors>
        <w:guid w:val="{DD9919BE-1B99-4C9F-B6B9-95EABF3290FC}"/>
      </w:docPartPr>
      <w:docPartBody>
        <w:p w:rsidR="004765B0" w:rsidRDefault="00661560" w:rsidP="00661560">
          <w:pPr>
            <w:pStyle w:val="644AEEBA5307403F9FEF0FC6B57E96B4"/>
          </w:pPr>
          <w:r w:rsidRPr="00392D99">
            <w:rPr>
              <w:rStyle w:val="PlaceholderText"/>
            </w:rPr>
            <w:t>Click or tap here to enter text.</w:t>
          </w:r>
        </w:p>
      </w:docPartBody>
    </w:docPart>
    <w:docPart>
      <w:docPartPr>
        <w:name w:val="BA80C8B059E5483AB20657E41089420B"/>
        <w:category>
          <w:name w:val="General"/>
          <w:gallery w:val="placeholder"/>
        </w:category>
        <w:types>
          <w:type w:val="bbPlcHdr"/>
        </w:types>
        <w:behaviors>
          <w:behavior w:val="content"/>
        </w:behaviors>
        <w:guid w:val="{500C522F-3E5E-468D-B6FB-8EA04B3F56B3}"/>
      </w:docPartPr>
      <w:docPartBody>
        <w:p w:rsidR="004765B0" w:rsidRDefault="00661560" w:rsidP="00661560">
          <w:pPr>
            <w:pStyle w:val="BA80C8B059E5483AB20657E41089420B"/>
          </w:pPr>
          <w:r w:rsidRPr="00392D99">
            <w:rPr>
              <w:rStyle w:val="PlaceholderText"/>
            </w:rPr>
            <w:t>Click or tap here to enter text.</w:t>
          </w:r>
        </w:p>
      </w:docPartBody>
    </w:docPart>
    <w:docPart>
      <w:docPartPr>
        <w:name w:val="5917C29F8AA241AEAE4FEC8998861C5A"/>
        <w:category>
          <w:name w:val="General"/>
          <w:gallery w:val="placeholder"/>
        </w:category>
        <w:types>
          <w:type w:val="bbPlcHdr"/>
        </w:types>
        <w:behaviors>
          <w:behavior w:val="content"/>
        </w:behaviors>
        <w:guid w:val="{BC79682D-3A08-4E34-B87A-03A065D27768}"/>
      </w:docPartPr>
      <w:docPartBody>
        <w:p w:rsidR="004765B0" w:rsidRDefault="00661560" w:rsidP="00661560">
          <w:pPr>
            <w:pStyle w:val="5917C29F8AA241AEAE4FEC8998861C5A"/>
          </w:pPr>
          <w:r w:rsidRPr="00392D99">
            <w:rPr>
              <w:rStyle w:val="PlaceholderText"/>
            </w:rPr>
            <w:t>Click or tap here to enter text.</w:t>
          </w:r>
        </w:p>
      </w:docPartBody>
    </w:docPart>
    <w:docPart>
      <w:docPartPr>
        <w:name w:val="D4A152F54FF9486D981CFC1F83B3B02D"/>
        <w:category>
          <w:name w:val="General"/>
          <w:gallery w:val="placeholder"/>
        </w:category>
        <w:types>
          <w:type w:val="bbPlcHdr"/>
        </w:types>
        <w:behaviors>
          <w:behavior w:val="content"/>
        </w:behaviors>
        <w:guid w:val="{3249C7F9-A8AF-4625-91B2-FF66D7C2DF0E}"/>
      </w:docPartPr>
      <w:docPartBody>
        <w:p w:rsidR="004765B0" w:rsidRDefault="00661560" w:rsidP="00661560">
          <w:pPr>
            <w:pStyle w:val="D4A152F54FF9486D981CFC1F83B3B02D"/>
          </w:pPr>
          <w:r w:rsidRPr="00392D99">
            <w:rPr>
              <w:rStyle w:val="PlaceholderText"/>
            </w:rPr>
            <w:t>Click or tap here to enter text.</w:t>
          </w:r>
        </w:p>
      </w:docPartBody>
    </w:docPart>
    <w:docPart>
      <w:docPartPr>
        <w:name w:val="3068D8CC1CE54BD8A32980D83DA63710"/>
        <w:category>
          <w:name w:val="General"/>
          <w:gallery w:val="placeholder"/>
        </w:category>
        <w:types>
          <w:type w:val="bbPlcHdr"/>
        </w:types>
        <w:behaviors>
          <w:behavior w:val="content"/>
        </w:behaviors>
        <w:guid w:val="{2AEEEC24-02E5-4A69-9709-AF33450BDCA6}"/>
      </w:docPartPr>
      <w:docPartBody>
        <w:p w:rsidR="004765B0" w:rsidRDefault="00661560" w:rsidP="00661560">
          <w:pPr>
            <w:pStyle w:val="3068D8CC1CE54BD8A32980D83DA63710"/>
          </w:pPr>
          <w:r w:rsidRPr="00392D99">
            <w:rPr>
              <w:rStyle w:val="PlaceholderText"/>
            </w:rPr>
            <w:t>Click or tap here to enter text.</w:t>
          </w:r>
        </w:p>
      </w:docPartBody>
    </w:docPart>
    <w:docPart>
      <w:docPartPr>
        <w:name w:val="A103C8221B1C4FA6B2920CD316739B25"/>
        <w:category>
          <w:name w:val="General"/>
          <w:gallery w:val="placeholder"/>
        </w:category>
        <w:types>
          <w:type w:val="bbPlcHdr"/>
        </w:types>
        <w:behaviors>
          <w:behavior w:val="content"/>
        </w:behaviors>
        <w:guid w:val="{9B47591D-43AE-423B-8E5E-568135211DDF}"/>
      </w:docPartPr>
      <w:docPartBody>
        <w:p w:rsidR="004765B0" w:rsidRDefault="00661560" w:rsidP="00661560">
          <w:pPr>
            <w:pStyle w:val="A103C8221B1C4FA6B2920CD316739B25"/>
          </w:pPr>
          <w:r w:rsidRPr="00392D99">
            <w:rPr>
              <w:rStyle w:val="PlaceholderText"/>
            </w:rPr>
            <w:t>Click or tap here to enter text.</w:t>
          </w:r>
        </w:p>
      </w:docPartBody>
    </w:docPart>
    <w:docPart>
      <w:docPartPr>
        <w:name w:val="745B9024D16844EA92AB5E8B5C112887"/>
        <w:category>
          <w:name w:val="General"/>
          <w:gallery w:val="placeholder"/>
        </w:category>
        <w:types>
          <w:type w:val="bbPlcHdr"/>
        </w:types>
        <w:behaviors>
          <w:behavior w:val="content"/>
        </w:behaviors>
        <w:guid w:val="{D569875C-152F-44EA-94E2-3B49B01ADBF7}"/>
      </w:docPartPr>
      <w:docPartBody>
        <w:p w:rsidR="004765B0" w:rsidRDefault="00661560" w:rsidP="00661560">
          <w:pPr>
            <w:pStyle w:val="745B9024D16844EA92AB5E8B5C112887"/>
          </w:pPr>
          <w:r w:rsidRPr="00392D99">
            <w:rPr>
              <w:rStyle w:val="PlaceholderText"/>
            </w:rPr>
            <w:t>Click or tap here to enter text.</w:t>
          </w:r>
        </w:p>
      </w:docPartBody>
    </w:docPart>
    <w:docPart>
      <w:docPartPr>
        <w:name w:val="4DDA1B1446A44A75A7F1B286CA14904C"/>
        <w:category>
          <w:name w:val="General"/>
          <w:gallery w:val="placeholder"/>
        </w:category>
        <w:types>
          <w:type w:val="bbPlcHdr"/>
        </w:types>
        <w:behaviors>
          <w:behavior w:val="content"/>
        </w:behaviors>
        <w:guid w:val="{B9B27373-E4A7-4973-9402-0204F8FA3F41}"/>
      </w:docPartPr>
      <w:docPartBody>
        <w:p w:rsidR="004765B0" w:rsidRDefault="00661560" w:rsidP="00661560">
          <w:pPr>
            <w:pStyle w:val="4DDA1B1446A44A75A7F1B286CA14904C"/>
          </w:pPr>
          <w:r w:rsidRPr="00392D99">
            <w:rPr>
              <w:rStyle w:val="PlaceholderText"/>
            </w:rPr>
            <w:t>Click or tap here to enter text.</w:t>
          </w:r>
        </w:p>
      </w:docPartBody>
    </w:docPart>
    <w:docPart>
      <w:docPartPr>
        <w:name w:val="3DE4491D1DAD457FB8CA6B5F1919AF4B"/>
        <w:category>
          <w:name w:val="General"/>
          <w:gallery w:val="placeholder"/>
        </w:category>
        <w:types>
          <w:type w:val="bbPlcHdr"/>
        </w:types>
        <w:behaviors>
          <w:behavior w:val="content"/>
        </w:behaviors>
        <w:guid w:val="{55FD035A-6BBB-466F-AB73-75476345CDBF}"/>
      </w:docPartPr>
      <w:docPartBody>
        <w:p w:rsidR="004765B0" w:rsidRDefault="00661560" w:rsidP="00661560">
          <w:pPr>
            <w:pStyle w:val="3DE4491D1DAD457FB8CA6B5F1919AF4B"/>
          </w:pPr>
          <w:r w:rsidRPr="00392D99">
            <w:rPr>
              <w:rStyle w:val="PlaceholderText"/>
            </w:rPr>
            <w:t>Click or tap here to enter text.</w:t>
          </w:r>
        </w:p>
      </w:docPartBody>
    </w:docPart>
    <w:docPart>
      <w:docPartPr>
        <w:name w:val="9FDC1E78F2544052A4F5F2679311AC2B"/>
        <w:category>
          <w:name w:val="General"/>
          <w:gallery w:val="placeholder"/>
        </w:category>
        <w:types>
          <w:type w:val="bbPlcHdr"/>
        </w:types>
        <w:behaviors>
          <w:behavior w:val="content"/>
        </w:behaviors>
        <w:guid w:val="{6D4E8715-F4A3-4D80-87A2-1D4568E182FE}"/>
      </w:docPartPr>
      <w:docPartBody>
        <w:p w:rsidR="004765B0" w:rsidRDefault="00661560" w:rsidP="00661560">
          <w:pPr>
            <w:pStyle w:val="9FDC1E78F2544052A4F5F2679311AC2B"/>
          </w:pPr>
          <w:r w:rsidRPr="00392D99">
            <w:rPr>
              <w:rStyle w:val="PlaceholderText"/>
            </w:rPr>
            <w:t>Click or tap here to enter text.</w:t>
          </w:r>
        </w:p>
      </w:docPartBody>
    </w:docPart>
    <w:docPart>
      <w:docPartPr>
        <w:name w:val="0AAB138B27B7401484C131B7EFC62367"/>
        <w:category>
          <w:name w:val="General"/>
          <w:gallery w:val="placeholder"/>
        </w:category>
        <w:types>
          <w:type w:val="bbPlcHdr"/>
        </w:types>
        <w:behaviors>
          <w:behavior w:val="content"/>
        </w:behaviors>
        <w:guid w:val="{AACD387D-A265-4E8C-934E-CB819632795D}"/>
      </w:docPartPr>
      <w:docPartBody>
        <w:p w:rsidR="004765B0" w:rsidRDefault="00661560" w:rsidP="00661560">
          <w:pPr>
            <w:pStyle w:val="0AAB138B27B7401484C131B7EFC62367"/>
          </w:pPr>
          <w:r w:rsidRPr="00392D99">
            <w:rPr>
              <w:rStyle w:val="PlaceholderText"/>
            </w:rPr>
            <w:t>Click or tap here to enter text.</w:t>
          </w:r>
        </w:p>
      </w:docPartBody>
    </w:docPart>
    <w:docPart>
      <w:docPartPr>
        <w:name w:val="E1EADD0742554628B15B2094611F40E3"/>
        <w:category>
          <w:name w:val="General"/>
          <w:gallery w:val="placeholder"/>
        </w:category>
        <w:types>
          <w:type w:val="bbPlcHdr"/>
        </w:types>
        <w:behaviors>
          <w:behavior w:val="content"/>
        </w:behaviors>
        <w:guid w:val="{CAA8ECAE-8022-4BB2-83D9-1B1DD2DBC3AB}"/>
      </w:docPartPr>
      <w:docPartBody>
        <w:p w:rsidR="004765B0" w:rsidRDefault="00661560" w:rsidP="00661560">
          <w:pPr>
            <w:pStyle w:val="E1EADD0742554628B15B2094611F40E3"/>
          </w:pPr>
          <w:r w:rsidRPr="00392D99">
            <w:rPr>
              <w:rStyle w:val="PlaceholderText"/>
            </w:rPr>
            <w:t>Click or tap here to enter text.</w:t>
          </w:r>
        </w:p>
      </w:docPartBody>
    </w:docPart>
    <w:docPart>
      <w:docPartPr>
        <w:name w:val="A8D0DBB63A8748ECBCDAEDF78EA24DDA"/>
        <w:category>
          <w:name w:val="General"/>
          <w:gallery w:val="placeholder"/>
        </w:category>
        <w:types>
          <w:type w:val="bbPlcHdr"/>
        </w:types>
        <w:behaviors>
          <w:behavior w:val="content"/>
        </w:behaviors>
        <w:guid w:val="{947B8648-CF7B-44F4-8FC2-3A0E702D018F}"/>
      </w:docPartPr>
      <w:docPartBody>
        <w:p w:rsidR="004765B0" w:rsidRDefault="00661560" w:rsidP="00661560">
          <w:pPr>
            <w:pStyle w:val="A8D0DBB63A8748ECBCDAEDF78EA24DDA"/>
          </w:pPr>
          <w:r w:rsidRPr="00392D99">
            <w:rPr>
              <w:rStyle w:val="PlaceholderText"/>
            </w:rPr>
            <w:t>Click or tap here to enter text.</w:t>
          </w:r>
        </w:p>
      </w:docPartBody>
    </w:docPart>
    <w:docPart>
      <w:docPartPr>
        <w:name w:val="BD16E0648FBD4F8693F49F44B82C12E7"/>
        <w:category>
          <w:name w:val="General"/>
          <w:gallery w:val="placeholder"/>
        </w:category>
        <w:types>
          <w:type w:val="bbPlcHdr"/>
        </w:types>
        <w:behaviors>
          <w:behavior w:val="content"/>
        </w:behaviors>
        <w:guid w:val="{A65A10C0-B50F-4F4D-B509-A96BB86CC076}"/>
      </w:docPartPr>
      <w:docPartBody>
        <w:p w:rsidR="004765B0" w:rsidRDefault="00661560" w:rsidP="00661560">
          <w:pPr>
            <w:pStyle w:val="BD16E0648FBD4F8693F49F44B82C12E7"/>
          </w:pPr>
          <w:r w:rsidRPr="00392D99">
            <w:rPr>
              <w:rStyle w:val="PlaceholderText"/>
            </w:rPr>
            <w:t>Click or tap here to enter text.</w:t>
          </w:r>
        </w:p>
      </w:docPartBody>
    </w:docPart>
    <w:docPart>
      <w:docPartPr>
        <w:name w:val="0EFA293F8BA942A79BFEFF3CA7435F82"/>
        <w:category>
          <w:name w:val="General"/>
          <w:gallery w:val="placeholder"/>
        </w:category>
        <w:types>
          <w:type w:val="bbPlcHdr"/>
        </w:types>
        <w:behaviors>
          <w:behavior w:val="content"/>
        </w:behaviors>
        <w:guid w:val="{DC9C65F5-2B25-4263-8D65-A7297ED71A0E}"/>
      </w:docPartPr>
      <w:docPartBody>
        <w:p w:rsidR="004765B0" w:rsidRDefault="00661560" w:rsidP="00661560">
          <w:pPr>
            <w:pStyle w:val="0EFA293F8BA942A79BFEFF3CA7435F82"/>
          </w:pPr>
          <w:r w:rsidRPr="00392D99">
            <w:rPr>
              <w:rStyle w:val="PlaceholderText"/>
            </w:rPr>
            <w:t>Click or tap here to enter text.</w:t>
          </w:r>
        </w:p>
      </w:docPartBody>
    </w:docPart>
    <w:docPart>
      <w:docPartPr>
        <w:name w:val="51FB56CA0930414482CBB8EB68E810CF"/>
        <w:category>
          <w:name w:val="General"/>
          <w:gallery w:val="placeholder"/>
        </w:category>
        <w:types>
          <w:type w:val="bbPlcHdr"/>
        </w:types>
        <w:behaviors>
          <w:behavior w:val="content"/>
        </w:behaviors>
        <w:guid w:val="{4DB02B60-F4FC-4E08-B055-A830AC4E3608}"/>
      </w:docPartPr>
      <w:docPartBody>
        <w:p w:rsidR="004765B0" w:rsidRDefault="00661560" w:rsidP="00661560">
          <w:pPr>
            <w:pStyle w:val="51FB56CA0930414482CBB8EB68E810CF"/>
          </w:pPr>
          <w:r w:rsidRPr="00392D99">
            <w:rPr>
              <w:rStyle w:val="PlaceholderText"/>
            </w:rPr>
            <w:t>Click or tap here to enter text.</w:t>
          </w:r>
        </w:p>
      </w:docPartBody>
    </w:docPart>
    <w:docPart>
      <w:docPartPr>
        <w:name w:val="9155BA698D5D448AAABFB6A7FA02F54B"/>
        <w:category>
          <w:name w:val="General"/>
          <w:gallery w:val="placeholder"/>
        </w:category>
        <w:types>
          <w:type w:val="bbPlcHdr"/>
        </w:types>
        <w:behaviors>
          <w:behavior w:val="content"/>
        </w:behaviors>
        <w:guid w:val="{F2D8B483-E92B-44C8-8A7C-F8E51D378A2B}"/>
      </w:docPartPr>
      <w:docPartBody>
        <w:p w:rsidR="004765B0" w:rsidRDefault="00661560" w:rsidP="00661560">
          <w:pPr>
            <w:pStyle w:val="9155BA698D5D448AAABFB6A7FA02F54B"/>
          </w:pPr>
          <w:r w:rsidRPr="00392D99">
            <w:rPr>
              <w:rStyle w:val="PlaceholderText"/>
            </w:rPr>
            <w:t>Click or tap here to enter text.</w:t>
          </w:r>
        </w:p>
      </w:docPartBody>
    </w:docPart>
    <w:docPart>
      <w:docPartPr>
        <w:name w:val="816CFB1D0D6D45EFA98FB1DCB4862D29"/>
        <w:category>
          <w:name w:val="General"/>
          <w:gallery w:val="placeholder"/>
        </w:category>
        <w:types>
          <w:type w:val="bbPlcHdr"/>
        </w:types>
        <w:behaviors>
          <w:behavior w:val="content"/>
        </w:behaviors>
        <w:guid w:val="{96F357DE-FF08-4A5C-8D11-ECD33E46EC6E}"/>
      </w:docPartPr>
      <w:docPartBody>
        <w:p w:rsidR="004765B0" w:rsidRDefault="00661560" w:rsidP="00661560">
          <w:pPr>
            <w:pStyle w:val="816CFB1D0D6D45EFA98FB1DCB4862D29"/>
          </w:pPr>
          <w:r w:rsidRPr="00392D99">
            <w:rPr>
              <w:rStyle w:val="PlaceholderText"/>
            </w:rPr>
            <w:t>Click or tap here to enter text.</w:t>
          </w:r>
        </w:p>
      </w:docPartBody>
    </w:docPart>
    <w:docPart>
      <w:docPartPr>
        <w:name w:val="CF8EC5DD72DA42EE94DC04DE649F0E8D"/>
        <w:category>
          <w:name w:val="General"/>
          <w:gallery w:val="placeholder"/>
        </w:category>
        <w:types>
          <w:type w:val="bbPlcHdr"/>
        </w:types>
        <w:behaviors>
          <w:behavior w:val="content"/>
        </w:behaviors>
        <w:guid w:val="{0E0BE134-5806-4FF9-904F-B8C083206B0A}"/>
      </w:docPartPr>
      <w:docPartBody>
        <w:p w:rsidR="004765B0" w:rsidRDefault="00661560" w:rsidP="00661560">
          <w:pPr>
            <w:pStyle w:val="CF8EC5DD72DA42EE94DC04DE649F0E8D"/>
          </w:pPr>
          <w:r w:rsidRPr="00392D99">
            <w:rPr>
              <w:rStyle w:val="PlaceholderText"/>
            </w:rPr>
            <w:t>Click or tap here to enter text.</w:t>
          </w:r>
        </w:p>
      </w:docPartBody>
    </w:docPart>
    <w:docPart>
      <w:docPartPr>
        <w:name w:val="70B5326CE5B54668B0E6CF4471E95CDA"/>
        <w:category>
          <w:name w:val="General"/>
          <w:gallery w:val="placeholder"/>
        </w:category>
        <w:types>
          <w:type w:val="bbPlcHdr"/>
        </w:types>
        <w:behaviors>
          <w:behavior w:val="content"/>
        </w:behaviors>
        <w:guid w:val="{79D9E5C5-64CC-4521-A1D2-E76F54355F5B}"/>
      </w:docPartPr>
      <w:docPartBody>
        <w:p w:rsidR="004765B0" w:rsidRDefault="00661560" w:rsidP="00661560">
          <w:pPr>
            <w:pStyle w:val="70B5326CE5B54668B0E6CF4471E95CDA"/>
          </w:pPr>
          <w:r w:rsidRPr="00392D99">
            <w:rPr>
              <w:rStyle w:val="PlaceholderText"/>
            </w:rPr>
            <w:t>Click or tap here to enter text.</w:t>
          </w:r>
        </w:p>
      </w:docPartBody>
    </w:docPart>
    <w:docPart>
      <w:docPartPr>
        <w:name w:val="B26ACF64A3C0492FB3BAEAB0D1C1A690"/>
        <w:category>
          <w:name w:val="General"/>
          <w:gallery w:val="placeholder"/>
        </w:category>
        <w:types>
          <w:type w:val="bbPlcHdr"/>
        </w:types>
        <w:behaviors>
          <w:behavior w:val="content"/>
        </w:behaviors>
        <w:guid w:val="{B21B965E-6082-40C5-A8CE-75C3B8AD57F6}"/>
      </w:docPartPr>
      <w:docPartBody>
        <w:p w:rsidR="004765B0" w:rsidRDefault="00661560" w:rsidP="00661560">
          <w:pPr>
            <w:pStyle w:val="B26ACF64A3C0492FB3BAEAB0D1C1A690"/>
          </w:pPr>
          <w:r w:rsidRPr="00392D9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ource Sans Pro">
    <w:altName w:val="Arial"/>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Yu Mincho">
    <w:altName w:val="游明朝"/>
    <w:charset w:val="80"/>
    <w:family w:val="roman"/>
    <w:pitch w:val="variable"/>
    <w:sig w:usb0="800002E7" w:usb1="2AC7FCFF" w:usb2="00000012" w:usb3="00000000" w:csb0="0002009F" w:csb1="00000000"/>
  </w:font>
  <w:font w:name="Calibri (Body)">
    <w:altName w:val="Calibri"/>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560"/>
    <w:rsid w:val="00011150"/>
    <w:rsid w:val="001A24B0"/>
    <w:rsid w:val="001F79E3"/>
    <w:rsid w:val="00216271"/>
    <w:rsid w:val="004010F5"/>
    <w:rsid w:val="004765B0"/>
    <w:rsid w:val="004D4B32"/>
    <w:rsid w:val="0060245D"/>
    <w:rsid w:val="00613088"/>
    <w:rsid w:val="00661560"/>
    <w:rsid w:val="00892BE9"/>
    <w:rsid w:val="008B6D12"/>
    <w:rsid w:val="00941E1B"/>
    <w:rsid w:val="00B405C0"/>
    <w:rsid w:val="00D9669D"/>
    <w:rsid w:val="00DC3442"/>
    <w:rsid w:val="00DF0481"/>
    <w:rsid w:val="00F619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1560"/>
    <w:rPr>
      <w:color w:val="666666"/>
    </w:rPr>
  </w:style>
  <w:style w:type="paragraph" w:customStyle="1" w:styleId="4824EE595C614E3EA85B7C2C6A12AEAD">
    <w:name w:val="4824EE595C614E3EA85B7C2C6A12AEAD"/>
    <w:rsid w:val="00661560"/>
  </w:style>
  <w:style w:type="paragraph" w:customStyle="1" w:styleId="DCF92ADC208C49A7AAB3C0182314A9AA">
    <w:name w:val="DCF92ADC208C49A7AAB3C0182314A9AA"/>
    <w:rsid w:val="00661560"/>
  </w:style>
  <w:style w:type="paragraph" w:customStyle="1" w:styleId="265B95D0FEFF4D3CABF41A0B438AE062">
    <w:name w:val="265B95D0FEFF4D3CABF41A0B438AE062"/>
    <w:rsid w:val="00661560"/>
  </w:style>
  <w:style w:type="paragraph" w:customStyle="1" w:styleId="E22CBD8F41E24BABA25AFA4A410FE815">
    <w:name w:val="E22CBD8F41E24BABA25AFA4A410FE815"/>
    <w:rsid w:val="00661560"/>
  </w:style>
  <w:style w:type="paragraph" w:customStyle="1" w:styleId="644AEEBA5307403F9FEF0FC6B57E96B4">
    <w:name w:val="644AEEBA5307403F9FEF0FC6B57E96B4"/>
    <w:rsid w:val="00661560"/>
  </w:style>
  <w:style w:type="paragraph" w:customStyle="1" w:styleId="BA80C8B059E5483AB20657E41089420B">
    <w:name w:val="BA80C8B059E5483AB20657E41089420B"/>
    <w:rsid w:val="00661560"/>
  </w:style>
  <w:style w:type="paragraph" w:customStyle="1" w:styleId="5917C29F8AA241AEAE4FEC8998861C5A">
    <w:name w:val="5917C29F8AA241AEAE4FEC8998861C5A"/>
    <w:rsid w:val="00661560"/>
  </w:style>
  <w:style w:type="paragraph" w:customStyle="1" w:styleId="D4A152F54FF9486D981CFC1F83B3B02D">
    <w:name w:val="D4A152F54FF9486D981CFC1F83B3B02D"/>
    <w:rsid w:val="00661560"/>
  </w:style>
  <w:style w:type="paragraph" w:customStyle="1" w:styleId="3068D8CC1CE54BD8A32980D83DA63710">
    <w:name w:val="3068D8CC1CE54BD8A32980D83DA63710"/>
    <w:rsid w:val="00661560"/>
  </w:style>
  <w:style w:type="paragraph" w:customStyle="1" w:styleId="A103C8221B1C4FA6B2920CD316739B25">
    <w:name w:val="A103C8221B1C4FA6B2920CD316739B25"/>
    <w:rsid w:val="00661560"/>
  </w:style>
  <w:style w:type="paragraph" w:customStyle="1" w:styleId="745B9024D16844EA92AB5E8B5C112887">
    <w:name w:val="745B9024D16844EA92AB5E8B5C112887"/>
    <w:rsid w:val="00661560"/>
  </w:style>
  <w:style w:type="paragraph" w:customStyle="1" w:styleId="4DDA1B1446A44A75A7F1B286CA14904C">
    <w:name w:val="4DDA1B1446A44A75A7F1B286CA14904C"/>
    <w:rsid w:val="00661560"/>
  </w:style>
  <w:style w:type="paragraph" w:customStyle="1" w:styleId="3DE4491D1DAD457FB8CA6B5F1919AF4B">
    <w:name w:val="3DE4491D1DAD457FB8CA6B5F1919AF4B"/>
    <w:rsid w:val="00661560"/>
  </w:style>
  <w:style w:type="paragraph" w:customStyle="1" w:styleId="9FDC1E78F2544052A4F5F2679311AC2B">
    <w:name w:val="9FDC1E78F2544052A4F5F2679311AC2B"/>
    <w:rsid w:val="00661560"/>
  </w:style>
  <w:style w:type="paragraph" w:customStyle="1" w:styleId="0AAB138B27B7401484C131B7EFC62367">
    <w:name w:val="0AAB138B27B7401484C131B7EFC62367"/>
    <w:rsid w:val="00661560"/>
  </w:style>
  <w:style w:type="paragraph" w:customStyle="1" w:styleId="E1EADD0742554628B15B2094611F40E3">
    <w:name w:val="E1EADD0742554628B15B2094611F40E3"/>
    <w:rsid w:val="00661560"/>
  </w:style>
  <w:style w:type="paragraph" w:customStyle="1" w:styleId="A8D0DBB63A8748ECBCDAEDF78EA24DDA">
    <w:name w:val="A8D0DBB63A8748ECBCDAEDF78EA24DDA"/>
    <w:rsid w:val="00661560"/>
  </w:style>
  <w:style w:type="paragraph" w:customStyle="1" w:styleId="BD16E0648FBD4F8693F49F44B82C12E7">
    <w:name w:val="BD16E0648FBD4F8693F49F44B82C12E7"/>
    <w:rsid w:val="00661560"/>
  </w:style>
  <w:style w:type="paragraph" w:customStyle="1" w:styleId="0EFA293F8BA942A79BFEFF3CA7435F82">
    <w:name w:val="0EFA293F8BA942A79BFEFF3CA7435F82"/>
    <w:rsid w:val="00661560"/>
  </w:style>
  <w:style w:type="paragraph" w:customStyle="1" w:styleId="51FB56CA0930414482CBB8EB68E810CF">
    <w:name w:val="51FB56CA0930414482CBB8EB68E810CF"/>
    <w:rsid w:val="00661560"/>
  </w:style>
  <w:style w:type="paragraph" w:customStyle="1" w:styleId="9155BA698D5D448AAABFB6A7FA02F54B">
    <w:name w:val="9155BA698D5D448AAABFB6A7FA02F54B"/>
    <w:rsid w:val="00661560"/>
  </w:style>
  <w:style w:type="paragraph" w:customStyle="1" w:styleId="816CFB1D0D6D45EFA98FB1DCB4862D29">
    <w:name w:val="816CFB1D0D6D45EFA98FB1DCB4862D29"/>
    <w:rsid w:val="00661560"/>
  </w:style>
  <w:style w:type="paragraph" w:customStyle="1" w:styleId="CF8EC5DD72DA42EE94DC04DE649F0E8D">
    <w:name w:val="CF8EC5DD72DA42EE94DC04DE649F0E8D"/>
    <w:rsid w:val="00661560"/>
  </w:style>
  <w:style w:type="paragraph" w:customStyle="1" w:styleId="70B5326CE5B54668B0E6CF4471E95CDA">
    <w:name w:val="70B5326CE5B54668B0E6CF4471E95CDA"/>
    <w:rsid w:val="00661560"/>
  </w:style>
  <w:style w:type="paragraph" w:customStyle="1" w:styleId="B26ACF64A3C0492FB3BAEAB0D1C1A690">
    <w:name w:val="B26ACF64A3C0492FB3BAEAB0D1C1A690"/>
    <w:rsid w:val="006615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2185B53CB25647951E5B6202B90D8D" ma:contentTypeVersion="18" ma:contentTypeDescription="Create a new document." ma:contentTypeScope="" ma:versionID="14541d63805fcc989c2d2854db879029">
  <xsd:schema xmlns:xsd="http://www.w3.org/2001/XMLSchema" xmlns:xs="http://www.w3.org/2001/XMLSchema" xmlns:p="http://schemas.microsoft.com/office/2006/metadata/properties" xmlns:ns1="http://schemas.microsoft.com/sharepoint/v3" xmlns:ns2="13aa1949-f5e2-4c52-b932-8f660dd535d1" xmlns:ns3="17ff74c0-0fb8-4c89-886e-60f2c4e30a55" targetNamespace="http://schemas.microsoft.com/office/2006/metadata/properties" ma:root="true" ma:fieldsID="eac04eaa03572cfb05583af6982a3291" ns1:_="" ns2:_="" ns3:_="">
    <xsd:import namespace="http://schemas.microsoft.com/sharepoint/v3"/>
    <xsd:import namespace="13aa1949-f5e2-4c52-b932-8f660dd535d1"/>
    <xsd:import namespace="17ff74c0-0fb8-4c89-886e-60f2c4e30a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Location"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aa1949-f5e2-4c52-b932-8f660dd53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ff74c0-0fb8-4c89-886e-60f2c4e30a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8b4aea8-cce7-4d40-b731-d4ec9bc2c63d}" ma:internalName="TaxCatchAll" ma:showField="CatchAllData" ma:web="17ff74c0-0fb8-4c89-886e-60f2c4e30a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7ff74c0-0fb8-4c89-886e-60f2c4e30a55" xsi:nil="true"/>
    <lcf76f155ced4ddcb4097134ff3c332f xmlns="13aa1949-f5e2-4c52-b932-8f660dd535d1">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2.xml><?xml version="1.0" encoding="utf-8"?>
<ds:datastoreItem xmlns:ds="http://schemas.openxmlformats.org/officeDocument/2006/customXml" ds:itemID="{53E8EA96-0AC3-4F38-808E-88246C3005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aa1949-f5e2-4c52-b932-8f660dd535d1"/>
    <ds:schemaRef ds:uri="17ff74c0-0fb8-4c89-886e-60f2c4e30a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9A2DBD-D1AE-4EFE-8306-C570FBEF4BF0}">
  <ds:schemaRefs>
    <ds:schemaRef ds:uri="http://schemas.openxmlformats.org/package/2006/metadata/core-properties"/>
    <ds:schemaRef ds:uri="http://purl.org/dc/elements/1.1/"/>
    <ds:schemaRef ds:uri="http://purl.org/dc/dcmitype/"/>
    <ds:schemaRef ds:uri="http://schemas.microsoft.com/office/2006/metadata/properties"/>
    <ds:schemaRef ds:uri="17ff74c0-0fb8-4c89-886e-60f2c4e30a55"/>
    <ds:schemaRef ds:uri="http://schemas.microsoft.com/office/2006/documentManagement/types"/>
    <ds:schemaRef ds:uri="http://purl.org/dc/terms/"/>
    <ds:schemaRef ds:uri="http://schemas.microsoft.com/office/infopath/2007/PartnerControls"/>
    <ds:schemaRef ds:uri="13aa1949-f5e2-4c52-b932-8f660dd535d1"/>
    <ds:schemaRef ds:uri="http://schemas.microsoft.com/sharepoint/v3"/>
    <ds:schemaRef ds:uri="http://www.w3.org/XML/1998/namespace"/>
  </ds:schemaRefs>
</ds:datastoreItem>
</file>

<file path=customXml/itemProps4.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docMetadata/LabelInfo.xml><?xml version="1.0" encoding="utf-8"?>
<clbl:labelList xmlns:clbl="http://schemas.microsoft.com/office/2020/mipLabelMetadata">
  <clbl:label id="{50f8fcc4-94d8-4f07-84eb-36ed57c7c8a2}" enabled="0" method="" siteId="{50f8fcc4-94d8-4f07-84eb-36ed57c7c8a2}" removed="1"/>
</clbl:labelList>
</file>

<file path=docProps/app.xml><?xml version="1.0" encoding="utf-8"?>
<Properties xmlns="http://schemas.openxmlformats.org/officeDocument/2006/extended-properties" xmlns:vt="http://schemas.openxmlformats.org/officeDocument/2006/docPropsVTypes">
  <Template>DEW-One-page_Template%20-%20Copy</Template>
  <TotalTime>1</TotalTime>
  <Pages>14</Pages>
  <Words>2374</Words>
  <Characters>13534</Characters>
  <Application>Microsoft Office Word</Application>
  <DocSecurity>0</DocSecurity>
  <Lines>112</Lines>
  <Paragraphs>31</Paragraphs>
  <ScaleCrop>false</ScaleCrop>
  <Manager/>
  <Company/>
  <LinksUpToDate>false</LinksUpToDate>
  <CharactersWithSpaces>15877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Wooten, Yvonne</dc:creator>
  <cp:keywords/>
  <dc:description/>
  <cp:lastModifiedBy>Clinton, Lm</cp:lastModifiedBy>
  <cp:revision>2</cp:revision>
  <cp:lastPrinted>2025-06-11T18:32:00Z</cp:lastPrinted>
  <dcterms:created xsi:type="dcterms:W3CDTF">2025-09-26T12:19:00Z</dcterms:created>
  <dcterms:modified xsi:type="dcterms:W3CDTF">2025-09-26T12:19:00Z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0x010100F12185B53CB25647951E5B6202B90D8D</vt:lpwstr>
  </property>
  <property fmtid="{D5CDD505-2E9C-101B-9397-08002B2CF9AE}" pid="3" name="MediaServiceImageTags">
    <vt:lpwstr/>
  </property>
  <property fmtid="{D5CDD505-2E9C-101B-9397-08002B2CF9AE}" pid="4" name="docLang">
    <vt:lpwstr>en</vt:lpwstr>
  </property>
</Properties>
</file>