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F4F7A" w14:textId="77777777" w:rsidR="00D1494E" w:rsidRPr="00965F33" w:rsidRDefault="00D1494E" w:rsidP="00433B67">
      <w:pPr>
        <w:pStyle w:val="Heading1"/>
      </w:pPr>
      <w:r w:rsidRPr="00965F33">
        <w:t>Chinese Language Teachers from Taiwan Program</w:t>
      </w:r>
    </w:p>
    <w:p w14:paraId="4E38FCDF" w14:textId="77777777" w:rsidR="00D1494E" w:rsidRDefault="00D1494E" w:rsidP="00D1494E">
      <w:pPr>
        <w:pStyle w:val="Heading3"/>
        <w:jc w:val="center"/>
      </w:pPr>
      <w:r>
        <w:t>Application for new Program Participants</w:t>
      </w:r>
    </w:p>
    <w:p w14:paraId="7B49D305" w14:textId="77777777" w:rsidR="00D1494E" w:rsidRDefault="00D1494E" w:rsidP="00D1494E">
      <w:pPr>
        <w:pStyle w:val="Heading3"/>
        <w:jc w:val="center"/>
      </w:pPr>
      <w:r>
        <w:t>School Year 2025-2026</w:t>
      </w:r>
    </w:p>
    <w:p w14:paraId="5A31691E" w14:textId="2CB8A81C" w:rsidR="00D1494E" w:rsidRDefault="00D1494E" w:rsidP="00D1494E">
      <w:pPr>
        <w:pStyle w:val="Heading3"/>
        <w:spacing w:after="240"/>
        <w:jc w:val="center"/>
      </w:pPr>
      <w:r>
        <w:t>Application Deadline: April 1</w:t>
      </w:r>
      <w:r w:rsidR="00CD3BA0">
        <w:t>8</w:t>
      </w:r>
      <w:r>
        <w:t>, 2025</w:t>
      </w:r>
    </w:p>
    <w:p w14:paraId="5EBF8DBF" w14:textId="77777777" w:rsidR="00883BD4" w:rsidRPr="00B60907" w:rsidRDefault="00883BD4" w:rsidP="00883BD4">
      <w:pPr>
        <w:spacing w:before="480" w:after="240"/>
      </w:pPr>
      <w:r w:rsidRPr="00B60907">
        <w:t>Complete the application by filling in the space beneath each prompt.</w:t>
      </w:r>
    </w:p>
    <w:tbl>
      <w:tblPr>
        <w:tblStyle w:val="TableGrid"/>
        <w:tblW w:w="5000" w:type="pct"/>
        <w:tblLook w:val="04A0" w:firstRow="1" w:lastRow="0" w:firstColumn="1" w:lastColumn="0" w:noHBand="0" w:noVBand="1"/>
      </w:tblPr>
      <w:tblGrid>
        <w:gridCol w:w="10700"/>
      </w:tblGrid>
      <w:tr w:rsidR="00883BD4" w:rsidRPr="00B60907" w14:paraId="28721501" w14:textId="77777777" w:rsidTr="00DD60B2">
        <w:tc>
          <w:tcPr>
            <w:tcW w:w="5000" w:type="pct"/>
            <w:shd w:val="clear" w:color="auto" w:fill="00A4E6"/>
          </w:tcPr>
          <w:p w14:paraId="75ADD284" w14:textId="2471133B" w:rsidR="00883BD4" w:rsidRPr="00B60907" w:rsidRDefault="00883BD4" w:rsidP="00853D4B">
            <w:pPr>
              <w:spacing w:before="60" w:after="60"/>
              <w:rPr>
                <w:b/>
                <w:bCs/>
              </w:rPr>
            </w:pPr>
            <w:r w:rsidRPr="00B60907">
              <w:rPr>
                <w:b/>
                <w:bCs/>
              </w:rPr>
              <w:t xml:space="preserve">Name of the </w:t>
            </w:r>
            <w:r w:rsidR="00CD3BA0">
              <w:rPr>
                <w:b/>
                <w:bCs/>
              </w:rPr>
              <w:t xml:space="preserve">Prospective </w:t>
            </w:r>
            <w:r w:rsidRPr="00B60907">
              <w:rPr>
                <w:b/>
                <w:bCs/>
              </w:rPr>
              <w:t>Host School or District</w:t>
            </w:r>
          </w:p>
        </w:tc>
      </w:tr>
      <w:tr w:rsidR="00883BD4" w:rsidRPr="00B60907" w14:paraId="011AEE00" w14:textId="77777777" w:rsidTr="00853D4B">
        <w:tc>
          <w:tcPr>
            <w:tcW w:w="5000" w:type="pct"/>
          </w:tcPr>
          <w:p w14:paraId="3B9C955D" w14:textId="77777777" w:rsidR="00883BD4" w:rsidRPr="00B60907" w:rsidRDefault="00883BD4" w:rsidP="00853D4B">
            <w:pPr>
              <w:spacing w:before="60" w:after="60"/>
            </w:pPr>
          </w:p>
        </w:tc>
      </w:tr>
    </w:tbl>
    <w:p w14:paraId="1A9DF701" w14:textId="77777777" w:rsidR="003F46A2" w:rsidRPr="003F46A2" w:rsidRDefault="003F46A2" w:rsidP="003F46A2">
      <w:pPr>
        <w:keepNext/>
        <w:keepLines/>
        <w:numPr>
          <w:ilvl w:val="0"/>
          <w:numId w:val="1"/>
        </w:numPr>
        <w:spacing w:before="600"/>
        <w:ind w:left="360"/>
        <w:outlineLvl w:val="2"/>
        <w:rPr>
          <w:rFonts w:eastAsiaTheme="majorEastAsia" w:cs="Times New Roman (Headings CS)"/>
          <w:b/>
          <w:caps/>
          <w:kern w:val="0"/>
          <w:sz w:val="28"/>
          <w14:ligatures w14:val="none"/>
        </w:rPr>
      </w:pPr>
      <w:bookmarkStart w:id="0" w:name="_Hlk190263275"/>
      <w:r w:rsidRPr="003F46A2">
        <w:rPr>
          <w:rFonts w:eastAsiaTheme="majorEastAsia" w:cs="Times New Roman (Headings CS)"/>
          <w:b/>
          <w:caps/>
          <w:kern w:val="0"/>
          <w:sz w:val="28"/>
          <w14:ligatures w14:val="none"/>
        </w:rPr>
        <w:t>Primary Contact</w:t>
      </w:r>
    </w:p>
    <w:bookmarkEnd w:id="0"/>
    <w:p w14:paraId="3919AA0B" w14:textId="77777777" w:rsidR="003F46A2" w:rsidRPr="003F46A2" w:rsidRDefault="003F46A2" w:rsidP="003F46A2">
      <w:pPr>
        <w:spacing w:after="240"/>
      </w:pPr>
      <w:r w:rsidRPr="003F46A2">
        <w:t>Provide detailed information for the person who will coordinate participation in this program with the Ohio Department of Education and Workforce at the school/district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782"/>
        <w:gridCol w:w="1782"/>
        <w:gridCol w:w="1785"/>
        <w:gridCol w:w="1783"/>
        <w:gridCol w:w="1783"/>
        <w:gridCol w:w="1785"/>
      </w:tblGrid>
      <w:tr w:rsidR="003F46A2" w:rsidRPr="003F46A2" w14:paraId="42CBE548" w14:textId="77777777" w:rsidTr="00DD60B2">
        <w:trPr>
          <w:trHeight w:val="12"/>
          <w:tblHeader/>
        </w:trPr>
        <w:tc>
          <w:tcPr>
            <w:tcW w:w="833" w:type="pct"/>
            <w:shd w:val="clear" w:color="auto" w:fill="00A4E6"/>
            <w:noWrap/>
            <w:vAlign w:val="center"/>
          </w:tcPr>
          <w:p w14:paraId="289D492E" w14:textId="77777777" w:rsidR="003F46A2" w:rsidRPr="003F46A2" w:rsidRDefault="003F46A2" w:rsidP="003F46A2">
            <w:pPr>
              <w:jc w:val="center"/>
              <w:rPr>
                <w:b/>
                <w:bCs/>
                <w:color w:val="000000" w:themeColor="text1"/>
              </w:rPr>
            </w:pPr>
            <w:r w:rsidRPr="003F46A2">
              <w:rPr>
                <w:b/>
                <w:bCs/>
                <w:color w:val="000000" w:themeColor="text1"/>
              </w:rPr>
              <w:t>Name</w:t>
            </w:r>
          </w:p>
        </w:tc>
        <w:tc>
          <w:tcPr>
            <w:tcW w:w="833" w:type="pct"/>
            <w:shd w:val="clear" w:color="auto" w:fill="00A4E6"/>
            <w:noWrap/>
            <w:vAlign w:val="center"/>
          </w:tcPr>
          <w:p w14:paraId="350D33BE" w14:textId="77777777" w:rsidR="003F46A2" w:rsidRPr="003F46A2" w:rsidRDefault="003F46A2" w:rsidP="003F46A2">
            <w:pPr>
              <w:jc w:val="center"/>
              <w:rPr>
                <w:b/>
                <w:bCs/>
                <w:color w:val="000000" w:themeColor="text1"/>
              </w:rPr>
            </w:pPr>
            <w:r w:rsidRPr="003F46A2">
              <w:rPr>
                <w:b/>
                <w:bCs/>
                <w:color w:val="000000" w:themeColor="text1"/>
              </w:rPr>
              <w:t>Position</w:t>
            </w:r>
          </w:p>
        </w:tc>
        <w:tc>
          <w:tcPr>
            <w:tcW w:w="834" w:type="pct"/>
            <w:shd w:val="clear" w:color="auto" w:fill="00A4E6"/>
            <w:noWrap/>
            <w:vAlign w:val="center"/>
          </w:tcPr>
          <w:p w14:paraId="5686C52E" w14:textId="77777777" w:rsidR="003F46A2" w:rsidRPr="003F46A2" w:rsidRDefault="003F46A2" w:rsidP="003F46A2">
            <w:pPr>
              <w:jc w:val="center"/>
              <w:rPr>
                <w:b/>
                <w:bCs/>
                <w:color w:val="000000" w:themeColor="text1"/>
              </w:rPr>
            </w:pPr>
            <w:r w:rsidRPr="003F46A2">
              <w:rPr>
                <w:b/>
                <w:bCs/>
                <w:color w:val="000000" w:themeColor="text1"/>
              </w:rPr>
              <w:t>Email</w:t>
            </w:r>
          </w:p>
        </w:tc>
        <w:tc>
          <w:tcPr>
            <w:tcW w:w="833" w:type="pct"/>
            <w:shd w:val="clear" w:color="auto" w:fill="00A4E6"/>
            <w:noWrap/>
            <w:vAlign w:val="center"/>
          </w:tcPr>
          <w:p w14:paraId="0B4768A8" w14:textId="77777777" w:rsidR="003F46A2" w:rsidRPr="003F46A2" w:rsidRDefault="003F46A2" w:rsidP="003F46A2">
            <w:pPr>
              <w:jc w:val="center"/>
              <w:rPr>
                <w:b/>
                <w:bCs/>
                <w:color w:val="000000" w:themeColor="text1"/>
              </w:rPr>
            </w:pPr>
            <w:r w:rsidRPr="003F46A2">
              <w:rPr>
                <w:b/>
                <w:bCs/>
                <w:color w:val="000000" w:themeColor="text1"/>
              </w:rPr>
              <w:t>Business Phone</w:t>
            </w:r>
          </w:p>
        </w:tc>
        <w:tc>
          <w:tcPr>
            <w:tcW w:w="833" w:type="pct"/>
            <w:shd w:val="clear" w:color="auto" w:fill="00A4E6"/>
            <w:vAlign w:val="center"/>
          </w:tcPr>
          <w:p w14:paraId="4D869A92" w14:textId="77777777" w:rsidR="003F46A2" w:rsidRPr="003F46A2" w:rsidRDefault="003F46A2" w:rsidP="003F46A2">
            <w:pPr>
              <w:jc w:val="center"/>
              <w:rPr>
                <w:b/>
                <w:bCs/>
                <w:color w:val="000000" w:themeColor="text1"/>
              </w:rPr>
            </w:pPr>
            <w:r w:rsidRPr="003F46A2">
              <w:rPr>
                <w:b/>
                <w:bCs/>
              </w:rPr>
              <w:t>Cell Phone</w:t>
            </w:r>
            <w:r w:rsidRPr="003F46A2">
              <w:rPr>
                <w:b/>
                <w:bCs/>
              </w:rPr>
              <w:br/>
            </w:r>
            <w:r w:rsidRPr="003F46A2">
              <w:rPr>
                <w:i/>
                <w:iCs/>
                <w:sz w:val="20"/>
                <w:szCs w:val="20"/>
              </w:rPr>
              <w:t>(for emergencies)</w:t>
            </w:r>
          </w:p>
        </w:tc>
        <w:tc>
          <w:tcPr>
            <w:tcW w:w="834" w:type="pct"/>
            <w:shd w:val="clear" w:color="auto" w:fill="00A4E6"/>
            <w:vAlign w:val="center"/>
          </w:tcPr>
          <w:p w14:paraId="3FE4ACF4" w14:textId="77777777" w:rsidR="003F46A2" w:rsidRPr="003F46A2" w:rsidRDefault="003F46A2" w:rsidP="003F46A2">
            <w:pPr>
              <w:jc w:val="center"/>
              <w:rPr>
                <w:b/>
                <w:bCs/>
              </w:rPr>
            </w:pPr>
            <w:r w:rsidRPr="003F46A2">
              <w:rPr>
                <w:b/>
                <w:bCs/>
              </w:rPr>
              <w:t>Work Address</w:t>
            </w:r>
          </w:p>
        </w:tc>
      </w:tr>
      <w:tr w:rsidR="003F46A2" w:rsidRPr="003F46A2" w14:paraId="6E95A59D" w14:textId="77777777" w:rsidTr="00853D4B">
        <w:trPr>
          <w:trHeight w:val="18"/>
        </w:trPr>
        <w:tc>
          <w:tcPr>
            <w:tcW w:w="833" w:type="pct"/>
            <w:shd w:val="clear" w:color="auto" w:fill="auto"/>
          </w:tcPr>
          <w:p w14:paraId="2327D06D"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4973B432"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76D4D0C1"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5D598036"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4D987A72"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6D9E57A7"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bl>
    <w:p w14:paraId="7DFF734A" w14:textId="77777777" w:rsidR="003F46A2" w:rsidRPr="003F46A2" w:rsidRDefault="003F46A2" w:rsidP="003F46A2"/>
    <w:p w14:paraId="4BF6D671" w14:textId="77777777" w:rsidR="003F46A2" w:rsidRPr="003F46A2" w:rsidRDefault="003F46A2" w:rsidP="003F46A2">
      <w:pPr>
        <w:keepNext/>
        <w:keepLines/>
        <w:numPr>
          <w:ilvl w:val="0"/>
          <w:numId w:val="1"/>
        </w:numPr>
        <w:spacing w:before="600"/>
        <w:ind w:left="360"/>
        <w:outlineLvl w:val="2"/>
        <w:rPr>
          <w:rFonts w:eastAsiaTheme="majorEastAsia" w:cs="Times New Roman (Headings CS)"/>
          <w:b/>
          <w:caps/>
          <w:kern w:val="0"/>
          <w:sz w:val="28"/>
          <w14:ligatures w14:val="none"/>
        </w:rPr>
      </w:pPr>
      <w:r w:rsidRPr="003F46A2">
        <w:rPr>
          <w:rFonts w:eastAsiaTheme="majorEastAsia" w:cs="Times New Roman (Headings CS)"/>
          <w:b/>
          <w:caps/>
          <w:kern w:val="0"/>
          <w:sz w:val="28"/>
          <w14:ligatures w14:val="none"/>
        </w:rPr>
        <w:t>host institution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782"/>
        <w:gridCol w:w="1782"/>
        <w:gridCol w:w="1785"/>
        <w:gridCol w:w="1783"/>
        <w:gridCol w:w="1783"/>
        <w:gridCol w:w="1785"/>
      </w:tblGrid>
      <w:tr w:rsidR="003F46A2" w:rsidRPr="003F46A2" w14:paraId="6ADB5969" w14:textId="77777777" w:rsidTr="00DD60B2">
        <w:trPr>
          <w:trHeight w:val="12"/>
          <w:tblHeader/>
        </w:trPr>
        <w:tc>
          <w:tcPr>
            <w:tcW w:w="833" w:type="pct"/>
            <w:shd w:val="clear" w:color="auto" w:fill="00A4E6"/>
            <w:noWrap/>
            <w:vAlign w:val="center"/>
          </w:tcPr>
          <w:p w14:paraId="578D90EE" w14:textId="77777777" w:rsidR="003F46A2" w:rsidRPr="003F46A2" w:rsidRDefault="003F46A2" w:rsidP="003F46A2">
            <w:pPr>
              <w:jc w:val="center"/>
              <w:rPr>
                <w:b/>
                <w:bCs/>
                <w:color w:val="000000" w:themeColor="text1"/>
              </w:rPr>
            </w:pPr>
            <w:r w:rsidRPr="003F46A2">
              <w:rPr>
                <w:b/>
                <w:bCs/>
                <w:color w:val="000000" w:themeColor="text1"/>
              </w:rPr>
              <w:t>Institution Name</w:t>
            </w:r>
          </w:p>
        </w:tc>
        <w:tc>
          <w:tcPr>
            <w:tcW w:w="833" w:type="pct"/>
            <w:shd w:val="clear" w:color="auto" w:fill="00A4E6"/>
            <w:noWrap/>
            <w:vAlign w:val="center"/>
          </w:tcPr>
          <w:p w14:paraId="6CFDD92B" w14:textId="77777777" w:rsidR="003F46A2" w:rsidRPr="003F46A2" w:rsidRDefault="003F46A2" w:rsidP="003F46A2">
            <w:pPr>
              <w:jc w:val="center"/>
              <w:rPr>
                <w:b/>
                <w:bCs/>
                <w:color w:val="000000" w:themeColor="text1"/>
              </w:rPr>
            </w:pPr>
            <w:r w:rsidRPr="003F46A2">
              <w:rPr>
                <w:b/>
                <w:bCs/>
                <w:color w:val="000000" w:themeColor="text1"/>
              </w:rPr>
              <w:t>Institution Address</w:t>
            </w:r>
          </w:p>
        </w:tc>
        <w:tc>
          <w:tcPr>
            <w:tcW w:w="834" w:type="pct"/>
            <w:shd w:val="clear" w:color="auto" w:fill="00A4E6"/>
            <w:noWrap/>
            <w:vAlign w:val="center"/>
          </w:tcPr>
          <w:p w14:paraId="6181373D" w14:textId="77777777" w:rsidR="003F46A2" w:rsidRPr="003F46A2" w:rsidRDefault="003F46A2" w:rsidP="003F46A2">
            <w:pPr>
              <w:jc w:val="center"/>
              <w:rPr>
                <w:b/>
                <w:bCs/>
                <w:color w:val="000000" w:themeColor="text1"/>
              </w:rPr>
            </w:pPr>
            <w:r w:rsidRPr="003F46A2">
              <w:rPr>
                <w:b/>
                <w:bCs/>
                <w:color w:val="000000" w:themeColor="text1"/>
              </w:rPr>
              <w:t>Administrator Name/Title</w:t>
            </w:r>
          </w:p>
        </w:tc>
        <w:tc>
          <w:tcPr>
            <w:tcW w:w="833" w:type="pct"/>
            <w:shd w:val="clear" w:color="auto" w:fill="00A4E6"/>
            <w:noWrap/>
            <w:vAlign w:val="center"/>
          </w:tcPr>
          <w:p w14:paraId="3530F94D" w14:textId="77777777" w:rsidR="003F46A2" w:rsidRPr="003F46A2" w:rsidRDefault="003F46A2" w:rsidP="003F46A2">
            <w:pPr>
              <w:jc w:val="center"/>
              <w:rPr>
                <w:b/>
                <w:bCs/>
                <w:color w:val="000000" w:themeColor="text1"/>
              </w:rPr>
            </w:pPr>
            <w:proofErr w:type="spellStart"/>
            <w:r w:rsidRPr="003F46A2">
              <w:rPr>
                <w:b/>
                <w:bCs/>
                <w:color w:val="000000" w:themeColor="text1"/>
              </w:rPr>
              <w:t>AdministratorEmail</w:t>
            </w:r>
            <w:proofErr w:type="spellEnd"/>
          </w:p>
        </w:tc>
        <w:tc>
          <w:tcPr>
            <w:tcW w:w="833" w:type="pct"/>
            <w:shd w:val="clear" w:color="auto" w:fill="00A4E6"/>
            <w:vAlign w:val="center"/>
          </w:tcPr>
          <w:p w14:paraId="32D8C628" w14:textId="77777777" w:rsidR="003F46A2" w:rsidRPr="003F46A2" w:rsidRDefault="003F46A2" w:rsidP="003F46A2">
            <w:pPr>
              <w:jc w:val="center"/>
              <w:rPr>
                <w:b/>
                <w:bCs/>
                <w:color w:val="000000" w:themeColor="text1"/>
              </w:rPr>
            </w:pPr>
            <w:r w:rsidRPr="003F46A2">
              <w:rPr>
                <w:b/>
                <w:bCs/>
              </w:rPr>
              <w:t>Phone</w:t>
            </w:r>
          </w:p>
        </w:tc>
        <w:tc>
          <w:tcPr>
            <w:tcW w:w="834" w:type="pct"/>
            <w:shd w:val="clear" w:color="auto" w:fill="00A4E6"/>
            <w:vAlign w:val="center"/>
          </w:tcPr>
          <w:p w14:paraId="4136B570" w14:textId="77777777" w:rsidR="003F46A2" w:rsidRPr="003F46A2" w:rsidRDefault="003F46A2" w:rsidP="003F46A2">
            <w:pPr>
              <w:jc w:val="center"/>
              <w:rPr>
                <w:b/>
                <w:bCs/>
              </w:rPr>
            </w:pPr>
            <w:r w:rsidRPr="003F46A2">
              <w:rPr>
                <w:b/>
                <w:bCs/>
              </w:rPr>
              <w:t>Website</w:t>
            </w:r>
          </w:p>
        </w:tc>
      </w:tr>
      <w:tr w:rsidR="003F46A2" w:rsidRPr="003F46A2" w14:paraId="5F7E8419" w14:textId="77777777" w:rsidTr="00853D4B">
        <w:trPr>
          <w:trHeight w:val="18"/>
        </w:trPr>
        <w:tc>
          <w:tcPr>
            <w:tcW w:w="833" w:type="pct"/>
            <w:shd w:val="clear" w:color="auto" w:fill="auto"/>
          </w:tcPr>
          <w:p w14:paraId="7C01F52C"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722785B4"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714139CE"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6E5397E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17F88EA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35858CFD"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r w:rsidR="003F46A2" w:rsidRPr="003F46A2" w14:paraId="31074788" w14:textId="77777777" w:rsidTr="00853D4B">
        <w:trPr>
          <w:trHeight w:val="18"/>
        </w:trPr>
        <w:tc>
          <w:tcPr>
            <w:tcW w:w="833" w:type="pct"/>
            <w:shd w:val="clear" w:color="auto" w:fill="auto"/>
          </w:tcPr>
          <w:p w14:paraId="139EAA25"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48F218F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0AB4BF8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53248B4A"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3C006947"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76D3A8F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r w:rsidR="003F46A2" w:rsidRPr="003F46A2" w14:paraId="01DD7805" w14:textId="77777777" w:rsidTr="00853D4B">
        <w:trPr>
          <w:trHeight w:val="18"/>
        </w:trPr>
        <w:tc>
          <w:tcPr>
            <w:tcW w:w="833" w:type="pct"/>
            <w:shd w:val="clear" w:color="auto" w:fill="auto"/>
          </w:tcPr>
          <w:p w14:paraId="7F5000D9"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3B3D79D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40792F5C"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041AC3FA"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11DD0259"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66AFD078"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r w:rsidR="003F46A2" w:rsidRPr="003F46A2" w14:paraId="7F4A9BAA" w14:textId="77777777" w:rsidTr="00853D4B">
        <w:trPr>
          <w:trHeight w:val="18"/>
        </w:trPr>
        <w:tc>
          <w:tcPr>
            <w:tcW w:w="833" w:type="pct"/>
            <w:shd w:val="clear" w:color="auto" w:fill="auto"/>
          </w:tcPr>
          <w:p w14:paraId="285204ED"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6D93B8E9"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5729B80E"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7686E333"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3" w:type="pct"/>
            <w:shd w:val="clear" w:color="auto" w:fill="auto"/>
          </w:tcPr>
          <w:p w14:paraId="2FC70DD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c>
          <w:tcPr>
            <w:tcW w:w="834" w:type="pct"/>
            <w:shd w:val="clear" w:color="auto" w:fill="auto"/>
          </w:tcPr>
          <w:p w14:paraId="026BDEAF" w14:textId="77777777" w:rsidR="003F46A2" w:rsidRPr="003F46A2" w:rsidRDefault="003F46A2" w:rsidP="003F46A2">
            <w:pPr>
              <w:spacing w:before="100" w:after="200" w:line="276" w:lineRule="auto"/>
              <w:rPr>
                <w:rFonts w:eastAsia="Times New Roman" w:cs="Arial"/>
                <w:b/>
                <w:bCs/>
                <w:kern w:val="0"/>
                <w:sz w:val="20"/>
                <w:szCs w:val="20"/>
                <w14:ligatures w14:val="none"/>
              </w:rPr>
            </w:pPr>
          </w:p>
        </w:tc>
      </w:tr>
    </w:tbl>
    <w:p w14:paraId="6C42BC86" w14:textId="77777777" w:rsidR="003F46A2" w:rsidRPr="003F46A2" w:rsidRDefault="003F46A2" w:rsidP="003F46A2">
      <w:r w:rsidRPr="003F46A2">
        <w:br w:type="page"/>
      </w:r>
    </w:p>
    <w:tbl>
      <w:tblPr>
        <w:tblStyle w:val="TableGrid1"/>
        <w:tblW w:w="5000" w:type="pct"/>
        <w:tblLook w:val="04A0" w:firstRow="1" w:lastRow="0" w:firstColumn="1" w:lastColumn="0" w:noHBand="0" w:noVBand="1"/>
      </w:tblPr>
      <w:tblGrid>
        <w:gridCol w:w="10700"/>
      </w:tblGrid>
      <w:tr w:rsidR="008C67AD" w:rsidRPr="008C67AD" w14:paraId="6D72C93D" w14:textId="77777777" w:rsidTr="00DD60B2">
        <w:tc>
          <w:tcPr>
            <w:tcW w:w="5000" w:type="pct"/>
            <w:shd w:val="clear" w:color="auto" w:fill="00A4E6"/>
          </w:tcPr>
          <w:p w14:paraId="74549F5E" w14:textId="77777777" w:rsidR="008C67AD" w:rsidRPr="008C67AD" w:rsidRDefault="008C67AD" w:rsidP="008C67AD">
            <w:pPr>
              <w:spacing w:before="40" w:after="40"/>
              <w:rPr>
                <w:b/>
                <w:bCs/>
              </w:rPr>
            </w:pPr>
            <w:r w:rsidRPr="008C67AD">
              <w:rPr>
                <w:b/>
                <w:bCs/>
              </w:rPr>
              <w:lastRenderedPageBreak/>
              <w:t>List the official 2025-2026 start date for teachers</w:t>
            </w:r>
          </w:p>
        </w:tc>
      </w:tr>
      <w:tr w:rsidR="008C67AD" w:rsidRPr="008C67AD" w14:paraId="5E7BB81E" w14:textId="77777777" w:rsidTr="00DD60B2">
        <w:trPr>
          <w:trHeight w:val="188"/>
        </w:trPr>
        <w:tc>
          <w:tcPr>
            <w:tcW w:w="5000" w:type="pct"/>
            <w:tcBorders>
              <w:bottom w:val="single" w:sz="4" w:space="0" w:color="auto"/>
            </w:tcBorders>
          </w:tcPr>
          <w:p w14:paraId="679F1F2C" w14:textId="77777777" w:rsidR="008C67AD" w:rsidRPr="008C67AD" w:rsidRDefault="008C67AD" w:rsidP="008C67AD">
            <w:pPr>
              <w:spacing w:before="40" w:after="40"/>
            </w:pPr>
          </w:p>
        </w:tc>
      </w:tr>
      <w:tr w:rsidR="008C67AD" w:rsidRPr="008C67AD" w14:paraId="55FC80BB" w14:textId="77777777" w:rsidTr="00DD60B2">
        <w:tc>
          <w:tcPr>
            <w:tcW w:w="5000" w:type="pct"/>
            <w:shd w:val="clear" w:color="auto" w:fill="00A4E6"/>
          </w:tcPr>
          <w:p w14:paraId="4B534EA2" w14:textId="77777777" w:rsidR="008C67AD" w:rsidRPr="008C67AD" w:rsidRDefault="008C67AD" w:rsidP="008C67AD">
            <w:pPr>
              <w:spacing w:before="40" w:after="40"/>
              <w:rPr>
                <w:b/>
                <w:bCs/>
              </w:rPr>
            </w:pPr>
            <w:r w:rsidRPr="008C67AD">
              <w:rPr>
                <w:b/>
                <w:bCs/>
              </w:rPr>
              <w:t>List the official 2025-2026 start date for the students</w:t>
            </w:r>
          </w:p>
        </w:tc>
      </w:tr>
      <w:tr w:rsidR="008C67AD" w:rsidRPr="008C67AD" w14:paraId="7898D831" w14:textId="77777777" w:rsidTr="00DD60B2">
        <w:tc>
          <w:tcPr>
            <w:tcW w:w="5000" w:type="pct"/>
            <w:tcBorders>
              <w:bottom w:val="single" w:sz="4" w:space="0" w:color="auto"/>
            </w:tcBorders>
          </w:tcPr>
          <w:p w14:paraId="52E364A4" w14:textId="77777777" w:rsidR="008C67AD" w:rsidRPr="008C67AD" w:rsidRDefault="008C67AD" w:rsidP="008C67AD">
            <w:pPr>
              <w:spacing w:before="40" w:after="40"/>
            </w:pPr>
          </w:p>
        </w:tc>
      </w:tr>
      <w:tr w:rsidR="008C67AD" w:rsidRPr="008C67AD" w14:paraId="260327CD" w14:textId="77777777" w:rsidTr="00DD60B2">
        <w:tc>
          <w:tcPr>
            <w:tcW w:w="5000" w:type="pct"/>
            <w:shd w:val="clear" w:color="auto" w:fill="00A4E6"/>
          </w:tcPr>
          <w:p w14:paraId="1AAAD03B" w14:textId="77777777" w:rsidR="008C67AD" w:rsidRPr="008C67AD" w:rsidRDefault="008C67AD" w:rsidP="008C67AD">
            <w:pPr>
              <w:spacing w:before="40" w:after="40"/>
            </w:pPr>
            <w:r w:rsidRPr="008C67AD">
              <w:rPr>
                <w:b/>
                <w:bCs/>
              </w:rPr>
              <w:t>District/Institution Typology</w:t>
            </w:r>
            <w:r w:rsidRPr="008C67AD">
              <w:t xml:space="preserve"> </w:t>
            </w:r>
            <w:r w:rsidRPr="008C67AD">
              <w:rPr>
                <w:sz w:val="20"/>
                <w:szCs w:val="20"/>
              </w:rPr>
              <w:t>(Choose one)</w:t>
            </w:r>
          </w:p>
        </w:tc>
      </w:tr>
      <w:tr w:rsidR="008C67AD" w:rsidRPr="008C67AD" w14:paraId="3148D803" w14:textId="77777777" w:rsidTr="00DD60B2">
        <w:tc>
          <w:tcPr>
            <w:tcW w:w="5000" w:type="pct"/>
            <w:tcBorders>
              <w:bottom w:val="single" w:sz="4" w:space="0" w:color="auto"/>
            </w:tcBorders>
          </w:tcPr>
          <w:p w14:paraId="621A9812" w14:textId="79E3FB25" w:rsidR="008C67AD" w:rsidRPr="008C67AD" w:rsidRDefault="008C67AD" w:rsidP="008C67AD">
            <w:pPr>
              <w:spacing w:before="40" w:after="40"/>
            </w:pPr>
            <w:r w:rsidRPr="008C67AD">
              <w:object w:dxaOrig="1440" w:dyaOrig="1440" w14:anchorId="3BCB1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08pt;height:22.5pt" o:ole="">
                  <v:imagedata r:id="rId11" o:title=""/>
                </v:shape>
                <w:control r:id="rId12" w:name="OptionButton1" w:shapeid="_x0000_i1061"/>
              </w:object>
            </w:r>
            <w:r w:rsidRPr="008C67AD">
              <w:t xml:space="preserve"> </w:t>
            </w:r>
            <w:r w:rsidRPr="008C67AD">
              <w:object w:dxaOrig="1440" w:dyaOrig="1440" w14:anchorId="7950731E">
                <v:shape id="_x0000_i1063" type="#_x0000_t75" style="width:108pt;height:22.5pt" o:ole="">
                  <v:imagedata r:id="rId13" o:title=""/>
                </v:shape>
                <w:control r:id="rId14" w:name="OptionButton2" w:shapeid="_x0000_i1063"/>
              </w:object>
            </w:r>
            <w:r w:rsidRPr="008C67AD">
              <w:t xml:space="preserve"> </w:t>
            </w:r>
            <w:r w:rsidRPr="008C67AD">
              <w:object w:dxaOrig="1440" w:dyaOrig="1440" w14:anchorId="1E5D30E6">
                <v:shape id="_x0000_i1065" type="#_x0000_t75" style="width:108pt;height:22.5pt" o:ole="">
                  <v:imagedata r:id="rId15" o:title=""/>
                </v:shape>
                <w:control r:id="rId16" w:name="OptionButton3" w:shapeid="_x0000_i1065"/>
              </w:object>
            </w:r>
            <w:r w:rsidRPr="008C67AD">
              <w:t xml:space="preserve"> </w:t>
            </w:r>
            <w:r w:rsidRPr="008C67AD">
              <w:object w:dxaOrig="1440" w:dyaOrig="1440" w14:anchorId="7829A9B7">
                <v:shape id="_x0000_i1067" type="#_x0000_t75" style="width:108pt;height:22.5pt" o:ole="">
                  <v:imagedata r:id="rId17" o:title=""/>
                </v:shape>
                <w:control r:id="rId18" w:name="OptionButton4" w:shapeid="_x0000_i1067"/>
              </w:object>
            </w:r>
          </w:p>
        </w:tc>
      </w:tr>
      <w:tr w:rsidR="008C67AD" w:rsidRPr="008C67AD" w14:paraId="0661B964" w14:textId="77777777" w:rsidTr="00DD60B2">
        <w:tc>
          <w:tcPr>
            <w:tcW w:w="5000" w:type="pct"/>
            <w:shd w:val="clear" w:color="auto" w:fill="00A4E6"/>
          </w:tcPr>
          <w:p w14:paraId="5293AD07" w14:textId="77777777" w:rsidR="008C67AD" w:rsidRPr="008C67AD" w:rsidRDefault="008C67AD" w:rsidP="008C67AD">
            <w:pPr>
              <w:spacing w:before="40" w:after="40"/>
            </w:pPr>
            <w:r w:rsidRPr="008C67AD">
              <w:rPr>
                <w:b/>
                <w:bCs/>
              </w:rPr>
              <w:t>Institution Profile</w:t>
            </w:r>
            <w:r w:rsidRPr="008C67AD">
              <w:t xml:space="preserve"> </w:t>
            </w:r>
            <w:r w:rsidRPr="008C67AD">
              <w:rPr>
                <w:sz w:val="20"/>
                <w:szCs w:val="20"/>
              </w:rPr>
              <w:t>(Chose all that apply)</w:t>
            </w:r>
          </w:p>
        </w:tc>
      </w:tr>
      <w:tr w:rsidR="008C67AD" w:rsidRPr="008C67AD" w14:paraId="40FC1391" w14:textId="77777777" w:rsidTr="00853D4B">
        <w:tc>
          <w:tcPr>
            <w:tcW w:w="5000" w:type="pct"/>
          </w:tcPr>
          <w:p w14:paraId="6E11EE9E" w14:textId="0F23BABF" w:rsidR="008C67AD" w:rsidRPr="008C67AD" w:rsidRDefault="008C67AD" w:rsidP="008C67AD">
            <w:pPr>
              <w:spacing w:before="40" w:after="40"/>
            </w:pPr>
            <w:r w:rsidRPr="008C67AD">
              <w:object w:dxaOrig="1440" w:dyaOrig="1440" w14:anchorId="7160BA3A">
                <v:shape id="_x0000_i1069" type="#_x0000_t75" style="width:108pt;height:22.5pt" o:ole="">
                  <v:imagedata r:id="rId19" o:title=""/>
                </v:shape>
                <w:control r:id="rId20" w:name="CheckBox1" w:shapeid="_x0000_i1069"/>
              </w:object>
            </w:r>
            <w:r w:rsidRPr="008C67AD">
              <w:t xml:space="preserve"> </w:t>
            </w:r>
            <w:r w:rsidRPr="008C67AD">
              <w:object w:dxaOrig="1440" w:dyaOrig="1440" w14:anchorId="26D540E0">
                <v:shape id="_x0000_i1071" type="#_x0000_t75" style="width:108pt;height:22.5pt" o:ole="">
                  <v:imagedata r:id="rId21" o:title=""/>
                </v:shape>
                <w:control r:id="rId22" w:name="CheckBox2" w:shapeid="_x0000_i1071"/>
              </w:object>
            </w:r>
            <w:r w:rsidRPr="008C67AD">
              <w:t xml:space="preserve"> </w:t>
            </w:r>
            <w:r w:rsidRPr="008C67AD">
              <w:object w:dxaOrig="1440" w:dyaOrig="1440" w14:anchorId="5E26AA50">
                <v:shape id="_x0000_i1073" type="#_x0000_t75" style="width:108pt;height:22.5pt" o:ole="">
                  <v:imagedata r:id="rId23" o:title=""/>
                </v:shape>
                <w:control r:id="rId24" w:name="CheckBox3" w:shapeid="_x0000_i1073"/>
              </w:object>
            </w:r>
            <w:r w:rsidRPr="008C67AD">
              <w:t xml:space="preserve"> </w:t>
            </w:r>
            <w:r w:rsidRPr="008C67AD">
              <w:object w:dxaOrig="1440" w:dyaOrig="1440" w14:anchorId="0C60B035">
                <v:shape id="_x0000_i1075" type="#_x0000_t75" style="width:108pt;height:22.5pt" o:ole="">
                  <v:imagedata r:id="rId25" o:title=""/>
                </v:shape>
                <w:control r:id="rId26" w:name="CheckBox4" w:shapeid="_x0000_i1075"/>
              </w:object>
            </w:r>
          </w:p>
        </w:tc>
      </w:tr>
    </w:tbl>
    <w:p w14:paraId="73FF9031" w14:textId="77777777" w:rsidR="00070F0A" w:rsidRPr="00070F0A" w:rsidRDefault="00070F0A" w:rsidP="00070F0A">
      <w:pPr>
        <w:keepNext/>
        <w:keepLines/>
        <w:spacing w:before="600" w:after="120"/>
        <w:outlineLvl w:val="3"/>
        <w:rPr>
          <w:rFonts w:eastAsiaTheme="majorEastAsia" w:cs="Times New Roman (Headings CS)"/>
          <w:b/>
          <w:iCs/>
          <w:color w:val="000000" w:themeColor="text1"/>
          <w:kern w:val="0"/>
          <w:sz w:val="28"/>
          <w14:ligatures w14:val="none"/>
        </w:rPr>
      </w:pPr>
      <w:r w:rsidRPr="00070F0A">
        <w:rPr>
          <w:rFonts w:eastAsiaTheme="majorEastAsia" w:cs="Times New Roman (Headings CS)"/>
          <w:b/>
          <w:iCs/>
          <w:color w:val="000000" w:themeColor="text1"/>
          <w:kern w:val="0"/>
          <w:sz w:val="28"/>
          <w14:ligatures w14:val="none"/>
        </w:rPr>
        <w:t>District Composition</w:t>
      </w:r>
    </w:p>
    <w:tbl>
      <w:tblPr>
        <w:tblStyle w:val="TableGrid2"/>
        <w:tblW w:w="0" w:type="auto"/>
        <w:tblLook w:val="04A0" w:firstRow="1" w:lastRow="0" w:firstColumn="1" w:lastColumn="0" w:noHBand="0" w:noVBand="1"/>
      </w:tblPr>
      <w:tblGrid>
        <w:gridCol w:w="3569"/>
        <w:gridCol w:w="3565"/>
        <w:gridCol w:w="3566"/>
      </w:tblGrid>
      <w:tr w:rsidR="00070F0A" w:rsidRPr="00070F0A" w14:paraId="458FE30C" w14:textId="77777777" w:rsidTr="00DD60B2">
        <w:tc>
          <w:tcPr>
            <w:tcW w:w="3596" w:type="dxa"/>
            <w:tcBorders>
              <w:bottom w:val="single" w:sz="4" w:space="0" w:color="auto"/>
            </w:tcBorders>
            <w:shd w:val="clear" w:color="auto" w:fill="00A4E6"/>
          </w:tcPr>
          <w:p w14:paraId="2E4B9319" w14:textId="77777777" w:rsidR="00070F0A" w:rsidRPr="00070F0A" w:rsidRDefault="00070F0A" w:rsidP="00070F0A">
            <w:pPr>
              <w:spacing w:before="40" w:after="40"/>
              <w:rPr>
                <w:b/>
                <w:bCs/>
              </w:rPr>
            </w:pPr>
            <w:r w:rsidRPr="00070F0A">
              <w:rPr>
                <w:b/>
                <w:bCs/>
              </w:rPr>
              <w:t>School Type</w:t>
            </w:r>
          </w:p>
        </w:tc>
        <w:tc>
          <w:tcPr>
            <w:tcW w:w="3597" w:type="dxa"/>
            <w:shd w:val="clear" w:color="auto" w:fill="00A4E6"/>
          </w:tcPr>
          <w:p w14:paraId="2457041E" w14:textId="77777777" w:rsidR="00070F0A" w:rsidRPr="00070F0A" w:rsidRDefault="00070F0A" w:rsidP="00070F0A">
            <w:pPr>
              <w:spacing w:before="40" w:after="40"/>
              <w:jc w:val="center"/>
              <w:rPr>
                <w:b/>
                <w:bCs/>
              </w:rPr>
            </w:pPr>
            <w:r w:rsidRPr="00070F0A">
              <w:rPr>
                <w:b/>
                <w:bCs/>
              </w:rPr>
              <w:t># of Schools</w:t>
            </w:r>
          </w:p>
        </w:tc>
        <w:tc>
          <w:tcPr>
            <w:tcW w:w="3597" w:type="dxa"/>
            <w:shd w:val="clear" w:color="auto" w:fill="00A4E6"/>
          </w:tcPr>
          <w:p w14:paraId="3945CB2A" w14:textId="77777777" w:rsidR="00070F0A" w:rsidRPr="00070F0A" w:rsidRDefault="00070F0A" w:rsidP="00070F0A">
            <w:pPr>
              <w:spacing w:before="40" w:after="40"/>
              <w:jc w:val="center"/>
              <w:rPr>
                <w:b/>
                <w:bCs/>
              </w:rPr>
            </w:pPr>
            <w:r w:rsidRPr="00070F0A">
              <w:rPr>
                <w:b/>
                <w:bCs/>
              </w:rPr>
              <w:t># of Students</w:t>
            </w:r>
          </w:p>
        </w:tc>
      </w:tr>
      <w:tr w:rsidR="00070F0A" w:rsidRPr="00070F0A" w14:paraId="5A67CEF1" w14:textId="77777777" w:rsidTr="00853D4B">
        <w:tc>
          <w:tcPr>
            <w:tcW w:w="3596" w:type="dxa"/>
            <w:shd w:val="clear" w:color="auto" w:fill="57CFFF"/>
          </w:tcPr>
          <w:p w14:paraId="3C062691" w14:textId="77777777" w:rsidR="00070F0A" w:rsidRPr="00070F0A" w:rsidRDefault="00070F0A" w:rsidP="00070F0A">
            <w:pPr>
              <w:spacing w:before="40" w:after="40"/>
              <w:rPr>
                <w:b/>
                <w:bCs/>
              </w:rPr>
            </w:pPr>
            <w:r w:rsidRPr="00070F0A">
              <w:rPr>
                <w:b/>
                <w:bCs/>
              </w:rPr>
              <w:t>Elementary</w:t>
            </w:r>
          </w:p>
        </w:tc>
        <w:tc>
          <w:tcPr>
            <w:tcW w:w="3597" w:type="dxa"/>
          </w:tcPr>
          <w:p w14:paraId="53024F08" w14:textId="77777777" w:rsidR="00070F0A" w:rsidRPr="00070F0A" w:rsidRDefault="00070F0A" w:rsidP="00070F0A">
            <w:pPr>
              <w:spacing w:before="40" w:after="40"/>
              <w:jc w:val="center"/>
            </w:pPr>
          </w:p>
        </w:tc>
        <w:tc>
          <w:tcPr>
            <w:tcW w:w="3597" w:type="dxa"/>
          </w:tcPr>
          <w:p w14:paraId="1A9ED541" w14:textId="77777777" w:rsidR="00070F0A" w:rsidRPr="00070F0A" w:rsidRDefault="00070F0A" w:rsidP="00070F0A">
            <w:pPr>
              <w:spacing w:before="40" w:after="40"/>
              <w:jc w:val="center"/>
            </w:pPr>
          </w:p>
        </w:tc>
      </w:tr>
      <w:tr w:rsidR="00070F0A" w:rsidRPr="00070F0A" w14:paraId="149ABEFB" w14:textId="77777777" w:rsidTr="00853D4B">
        <w:tc>
          <w:tcPr>
            <w:tcW w:w="3596" w:type="dxa"/>
            <w:shd w:val="clear" w:color="auto" w:fill="57CFFF"/>
          </w:tcPr>
          <w:p w14:paraId="5B7AD375" w14:textId="77777777" w:rsidR="00070F0A" w:rsidRPr="00070F0A" w:rsidRDefault="00070F0A" w:rsidP="00070F0A">
            <w:pPr>
              <w:spacing w:before="40" w:after="40"/>
              <w:rPr>
                <w:b/>
                <w:bCs/>
              </w:rPr>
            </w:pPr>
            <w:r w:rsidRPr="00070F0A">
              <w:rPr>
                <w:b/>
                <w:bCs/>
              </w:rPr>
              <w:t>Middle</w:t>
            </w:r>
          </w:p>
        </w:tc>
        <w:tc>
          <w:tcPr>
            <w:tcW w:w="3597" w:type="dxa"/>
          </w:tcPr>
          <w:p w14:paraId="120F1C87" w14:textId="77777777" w:rsidR="00070F0A" w:rsidRPr="00070F0A" w:rsidRDefault="00070F0A" w:rsidP="00070F0A">
            <w:pPr>
              <w:spacing w:before="40" w:after="40"/>
              <w:jc w:val="center"/>
            </w:pPr>
          </w:p>
        </w:tc>
        <w:tc>
          <w:tcPr>
            <w:tcW w:w="3597" w:type="dxa"/>
          </w:tcPr>
          <w:p w14:paraId="68C62588" w14:textId="77777777" w:rsidR="00070F0A" w:rsidRPr="00070F0A" w:rsidRDefault="00070F0A" w:rsidP="00070F0A">
            <w:pPr>
              <w:spacing w:before="40" w:after="40"/>
              <w:jc w:val="center"/>
            </w:pPr>
          </w:p>
        </w:tc>
      </w:tr>
      <w:tr w:rsidR="00070F0A" w:rsidRPr="00070F0A" w14:paraId="365A9962" w14:textId="77777777" w:rsidTr="00853D4B">
        <w:tc>
          <w:tcPr>
            <w:tcW w:w="3596" w:type="dxa"/>
            <w:shd w:val="clear" w:color="auto" w:fill="57CFFF"/>
          </w:tcPr>
          <w:p w14:paraId="0F9D5E3B" w14:textId="77777777" w:rsidR="00070F0A" w:rsidRPr="00070F0A" w:rsidRDefault="00070F0A" w:rsidP="00070F0A">
            <w:pPr>
              <w:spacing w:before="40" w:after="40"/>
              <w:rPr>
                <w:b/>
                <w:bCs/>
              </w:rPr>
            </w:pPr>
            <w:r w:rsidRPr="00070F0A">
              <w:rPr>
                <w:b/>
                <w:bCs/>
              </w:rPr>
              <w:t>High</w:t>
            </w:r>
          </w:p>
        </w:tc>
        <w:tc>
          <w:tcPr>
            <w:tcW w:w="3597" w:type="dxa"/>
          </w:tcPr>
          <w:p w14:paraId="2334B602" w14:textId="77777777" w:rsidR="00070F0A" w:rsidRPr="00070F0A" w:rsidRDefault="00070F0A" w:rsidP="00070F0A">
            <w:pPr>
              <w:spacing w:before="40" w:after="40"/>
              <w:jc w:val="center"/>
            </w:pPr>
          </w:p>
        </w:tc>
        <w:tc>
          <w:tcPr>
            <w:tcW w:w="3597" w:type="dxa"/>
          </w:tcPr>
          <w:p w14:paraId="38372386" w14:textId="77777777" w:rsidR="00070F0A" w:rsidRPr="00070F0A" w:rsidRDefault="00070F0A" w:rsidP="00070F0A">
            <w:pPr>
              <w:spacing w:before="40" w:after="40"/>
              <w:jc w:val="center"/>
            </w:pPr>
          </w:p>
        </w:tc>
      </w:tr>
      <w:tr w:rsidR="00070F0A" w:rsidRPr="00070F0A" w14:paraId="3245A981" w14:textId="77777777" w:rsidTr="00853D4B">
        <w:tc>
          <w:tcPr>
            <w:tcW w:w="3596" w:type="dxa"/>
            <w:shd w:val="clear" w:color="auto" w:fill="57CFFF"/>
          </w:tcPr>
          <w:p w14:paraId="4CBB05F0" w14:textId="77777777" w:rsidR="00070F0A" w:rsidRPr="00070F0A" w:rsidRDefault="00070F0A" w:rsidP="00070F0A">
            <w:pPr>
              <w:spacing w:before="40" w:after="40"/>
              <w:rPr>
                <w:b/>
                <w:bCs/>
              </w:rPr>
            </w:pPr>
            <w:r w:rsidRPr="00070F0A">
              <w:rPr>
                <w:b/>
                <w:bCs/>
              </w:rPr>
              <w:t>TOTALS</w:t>
            </w:r>
          </w:p>
        </w:tc>
        <w:tc>
          <w:tcPr>
            <w:tcW w:w="3597" w:type="dxa"/>
          </w:tcPr>
          <w:p w14:paraId="3DDFB103" w14:textId="77777777" w:rsidR="00070F0A" w:rsidRPr="00070F0A" w:rsidRDefault="00070F0A" w:rsidP="00070F0A">
            <w:pPr>
              <w:spacing w:before="40" w:after="40"/>
              <w:jc w:val="center"/>
            </w:pPr>
          </w:p>
        </w:tc>
        <w:tc>
          <w:tcPr>
            <w:tcW w:w="3597" w:type="dxa"/>
          </w:tcPr>
          <w:p w14:paraId="49969E59" w14:textId="77777777" w:rsidR="00070F0A" w:rsidRPr="00070F0A" w:rsidRDefault="00070F0A" w:rsidP="00070F0A">
            <w:pPr>
              <w:spacing w:before="40" w:after="40"/>
              <w:jc w:val="center"/>
            </w:pPr>
          </w:p>
        </w:tc>
      </w:tr>
    </w:tbl>
    <w:p w14:paraId="3584864B" w14:textId="77777777" w:rsidR="00070F0A" w:rsidRPr="00070F0A" w:rsidRDefault="00070F0A" w:rsidP="00070F0A">
      <w:pPr>
        <w:spacing w:before="120"/>
      </w:pPr>
    </w:p>
    <w:p w14:paraId="3820A936" w14:textId="77777777" w:rsidR="00070F0A" w:rsidRPr="00070F0A" w:rsidRDefault="00070F0A" w:rsidP="00070F0A">
      <w:r w:rsidRPr="00070F0A">
        <w:br w:type="page"/>
      </w:r>
    </w:p>
    <w:p w14:paraId="012927FB" w14:textId="77777777" w:rsidR="00883BD4" w:rsidRPr="00B60907" w:rsidRDefault="00883BD4" w:rsidP="00883BD4">
      <w:pPr>
        <w:rPr>
          <w:b/>
        </w:rPr>
      </w:pPr>
    </w:p>
    <w:tbl>
      <w:tblPr>
        <w:tblW w:w="107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92"/>
      </w:tblGrid>
      <w:tr w:rsidR="00070F0A" w:rsidRPr="00C510EA" w14:paraId="4B9D32C8"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2504FE51" w14:textId="77777777" w:rsidR="00070F0A" w:rsidRPr="00C510EA" w:rsidRDefault="00070F0A" w:rsidP="00853D4B">
            <w:pPr>
              <w:spacing w:before="40" w:after="40"/>
              <w:ind w:left="165"/>
              <w:textAlignment w:val="baseline"/>
              <w:rPr>
                <w:rFonts w:ascii="Segoe UI" w:eastAsia="Times New Roman" w:hAnsi="Segoe UI" w:cs="Segoe UI"/>
                <w:kern w:val="0"/>
                <w:sz w:val="18"/>
                <w:szCs w:val="18"/>
                <w14:ligatures w14:val="none"/>
              </w:rPr>
            </w:pPr>
            <w:r w:rsidRPr="00C510EA">
              <w:rPr>
                <w:rFonts w:eastAsia="Times New Roman" w:cs="Segoe UI"/>
                <w:b/>
                <w:bCs/>
                <w:kern w:val="0"/>
                <w14:ligatures w14:val="none"/>
              </w:rPr>
              <w:t>B.A. Salary Range Beginning at 3 Years Experience  </w:t>
            </w:r>
            <w:r w:rsidRPr="00C510EA">
              <w:rPr>
                <w:rFonts w:eastAsia="Times New Roman" w:cs="Segoe UI"/>
                <w:kern w:val="0"/>
                <w14:ligatures w14:val="none"/>
              </w:rPr>
              <w:t> </w:t>
            </w:r>
          </w:p>
        </w:tc>
      </w:tr>
      <w:tr w:rsidR="00070F0A" w:rsidRPr="00C510EA" w14:paraId="0E309152"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hideMark/>
          </w:tcPr>
          <w:p w14:paraId="68B1F5D3" w14:textId="192656F3" w:rsidR="00070F0A" w:rsidRPr="00C510EA" w:rsidRDefault="00070F0A" w:rsidP="00853D4B">
            <w:pPr>
              <w:spacing w:before="40" w:after="40"/>
              <w:ind w:left="165"/>
              <w:textAlignment w:val="baseline"/>
              <w:rPr>
                <w:rFonts w:ascii="Segoe UI" w:eastAsia="Times New Roman" w:hAnsi="Segoe UI" w:cs="Segoe UI"/>
                <w:kern w:val="0"/>
                <w:sz w:val="18"/>
                <w:szCs w:val="18"/>
                <w14:ligatures w14:val="none"/>
              </w:rPr>
            </w:pPr>
            <w:r w:rsidRPr="00C510EA">
              <w:rPr>
                <w:rFonts w:eastAsia="Times New Roman" w:cs="Segoe UI"/>
                <w:kern w:val="0"/>
                <w14:ligatures w14:val="none"/>
              </w:rPr>
              <w:t>From $</w:t>
            </w:r>
            <w:r>
              <w:rPr>
                <w:rFonts w:eastAsia="Times New Roman" w:cs="Segoe UI"/>
                <w:kern w:val="0"/>
                <w14:ligatures w14:val="none"/>
              </w:rPr>
              <w:object w:dxaOrig="1440" w:dyaOrig="1440" w14:anchorId="068F6403">
                <v:shape id="_x0000_i1077" type="#_x0000_t75" style="width:1in;height:18pt" o:ole="">
                  <v:imagedata r:id="rId27" o:title=""/>
                </v:shape>
                <w:control r:id="rId28" w:name="TextBox1" w:shapeid="_x0000_i1077"/>
              </w:object>
            </w:r>
            <w:r w:rsidRPr="00C510EA">
              <w:rPr>
                <w:rFonts w:eastAsia="Times New Roman" w:cs="Segoe UI"/>
                <w:kern w:val="0"/>
                <w14:ligatures w14:val="none"/>
              </w:rPr>
              <w:t xml:space="preserve"> to $</w:t>
            </w:r>
            <w:r>
              <w:rPr>
                <w:rFonts w:eastAsia="Times New Roman" w:cs="Segoe UI"/>
                <w:kern w:val="0"/>
                <w14:ligatures w14:val="none"/>
              </w:rPr>
              <w:object w:dxaOrig="1440" w:dyaOrig="1440" w14:anchorId="45FC7CBD">
                <v:shape id="_x0000_i1079" type="#_x0000_t75" style="width:1in;height:18pt" o:ole="">
                  <v:imagedata r:id="rId27" o:title=""/>
                </v:shape>
                <w:control r:id="rId29" w:name="TextBox2" w:shapeid="_x0000_i1079"/>
              </w:object>
            </w:r>
          </w:p>
        </w:tc>
      </w:tr>
      <w:tr w:rsidR="00070F0A" w:rsidRPr="00C510EA" w14:paraId="5A0F8008"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7843BF51" w14:textId="77777777" w:rsidR="00070F0A" w:rsidRPr="00C510EA" w:rsidRDefault="00070F0A" w:rsidP="00853D4B">
            <w:pPr>
              <w:spacing w:before="40" w:after="40"/>
              <w:ind w:left="165"/>
              <w:textAlignment w:val="baseline"/>
              <w:rPr>
                <w:rFonts w:ascii="Segoe UI" w:eastAsia="Times New Roman" w:hAnsi="Segoe UI" w:cs="Segoe UI"/>
                <w:kern w:val="0"/>
                <w:sz w:val="18"/>
                <w:szCs w:val="18"/>
                <w14:ligatures w14:val="none"/>
              </w:rPr>
            </w:pPr>
            <w:r w:rsidRPr="00C510EA">
              <w:rPr>
                <w:rFonts w:eastAsia="Times New Roman" w:cs="Segoe UI"/>
                <w:b/>
                <w:bCs/>
                <w:kern w:val="0"/>
                <w14:ligatures w14:val="none"/>
              </w:rPr>
              <w:t>M.A. Salary Range Beginning at 3 Years Experience  </w:t>
            </w:r>
            <w:r w:rsidRPr="00C510EA">
              <w:rPr>
                <w:rFonts w:eastAsia="Times New Roman" w:cs="Segoe UI"/>
                <w:kern w:val="0"/>
                <w14:ligatures w14:val="none"/>
              </w:rPr>
              <w:t> </w:t>
            </w:r>
          </w:p>
        </w:tc>
      </w:tr>
      <w:tr w:rsidR="00070F0A" w:rsidRPr="00C510EA" w14:paraId="315797C7"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hideMark/>
          </w:tcPr>
          <w:p w14:paraId="1FAFAB9E" w14:textId="66B51962" w:rsidR="00070F0A" w:rsidRPr="00C510EA" w:rsidRDefault="00070F0A" w:rsidP="00853D4B">
            <w:pPr>
              <w:spacing w:before="40" w:after="40"/>
              <w:ind w:left="165"/>
              <w:textAlignment w:val="baseline"/>
              <w:rPr>
                <w:rFonts w:ascii="Segoe UI" w:eastAsia="Times New Roman" w:hAnsi="Segoe UI" w:cs="Segoe UI"/>
                <w:kern w:val="0"/>
                <w:sz w:val="18"/>
                <w:szCs w:val="18"/>
                <w14:ligatures w14:val="none"/>
              </w:rPr>
            </w:pPr>
            <w:r w:rsidRPr="00C510EA">
              <w:rPr>
                <w:rFonts w:eastAsia="Times New Roman" w:cs="Segoe UI"/>
                <w:kern w:val="0"/>
                <w14:ligatures w14:val="none"/>
              </w:rPr>
              <w:t>From $</w:t>
            </w:r>
            <w:r>
              <w:rPr>
                <w:rFonts w:eastAsia="Times New Roman" w:cs="Segoe UI"/>
                <w:kern w:val="0"/>
                <w14:ligatures w14:val="none"/>
              </w:rPr>
              <w:object w:dxaOrig="1440" w:dyaOrig="1440" w14:anchorId="024A3A9A">
                <v:shape id="_x0000_i1081" type="#_x0000_t75" style="width:1in;height:18pt" o:ole="">
                  <v:imagedata r:id="rId27" o:title=""/>
                </v:shape>
                <w:control r:id="rId30" w:name="TextBox3" w:shapeid="_x0000_i1081"/>
              </w:object>
            </w:r>
            <w:r w:rsidRPr="00C510EA">
              <w:rPr>
                <w:rFonts w:eastAsia="Times New Roman" w:cs="Segoe UI"/>
                <w:kern w:val="0"/>
                <w14:ligatures w14:val="none"/>
              </w:rPr>
              <w:t xml:space="preserve"> to $</w:t>
            </w:r>
            <w:r>
              <w:rPr>
                <w:rFonts w:eastAsia="Times New Roman" w:cs="Segoe UI"/>
                <w:kern w:val="0"/>
                <w14:ligatures w14:val="none"/>
              </w:rPr>
              <w:object w:dxaOrig="1440" w:dyaOrig="1440" w14:anchorId="74B6D48C">
                <v:shape id="_x0000_i1083" type="#_x0000_t75" style="width:1in;height:18pt" o:ole="">
                  <v:imagedata r:id="rId27" o:title=""/>
                </v:shape>
                <w:control r:id="rId31" w:name="TextBox4" w:shapeid="_x0000_i1083"/>
              </w:object>
            </w:r>
          </w:p>
        </w:tc>
      </w:tr>
      <w:tr w:rsidR="00070F0A" w:rsidRPr="00C510EA" w14:paraId="5ECE46DE" w14:textId="77777777" w:rsidTr="00DD60B2">
        <w:trPr>
          <w:trHeight w:val="65"/>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08667CCC" w14:textId="77777777" w:rsidR="00070F0A" w:rsidRPr="00C510EA" w:rsidRDefault="00070F0A" w:rsidP="00853D4B">
            <w:pPr>
              <w:spacing w:before="40" w:after="40"/>
              <w:ind w:left="165"/>
              <w:textAlignment w:val="baseline"/>
              <w:rPr>
                <w:rFonts w:eastAsia="Times New Roman" w:cs="Segoe UI"/>
                <w:b/>
                <w:bCs/>
                <w:kern w:val="0"/>
                <w14:ligatures w14:val="none"/>
              </w:rPr>
            </w:pPr>
            <w:r w:rsidRPr="00C510EA">
              <w:rPr>
                <w:rFonts w:eastAsia="Times New Roman" w:cs="Segoe UI"/>
                <w:b/>
                <w:bCs/>
                <w:kern w:val="0"/>
                <w14:ligatures w14:val="none"/>
              </w:rPr>
              <w:t xml:space="preserve">Is there a collective bargaining unit in </w:t>
            </w:r>
            <w:r>
              <w:rPr>
                <w:rFonts w:eastAsia="Times New Roman" w:cs="Segoe UI"/>
                <w:b/>
                <w:bCs/>
                <w:kern w:val="0"/>
                <w14:ligatures w14:val="none"/>
              </w:rPr>
              <w:t xml:space="preserve">the </w:t>
            </w:r>
            <w:r w:rsidRPr="00C510EA">
              <w:rPr>
                <w:rFonts w:eastAsia="Times New Roman" w:cs="Segoe UI"/>
                <w:b/>
                <w:bCs/>
                <w:kern w:val="0"/>
                <w14:ligatures w14:val="none"/>
              </w:rPr>
              <w:t>school/district?</w:t>
            </w:r>
          </w:p>
        </w:tc>
      </w:tr>
      <w:tr w:rsidR="00070F0A" w:rsidRPr="00C510EA" w14:paraId="4BA33348"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hideMark/>
          </w:tcPr>
          <w:p w14:paraId="2A81ABA9" w14:textId="77777777" w:rsidR="00070F0A" w:rsidRPr="00C510EA" w:rsidRDefault="00070F0A" w:rsidP="00853D4B">
            <w:pPr>
              <w:spacing w:before="40" w:after="40"/>
              <w:ind w:left="165"/>
              <w:textAlignment w:val="baseline"/>
              <w:rPr>
                <w:rFonts w:eastAsia="Times New Roman" w:cs="Segoe UI"/>
                <w:kern w:val="0"/>
                <w14:ligatures w14:val="none"/>
              </w:rPr>
            </w:pPr>
            <w:r w:rsidRPr="00C510EA">
              <w:rPr>
                <w:rFonts w:eastAsia="Times New Roman" w:cs="Segoe UI"/>
                <w:kern w:val="0"/>
                <w14:ligatures w14:val="none"/>
              </w:rPr>
              <w:t> </w:t>
            </w:r>
          </w:p>
        </w:tc>
      </w:tr>
      <w:tr w:rsidR="00070F0A" w:rsidRPr="00C510EA" w14:paraId="637FF664" w14:textId="77777777" w:rsidTr="00DD60B2">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4EF33689" w14:textId="77777777" w:rsidR="00070F0A" w:rsidRPr="00C510EA" w:rsidRDefault="00070F0A" w:rsidP="00853D4B">
            <w:pPr>
              <w:spacing w:before="40" w:after="40"/>
              <w:ind w:left="165"/>
              <w:textAlignment w:val="baseline"/>
              <w:rPr>
                <w:rFonts w:eastAsia="Times New Roman" w:cs="Segoe UI"/>
                <w:b/>
                <w:bCs/>
                <w:kern w:val="0"/>
                <w14:ligatures w14:val="none"/>
              </w:rPr>
            </w:pPr>
            <w:r w:rsidRPr="00C510EA">
              <w:rPr>
                <w:rFonts w:eastAsia="Times New Roman" w:cs="Segoe UI"/>
                <w:b/>
                <w:bCs/>
                <w:kern w:val="0"/>
                <w14:ligatures w14:val="none"/>
              </w:rPr>
              <w:t>Would your visiting teacher be required to join the collective bargaining unit?</w:t>
            </w:r>
          </w:p>
        </w:tc>
      </w:tr>
      <w:tr w:rsidR="00070F0A" w:rsidRPr="00C510EA" w14:paraId="3A9989CF"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hideMark/>
          </w:tcPr>
          <w:p w14:paraId="3F1C4540" w14:textId="77777777" w:rsidR="00070F0A" w:rsidRPr="00C510EA" w:rsidRDefault="00070F0A" w:rsidP="00853D4B">
            <w:pPr>
              <w:spacing w:before="40" w:after="40"/>
              <w:ind w:left="165"/>
              <w:textAlignment w:val="baseline"/>
              <w:rPr>
                <w:rFonts w:eastAsia="Times New Roman" w:cs="Segoe UI"/>
                <w:kern w:val="0"/>
                <w14:ligatures w14:val="none"/>
              </w:rPr>
            </w:pPr>
            <w:r w:rsidRPr="00C510EA">
              <w:rPr>
                <w:rFonts w:eastAsia="Times New Roman" w:cs="Segoe UI"/>
                <w:kern w:val="0"/>
                <w14:ligatures w14:val="none"/>
              </w:rPr>
              <w:t> </w:t>
            </w:r>
          </w:p>
        </w:tc>
      </w:tr>
      <w:tr w:rsidR="00070F0A" w:rsidRPr="00C510EA" w14:paraId="0DE446AD"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hideMark/>
          </w:tcPr>
          <w:p w14:paraId="2F4890B5" w14:textId="77777777" w:rsidR="00070F0A" w:rsidRPr="00C510EA" w:rsidRDefault="00070F0A" w:rsidP="00853D4B">
            <w:pPr>
              <w:spacing w:before="40" w:after="40"/>
              <w:ind w:left="165"/>
              <w:textAlignment w:val="baseline"/>
              <w:rPr>
                <w:rFonts w:eastAsia="Times New Roman" w:cs="Segoe UI"/>
                <w:b/>
                <w:bCs/>
                <w:kern w:val="0"/>
                <w14:ligatures w14:val="none"/>
              </w:rPr>
            </w:pPr>
            <w:r w:rsidRPr="00C510EA">
              <w:rPr>
                <w:rFonts w:eastAsia="Times New Roman" w:cs="Segoe UI"/>
                <w:b/>
                <w:bCs/>
                <w:kern w:val="0"/>
                <w14:ligatures w14:val="none"/>
              </w:rPr>
              <w:t xml:space="preserve">What </w:t>
            </w:r>
            <w:r>
              <w:rPr>
                <w:rFonts w:eastAsia="Times New Roman" w:cs="Segoe UI"/>
                <w:b/>
                <w:bCs/>
                <w:kern w:val="0"/>
                <w14:ligatures w14:val="none"/>
              </w:rPr>
              <w:t xml:space="preserve">amount in </w:t>
            </w:r>
            <w:r w:rsidRPr="00C510EA">
              <w:rPr>
                <w:rFonts w:eastAsia="Times New Roman" w:cs="Segoe UI"/>
                <w:b/>
                <w:bCs/>
                <w:kern w:val="0"/>
                <w14:ligatures w14:val="none"/>
              </w:rPr>
              <w:t>dues will the teacher pay to the union (if applicable) per year?</w:t>
            </w:r>
          </w:p>
        </w:tc>
      </w:tr>
      <w:tr w:rsidR="00070F0A" w:rsidRPr="00C510EA" w14:paraId="5C156B7B"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hideMark/>
          </w:tcPr>
          <w:p w14:paraId="097802F0" w14:textId="77777777" w:rsidR="00070F0A" w:rsidRPr="00C510EA" w:rsidRDefault="00070F0A" w:rsidP="00853D4B">
            <w:pPr>
              <w:spacing w:before="40" w:after="40"/>
              <w:ind w:left="165"/>
              <w:textAlignment w:val="baseline"/>
              <w:rPr>
                <w:rFonts w:eastAsia="Times New Roman" w:cs="Segoe UI"/>
                <w:kern w:val="0"/>
                <w14:ligatures w14:val="none"/>
              </w:rPr>
            </w:pPr>
            <w:r w:rsidRPr="00C510EA">
              <w:rPr>
                <w:rFonts w:eastAsia="Times New Roman" w:cs="Segoe UI"/>
                <w:kern w:val="0"/>
                <w14:ligatures w14:val="none"/>
              </w:rPr>
              <w:t> </w:t>
            </w:r>
            <w:r>
              <w:rPr>
                <w:rFonts w:eastAsia="Times New Roman" w:cs="Segoe UI"/>
                <w:kern w:val="0"/>
                <w14:ligatures w14:val="none"/>
              </w:rPr>
              <w:t>$</w:t>
            </w:r>
          </w:p>
        </w:tc>
      </w:tr>
      <w:tr w:rsidR="00070F0A" w:rsidRPr="00A947C5" w14:paraId="0DCFBC67"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tcPr>
          <w:p w14:paraId="3CC933A9" w14:textId="77777777" w:rsidR="00070F0A" w:rsidRPr="00A947C5" w:rsidRDefault="00070F0A" w:rsidP="00853D4B">
            <w:pPr>
              <w:spacing w:before="40" w:after="40"/>
              <w:ind w:left="165"/>
              <w:textAlignment w:val="baseline"/>
              <w:rPr>
                <w:rFonts w:eastAsia="Times New Roman" w:cs="Segoe UI"/>
                <w:b/>
                <w:bCs/>
                <w:kern w:val="0"/>
                <w14:ligatures w14:val="none"/>
              </w:rPr>
            </w:pPr>
            <w:r w:rsidRPr="00A947C5">
              <w:rPr>
                <w:rFonts w:eastAsia="Times New Roman" w:cs="Segoe UI"/>
                <w:b/>
                <w:bCs/>
                <w:kern w:val="0"/>
                <w14:ligatures w14:val="none"/>
              </w:rPr>
              <w:t xml:space="preserve">Do your teachers contribute towards their own health insurance coverage?        </w:t>
            </w:r>
          </w:p>
        </w:tc>
      </w:tr>
      <w:tr w:rsidR="00070F0A" w:rsidRPr="00C510EA" w14:paraId="1EB87211"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tcPr>
          <w:p w14:paraId="757B855F" w14:textId="77777777" w:rsidR="00070F0A" w:rsidRPr="00C510EA" w:rsidRDefault="00070F0A" w:rsidP="00853D4B">
            <w:pPr>
              <w:spacing w:before="40" w:after="40"/>
              <w:ind w:left="165"/>
              <w:textAlignment w:val="baseline"/>
              <w:rPr>
                <w:rFonts w:eastAsia="Times New Roman" w:cs="Segoe UI"/>
                <w:kern w:val="0"/>
                <w14:ligatures w14:val="none"/>
              </w:rPr>
            </w:pPr>
          </w:p>
        </w:tc>
      </w:tr>
      <w:tr w:rsidR="00070F0A" w:rsidRPr="00A947C5" w14:paraId="106C0AA6"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tcPr>
          <w:p w14:paraId="24FCC706" w14:textId="77777777" w:rsidR="00070F0A" w:rsidRPr="00A947C5" w:rsidRDefault="00070F0A" w:rsidP="00853D4B">
            <w:pPr>
              <w:spacing w:before="40" w:after="40"/>
              <w:ind w:left="165"/>
              <w:textAlignment w:val="baseline"/>
              <w:rPr>
                <w:rFonts w:eastAsia="Times New Roman" w:cs="Segoe UI"/>
                <w:b/>
                <w:bCs/>
                <w:kern w:val="0"/>
                <w14:ligatures w14:val="none"/>
              </w:rPr>
            </w:pPr>
            <w:r w:rsidRPr="00A947C5">
              <w:rPr>
                <w:rFonts w:eastAsia="Times New Roman" w:cs="Segoe UI"/>
                <w:b/>
                <w:bCs/>
                <w:kern w:val="0"/>
                <w14:ligatures w14:val="none"/>
              </w:rPr>
              <w:t>If yes, approximately how much per month for an individual policy? For a family policy?</w:t>
            </w:r>
          </w:p>
        </w:tc>
      </w:tr>
      <w:tr w:rsidR="00070F0A" w:rsidRPr="00C510EA" w14:paraId="2926D359"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tcPr>
          <w:p w14:paraId="1BE13123" w14:textId="77777777" w:rsidR="00070F0A" w:rsidRPr="00C510EA" w:rsidRDefault="00070F0A" w:rsidP="00853D4B">
            <w:pPr>
              <w:spacing w:before="40" w:after="40"/>
              <w:ind w:left="165"/>
              <w:textAlignment w:val="baseline"/>
              <w:rPr>
                <w:rFonts w:eastAsia="Times New Roman" w:cs="Segoe UI"/>
                <w:kern w:val="0"/>
                <w14:ligatures w14:val="none"/>
              </w:rPr>
            </w:pPr>
            <w:r>
              <w:rPr>
                <w:rFonts w:eastAsia="Times New Roman" w:cs="Segoe UI"/>
                <w:kern w:val="0"/>
                <w14:ligatures w14:val="none"/>
              </w:rPr>
              <w:t>$</w:t>
            </w:r>
          </w:p>
        </w:tc>
      </w:tr>
      <w:tr w:rsidR="00070F0A" w:rsidRPr="00A947C5" w14:paraId="3AF41BEF" w14:textId="77777777" w:rsidTr="00ED388A">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00A4E6"/>
          </w:tcPr>
          <w:p w14:paraId="5186C9AF" w14:textId="77777777" w:rsidR="00070F0A" w:rsidRPr="00A947C5" w:rsidRDefault="00070F0A" w:rsidP="00853D4B">
            <w:pPr>
              <w:spacing w:before="40" w:after="40"/>
              <w:ind w:left="165"/>
              <w:textAlignment w:val="baseline"/>
              <w:rPr>
                <w:rFonts w:eastAsia="Times New Roman" w:cs="Segoe UI"/>
                <w:b/>
                <w:bCs/>
                <w:kern w:val="0"/>
                <w14:ligatures w14:val="none"/>
              </w:rPr>
            </w:pPr>
            <w:r w:rsidRPr="00A947C5">
              <w:rPr>
                <w:rFonts w:eastAsia="Times New Roman" w:cs="Segoe UI"/>
                <w:b/>
                <w:bCs/>
                <w:kern w:val="0"/>
                <w14:ligatures w14:val="none"/>
              </w:rPr>
              <w:t>Location of / Distance to the Nearest Airport</w:t>
            </w:r>
          </w:p>
        </w:tc>
      </w:tr>
      <w:tr w:rsidR="00070F0A" w14:paraId="5D856AF6" w14:textId="77777777" w:rsidTr="00853D4B">
        <w:trPr>
          <w:trHeight w:val="300"/>
        </w:trPr>
        <w:tc>
          <w:tcPr>
            <w:tcW w:w="10792" w:type="dxa"/>
            <w:tcBorders>
              <w:top w:val="single" w:sz="6" w:space="0" w:color="auto"/>
              <w:left w:val="single" w:sz="6" w:space="0" w:color="auto"/>
              <w:bottom w:val="single" w:sz="6" w:space="0" w:color="auto"/>
              <w:right w:val="single" w:sz="6" w:space="0" w:color="auto"/>
            </w:tcBorders>
            <w:shd w:val="clear" w:color="auto" w:fill="auto"/>
          </w:tcPr>
          <w:p w14:paraId="41E0861A" w14:textId="77777777" w:rsidR="00070F0A" w:rsidRDefault="00070F0A" w:rsidP="00853D4B">
            <w:pPr>
              <w:spacing w:before="40" w:after="40"/>
              <w:ind w:left="165"/>
              <w:textAlignment w:val="baseline"/>
              <w:rPr>
                <w:rFonts w:eastAsia="Times New Roman" w:cs="Segoe UI"/>
                <w:kern w:val="0"/>
                <w14:ligatures w14:val="none"/>
              </w:rPr>
            </w:pPr>
          </w:p>
        </w:tc>
      </w:tr>
    </w:tbl>
    <w:p w14:paraId="528B2B11" w14:textId="77777777" w:rsidR="00070F0A" w:rsidRPr="00070F0A" w:rsidRDefault="00070F0A" w:rsidP="00070F0A">
      <w:pPr>
        <w:spacing w:before="120" w:after="120"/>
      </w:pPr>
    </w:p>
    <w:tbl>
      <w:tblPr>
        <w:tblStyle w:val="TableGrid3"/>
        <w:tblW w:w="0" w:type="auto"/>
        <w:tblLook w:val="04A0" w:firstRow="1" w:lastRow="0" w:firstColumn="1" w:lastColumn="0" w:noHBand="0" w:noVBand="1"/>
      </w:tblPr>
      <w:tblGrid>
        <w:gridCol w:w="10700"/>
      </w:tblGrid>
      <w:tr w:rsidR="00070F0A" w:rsidRPr="00070F0A" w14:paraId="5DDE2454" w14:textId="77777777" w:rsidTr="00ED388A">
        <w:tc>
          <w:tcPr>
            <w:tcW w:w="10790" w:type="dxa"/>
            <w:shd w:val="clear" w:color="auto" w:fill="00A4E6"/>
          </w:tcPr>
          <w:p w14:paraId="400012CD" w14:textId="77777777" w:rsidR="00070F0A" w:rsidRPr="00070F0A" w:rsidRDefault="00070F0A" w:rsidP="00070F0A">
            <w:pPr>
              <w:rPr>
                <w:b/>
                <w:bCs/>
              </w:rPr>
            </w:pPr>
            <w:r w:rsidRPr="00070F0A">
              <w:rPr>
                <w:b/>
                <w:bCs/>
              </w:rPr>
              <w:t xml:space="preserve">Describe in some detail the positive attributes that your school district and the local community have to offer a visiting teacher from another country and culture. </w:t>
            </w:r>
            <w:r w:rsidRPr="00070F0A">
              <w:rPr>
                <w:b/>
                <w:bCs/>
                <w:sz w:val="20"/>
                <w:szCs w:val="20"/>
              </w:rPr>
              <w:t>(This information will be used to attract potential candidates to your position and community.)</w:t>
            </w:r>
          </w:p>
        </w:tc>
      </w:tr>
      <w:tr w:rsidR="00070F0A" w:rsidRPr="00070F0A" w14:paraId="4B3E19FD" w14:textId="77777777" w:rsidTr="00070F0A">
        <w:trPr>
          <w:trHeight w:val="4279"/>
        </w:trPr>
        <w:tc>
          <w:tcPr>
            <w:tcW w:w="10790" w:type="dxa"/>
          </w:tcPr>
          <w:p w14:paraId="2E248CE6" w14:textId="77777777" w:rsidR="00070F0A" w:rsidRPr="00070F0A" w:rsidRDefault="00070F0A" w:rsidP="00070F0A">
            <w:pPr>
              <w:keepNext/>
              <w:keepLines/>
              <w:spacing w:before="40" w:after="40"/>
              <w:outlineLvl w:val="2"/>
              <w:rPr>
                <w:rFonts w:eastAsiaTheme="majorEastAsia" w:cs="Times New Roman (Headings CS)"/>
                <w:bCs/>
                <w:caps/>
                <w:kern w:val="0"/>
                <w:sz w:val="28"/>
                <w14:ligatures w14:val="none"/>
              </w:rPr>
            </w:pPr>
          </w:p>
        </w:tc>
      </w:tr>
    </w:tbl>
    <w:p w14:paraId="2877CEDC" w14:textId="77777777" w:rsidR="00070F0A" w:rsidRPr="00070F0A" w:rsidRDefault="00070F0A" w:rsidP="00070F0A">
      <w:pPr>
        <w:rPr>
          <w:rFonts w:eastAsiaTheme="majorEastAsia" w:cs="Times New Roman (Headings CS)"/>
          <w:b/>
          <w:caps/>
          <w:kern w:val="0"/>
          <w:sz w:val="28"/>
          <w14:ligatures w14:val="none"/>
        </w:rPr>
      </w:pPr>
      <w:r w:rsidRPr="00070F0A">
        <w:br w:type="page"/>
      </w:r>
    </w:p>
    <w:p w14:paraId="38D28948" w14:textId="77777777" w:rsidR="00DD60B2" w:rsidRPr="00DD60B2" w:rsidRDefault="00DD60B2" w:rsidP="00DD60B2">
      <w:pPr>
        <w:keepNext/>
        <w:keepLines/>
        <w:numPr>
          <w:ilvl w:val="0"/>
          <w:numId w:val="1"/>
        </w:numPr>
        <w:spacing w:before="360" w:after="240"/>
        <w:ind w:left="360"/>
        <w:outlineLvl w:val="2"/>
        <w:rPr>
          <w:rFonts w:eastAsiaTheme="majorEastAsia" w:cs="Times New Roman (Headings CS)"/>
          <w:b/>
          <w:caps/>
          <w:kern w:val="0"/>
          <w:sz w:val="28"/>
          <w14:ligatures w14:val="none"/>
        </w:rPr>
      </w:pPr>
      <w:r w:rsidRPr="00DD60B2">
        <w:rPr>
          <w:rFonts w:eastAsiaTheme="majorEastAsia" w:cs="Times New Roman (Headings CS)"/>
          <w:b/>
          <w:caps/>
          <w:kern w:val="0"/>
          <w:sz w:val="28"/>
          <w14:ligatures w14:val="none"/>
        </w:rPr>
        <w:lastRenderedPageBreak/>
        <w:t>host institution description</w:t>
      </w:r>
    </w:p>
    <w:tbl>
      <w:tblPr>
        <w:tblStyle w:val="TableGrid4"/>
        <w:tblW w:w="0" w:type="auto"/>
        <w:tblLook w:val="04A0" w:firstRow="1" w:lastRow="0" w:firstColumn="1" w:lastColumn="0" w:noHBand="0" w:noVBand="1"/>
      </w:tblPr>
      <w:tblGrid>
        <w:gridCol w:w="10700"/>
      </w:tblGrid>
      <w:tr w:rsidR="00DD60B2" w:rsidRPr="00DD60B2" w14:paraId="39FD5E55" w14:textId="77777777" w:rsidTr="00ED388A">
        <w:tc>
          <w:tcPr>
            <w:tcW w:w="10790" w:type="dxa"/>
            <w:shd w:val="clear" w:color="auto" w:fill="00A4E6"/>
          </w:tcPr>
          <w:p w14:paraId="7FE97368" w14:textId="564F090D" w:rsidR="00DD60B2" w:rsidRPr="00DD60B2" w:rsidRDefault="00DD60B2" w:rsidP="00DD60B2">
            <w:pPr>
              <w:spacing w:before="40" w:after="40"/>
              <w:rPr>
                <w:b/>
                <w:bCs/>
              </w:rPr>
            </w:pPr>
            <w:r w:rsidRPr="00DD60B2">
              <w:rPr>
                <w:b/>
                <w:bCs/>
              </w:rPr>
              <w:t>Please briefly describe the grade level composition of the school(s) where the visiting teacher(s) will be assigned, the demographic composition of their student bodies and teaching staff, your world language program, and any special features or programs in the school(s), for example, a STEM focus, AP or International Baccalaureate programs, Seal of Biliteracy, etc., especially those in which the visiting teacher will be expected to participate.</w:t>
            </w:r>
          </w:p>
        </w:tc>
      </w:tr>
      <w:tr w:rsidR="00DD60B2" w:rsidRPr="00DD60B2" w14:paraId="7862ECA2" w14:textId="77777777" w:rsidTr="00ED388A">
        <w:trPr>
          <w:trHeight w:val="1943"/>
        </w:trPr>
        <w:tc>
          <w:tcPr>
            <w:tcW w:w="10790" w:type="dxa"/>
            <w:tcBorders>
              <w:bottom w:val="single" w:sz="4" w:space="0" w:color="auto"/>
            </w:tcBorders>
          </w:tcPr>
          <w:p w14:paraId="4818BEF7" w14:textId="77777777" w:rsidR="00DD60B2" w:rsidRPr="00DD60B2" w:rsidRDefault="00DD60B2" w:rsidP="00DD60B2">
            <w:pPr>
              <w:spacing w:before="40" w:after="40"/>
            </w:pPr>
          </w:p>
        </w:tc>
      </w:tr>
      <w:tr w:rsidR="00DD60B2" w:rsidRPr="00DD60B2" w14:paraId="20B2115B" w14:textId="77777777" w:rsidTr="00ED388A">
        <w:tc>
          <w:tcPr>
            <w:tcW w:w="10790" w:type="dxa"/>
            <w:shd w:val="clear" w:color="auto" w:fill="00A4E6"/>
          </w:tcPr>
          <w:p w14:paraId="061CFA11" w14:textId="464141F4" w:rsidR="00DD60B2" w:rsidRPr="00DD60B2" w:rsidRDefault="00DD60B2" w:rsidP="00DD60B2">
            <w:pPr>
              <w:spacing w:before="40" w:after="40"/>
              <w:rPr>
                <w:b/>
                <w:bCs/>
              </w:rPr>
            </w:pPr>
            <w:r w:rsidRPr="00DD60B2">
              <w:rPr>
                <w:b/>
                <w:bCs/>
              </w:rPr>
              <w:t xml:space="preserve">Does your school/district currently have a </w:t>
            </w:r>
            <w:r w:rsidR="00ED388A">
              <w:rPr>
                <w:b/>
                <w:bCs/>
              </w:rPr>
              <w:t>Chinese</w:t>
            </w:r>
            <w:r w:rsidRPr="00DD60B2">
              <w:rPr>
                <w:b/>
                <w:bCs/>
              </w:rPr>
              <w:t xml:space="preserve"> language program?</w:t>
            </w:r>
          </w:p>
        </w:tc>
      </w:tr>
      <w:tr w:rsidR="00DD60B2" w:rsidRPr="00DD60B2" w14:paraId="0CAB8B91" w14:textId="77777777" w:rsidTr="00853D4B">
        <w:trPr>
          <w:trHeight w:val="1313"/>
        </w:trPr>
        <w:tc>
          <w:tcPr>
            <w:tcW w:w="10790" w:type="dxa"/>
            <w:tcBorders>
              <w:bottom w:val="single" w:sz="4" w:space="0" w:color="auto"/>
            </w:tcBorders>
          </w:tcPr>
          <w:p w14:paraId="6A5085DB" w14:textId="1D644187" w:rsidR="00DD60B2" w:rsidRPr="00DD60B2" w:rsidRDefault="00DD60B2" w:rsidP="00DD60B2">
            <w:pPr>
              <w:spacing w:before="40" w:after="40"/>
            </w:pPr>
            <w:r w:rsidRPr="00DD60B2">
              <w:object w:dxaOrig="1440" w:dyaOrig="1440" w14:anchorId="381574E6">
                <v:shape id="_x0000_i1085" type="#_x0000_t75" style="width:52.5pt;height:22.5pt" o:ole="">
                  <v:imagedata r:id="rId32" o:title=""/>
                </v:shape>
                <w:control r:id="rId33" w:name="OptionButton7" w:shapeid="_x0000_i1085"/>
              </w:object>
            </w:r>
            <w:r w:rsidRPr="00DD60B2">
              <w:object w:dxaOrig="1440" w:dyaOrig="1440" w14:anchorId="2A326D87">
                <v:shape id="_x0000_i1087" type="#_x0000_t75" style="width:49.5pt;height:22.5pt" o:ole="">
                  <v:imagedata r:id="rId34" o:title=""/>
                </v:shape>
                <w:control r:id="rId35" w:name="OptionButton8" w:shapeid="_x0000_i1087"/>
              </w:object>
            </w:r>
          </w:p>
          <w:p w14:paraId="2E2C0C6F" w14:textId="77777777" w:rsidR="00DD60B2" w:rsidRPr="00DD60B2" w:rsidRDefault="00DD60B2" w:rsidP="00DD60B2">
            <w:pPr>
              <w:spacing w:before="40" w:after="40"/>
            </w:pPr>
            <w:r w:rsidRPr="00DD60B2">
              <w:t>If not, will the new visiting teachers(s) be expected to create the program or curriculum?</w:t>
            </w:r>
          </w:p>
          <w:p w14:paraId="6AE5CB0C" w14:textId="544BF5EC" w:rsidR="00DD60B2" w:rsidRPr="00DD60B2" w:rsidRDefault="00DD60B2" w:rsidP="00DD60B2">
            <w:pPr>
              <w:spacing w:before="40" w:after="40"/>
            </w:pPr>
            <w:r w:rsidRPr="00DD60B2">
              <w:object w:dxaOrig="1440" w:dyaOrig="1440" w14:anchorId="6BA0A2F1">
                <v:shape id="_x0000_i1089" type="#_x0000_t75" style="width:51pt;height:22.5pt" o:ole="">
                  <v:imagedata r:id="rId36" o:title=""/>
                </v:shape>
                <w:control r:id="rId37" w:name="OptionButton9" w:shapeid="_x0000_i1089"/>
              </w:object>
            </w:r>
            <w:r w:rsidRPr="00DD60B2">
              <w:object w:dxaOrig="1440" w:dyaOrig="1440" w14:anchorId="0C97DBA9">
                <v:shape id="_x0000_i1091" type="#_x0000_t75" style="width:52pt;height:22.5pt" o:ole="">
                  <v:imagedata r:id="rId38" o:title=""/>
                </v:shape>
                <w:control r:id="rId39" w:name="OptionButton10" w:shapeid="_x0000_i1091"/>
              </w:object>
            </w:r>
          </w:p>
        </w:tc>
      </w:tr>
    </w:tbl>
    <w:p w14:paraId="2C15E510" w14:textId="77777777" w:rsidR="00DD60B2" w:rsidRPr="00DD60B2" w:rsidRDefault="00DD60B2" w:rsidP="00DD60B2">
      <w:pPr>
        <w:rPr>
          <w:rFonts w:eastAsiaTheme="majorEastAsia" w:cs="Times New Roman (Headings CS)"/>
          <w:b/>
          <w:caps/>
          <w:kern w:val="0"/>
          <w:sz w:val="28"/>
          <w14:ligatures w14:val="none"/>
        </w:rPr>
      </w:pPr>
      <w:r w:rsidRPr="00DD60B2">
        <w:br w:type="page"/>
      </w:r>
    </w:p>
    <w:p w14:paraId="6D9CA5F6" w14:textId="2F21D6E8" w:rsidR="00ED388A" w:rsidRPr="00ED388A" w:rsidRDefault="00ED388A" w:rsidP="00ED388A">
      <w:pPr>
        <w:keepNext/>
        <w:keepLines/>
        <w:numPr>
          <w:ilvl w:val="0"/>
          <w:numId w:val="1"/>
        </w:numPr>
        <w:spacing w:before="360"/>
        <w:ind w:left="360"/>
        <w:outlineLvl w:val="2"/>
        <w:rPr>
          <w:rFonts w:eastAsiaTheme="majorEastAsia" w:cs="Times New Roman (Headings CS)"/>
          <w:b/>
          <w:caps/>
          <w:kern w:val="0"/>
          <w:sz w:val="28"/>
          <w14:ligatures w14:val="none"/>
        </w:rPr>
      </w:pPr>
      <w:r w:rsidRPr="00ED388A">
        <w:rPr>
          <w:rFonts w:eastAsiaTheme="majorEastAsia" w:cs="Times New Roman (Headings CS)"/>
          <w:b/>
          <w:caps/>
          <w:kern w:val="0"/>
          <w:sz w:val="28"/>
          <w14:ligatures w14:val="none"/>
        </w:rPr>
        <w:lastRenderedPageBreak/>
        <w:t xml:space="preserve">current </w:t>
      </w:r>
      <w:r w:rsidR="00D20BD7">
        <w:rPr>
          <w:rFonts w:eastAsiaTheme="majorEastAsia" w:cs="Times New Roman (Headings CS)"/>
          <w:b/>
          <w:caps/>
          <w:kern w:val="0"/>
          <w:sz w:val="28"/>
          <w14:ligatures w14:val="none"/>
        </w:rPr>
        <w:t>Chinese</w:t>
      </w:r>
      <w:r w:rsidRPr="00ED388A">
        <w:rPr>
          <w:rFonts w:eastAsiaTheme="majorEastAsia" w:cs="Times New Roman (Headings CS)"/>
          <w:b/>
          <w:caps/>
          <w:kern w:val="0"/>
          <w:sz w:val="28"/>
          <w14:ligatures w14:val="none"/>
        </w:rPr>
        <w:t xml:space="preserve"> program</w:t>
      </w:r>
    </w:p>
    <w:p w14:paraId="2D97B65E" w14:textId="5057EAA3" w:rsidR="00ED388A" w:rsidRPr="00ED388A" w:rsidRDefault="00ED388A" w:rsidP="00ED388A">
      <w:pPr>
        <w:spacing w:after="240"/>
      </w:pPr>
      <w:r w:rsidRPr="00ED388A">
        <w:t xml:space="preserve">Please provide the following details about your current </w:t>
      </w:r>
      <w:r w:rsidR="00D20BD7">
        <w:t>Chinese</w:t>
      </w:r>
      <w:r w:rsidRPr="00ED388A">
        <w:t xml:space="preserve"> program. If the program will be new</w:t>
      </w:r>
      <w:r w:rsidR="00D20BD7">
        <w:t xml:space="preserve"> in 2025-2026</w:t>
      </w:r>
      <w:r w:rsidRPr="00ED388A">
        <w:t>, please provide as much information as possible about your programmatic plans.</w:t>
      </w:r>
    </w:p>
    <w:tbl>
      <w:tblPr>
        <w:tblStyle w:val="TableGrid5"/>
        <w:tblW w:w="0" w:type="auto"/>
        <w:tblLook w:val="04A0" w:firstRow="1" w:lastRow="0" w:firstColumn="1" w:lastColumn="0" w:noHBand="0" w:noVBand="1"/>
      </w:tblPr>
      <w:tblGrid>
        <w:gridCol w:w="10700"/>
      </w:tblGrid>
      <w:tr w:rsidR="00ED388A" w:rsidRPr="00ED388A" w14:paraId="0B9DECD3" w14:textId="77777777" w:rsidTr="00ED388A">
        <w:tc>
          <w:tcPr>
            <w:tcW w:w="10790" w:type="dxa"/>
            <w:shd w:val="clear" w:color="auto" w:fill="00A4E6"/>
          </w:tcPr>
          <w:p w14:paraId="303C127C" w14:textId="54AFCD70" w:rsidR="00ED388A" w:rsidRPr="00ED388A" w:rsidRDefault="00ED388A" w:rsidP="00ED388A">
            <w:pPr>
              <w:spacing w:before="40" w:after="40"/>
              <w:rPr>
                <w:b/>
                <w:bCs/>
              </w:rPr>
            </w:pPr>
            <w:r w:rsidRPr="00ED388A">
              <w:rPr>
                <w:b/>
                <w:bCs/>
              </w:rPr>
              <w:t xml:space="preserve">How many years has the current </w:t>
            </w:r>
            <w:r>
              <w:rPr>
                <w:b/>
                <w:bCs/>
              </w:rPr>
              <w:t>Chinese</w:t>
            </w:r>
            <w:r w:rsidRPr="00ED388A">
              <w:rPr>
                <w:b/>
                <w:bCs/>
              </w:rPr>
              <w:t xml:space="preserve"> program existed?</w:t>
            </w:r>
          </w:p>
        </w:tc>
      </w:tr>
      <w:tr w:rsidR="00ED388A" w:rsidRPr="00ED388A" w14:paraId="5BB0F5B5" w14:textId="77777777" w:rsidTr="00ED388A">
        <w:tc>
          <w:tcPr>
            <w:tcW w:w="10790" w:type="dxa"/>
            <w:tcBorders>
              <w:bottom w:val="single" w:sz="4" w:space="0" w:color="auto"/>
            </w:tcBorders>
          </w:tcPr>
          <w:p w14:paraId="449322F5" w14:textId="77777777" w:rsidR="00ED388A" w:rsidRPr="00ED388A" w:rsidRDefault="00ED388A" w:rsidP="00ED388A">
            <w:pPr>
              <w:spacing w:before="40" w:after="40"/>
            </w:pPr>
          </w:p>
        </w:tc>
      </w:tr>
      <w:tr w:rsidR="00ED388A" w:rsidRPr="00ED388A" w14:paraId="5628629D" w14:textId="77777777" w:rsidTr="00ED388A">
        <w:tc>
          <w:tcPr>
            <w:tcW w:w="10790" w:type="dxa"/>
            <w:shd w:val="clear" w:color="auto" w:fill="00A4E6"/>
          </w:tcPr>
          <w:p w14:paraId="2ECEFF64" w14:textId="743A5649" w:rsidR="00ED388A" w:rsidRPr="00ED388A" w:rsidRDefault="00ED388A" w:rsidP="00ED388A">
            <w:pPr>
              <w:spacing w:before="40" w:after="40"/>
              <w:rPr>
                <w:b/>
                <w:bCs/>
              </w:rPr>
            </w:pPr>
            <w:r w:rsidRPr="00ED388A">
              <w:rPr>
                <w:b/>
                <w:bCs/>
              </w:rPr>
              <w:t xml:space="preserve">Number of current </w:t>
            </w:r>
            <w:r>
              <w:rPr>
                <w:b/>
                <w:bCs/>
              </w:rPr>
              <w:t>Chinese</w:t>
            </w:r>
            <w:r w:rsidRPr="00ED388A">
              <w:rPr>
                <w:b/>
                <w:bCs/>
              </w:rPr>
              <w:t xml:space="preserve"> teaching positions</w:t>
            </w:r>
          </w:p>
        </w:tc>
      </w:tr>
      <w:tr w:rsidR="00ED388A" w:rsidRPr="00ED388A" w14:paraId="725AED8B" w14:textId="77777777" w:rsidTr="00ED388A">
        <w:tc>
          <w:tcPr>
            <w:tcW w:w="10790" w:type="dxa"/>
            <w:tcBorders>
              <w:bottom w:val="single" w:sz="4" w:space="0" w:color="auto"/>
            </w:tcBorders>
          </w:tcPr>
          <w:p w14:paraId="665BFF38" w14:textId="77777777" w:rsidR="00ED388A" w:rsidRPr="00ED388A" w:rsidRDefault="00ED388A" w:rsidP="00ED388A">
            <w:pPr>
              <w:spacing w:before="40" w:after="40"/>
            </w:pPr>
          </w:p>
        </w:tc>
      </w:tr>
      <w:tr w:rsidR="00ED388A" w:rsidRPr="00ED388A" w14:paraId="37E24DD0" w14:textId="77777777" w:rsidTr="00ED388A">
        <w:tc>
          <w:tcPr>
            <w:tcW w:w="10790" w:type="dxa"/>
            <w:shd w:val="clear" w:color="auto" w:fill="00A4E6"/>
          </w:tcPr>
          <w:p w14:paraId="2557E469" w14:textId="0ABD00C6" w:rsidR="00ED388A" w:rsidRPr="00ED388A" w:rsidRDefault="00ED388A" w:rsidP="00ED388A">
            <w:pPr>
              <w:spacing w:before="40" w:after="40"/>
              <w:rPr>
                <w:b/>
                <w:bCs/>
              </w:rPr>
            </w:pPr>
            <w:r w:rsidRPr="00ED388A">
              <w:rPr>
                <w:b/>
                <w:bCs/>
              </w:rPr>
              <w:t xml:space="preserve">In which grade(s) is </w:t>
            </w:r>
            <w:r>
              <w:rPr>
                <w:b/>
                <w:bCs/>
              </w:rPr>
              <w:t>Chinese</w:t>
            </w:r>
            <w:r w:rsidRPr="00ED388A">
              <w:rPr>
                <w:b/>
                <w:bCs/>
              </w:rPr>
              <w:t xml:space="preserve"> offered?  </w:t>
            </w:r>
            <w:r w:rsidRPr="00ED388A">
              <w:rPr>
                <w:b/>
                <w:bCs/>
                <w:sz w:val="20"/>
                <w:szCs w:val="20"/>
              </w:rPr>
              <w:t>(Highlight all grade levels that apply.)</w:t>
            </w:r>
          </w:p>
        </w:tc>
      </w:tr>
      <w:tr w:rsidR="00ED388A" w:rsidRPr="00ED388A" w14:paraId="667148D8" w14:textId="77777777" w:rsidTr="00ED388A">
        <w:tc>
          <w:tcPr>
            <w:tcW w:w="10790" w:type="dxa"/>
            <w:tcBorders>
              <w:bottom w:val="single" w:sz="4" w:space="0" w:color="auto"/>
            </w:tcBorders>
          </w:tcPr>
          <w:p w14:paraId="7FCFEAD7" w14:textId="6210A200" w:rsidR="00ED388A" w:rsidRPr="00ED388A" w:rsidRDefault="00ED388A" w:rsidP="00ED388A">
            <w:pPr>
              <w:spacing w:before="40" w:after="40"/>
            </w:pPr>
            <w:r>
              <w:t xml:space="preserve">               K-2                3-5               6-8               9-12</w:t>
            </w:r>
          </w:p>
        </w:tc>
      </w:tr>
      <w:tr w:rsidR="00ED388A" w:rsidRPr="00ED388A" w14:paraId="7A17C68F" w14:textId="77777777" w:rsidTr="00ED388A">
        <w:tc>
          <w:tcPr>
            <w:tcW w:w="10790" w:type="dxa"/>
            <w:shd w:val="clear" w:color="auto" w:fill="00A4E6"/>
          </w:tcPr>
          <w:p w14:paraId="2304615C" w14:textId="17504FF6" w:rsidR="00ED388A" w:rsidRPr="00ED388A" w:rsidRDefault="00ED388A" w:rsidP="00ED388A">
            <w:pPr>
              <w:spacing w:before="40" w:after="40"/>
              <w:rPr>
                <w:b/>
                <w:bCs/>
              </w:rPr>
            </w:pPr>
            <w:r w:rsidRPr="00ED388A">
              <w:rPr>
                <w:b/>
                <w:bCs/>
              </w:rPr>
              <w:t>Ratio of heritage learners</w:t>
            </w:r>
            <w:r w:rsidRPr="00ED388A">
              <w:rPr>
                <w:b/>
                <w:bCs/>
                <w:vertAlign w:val="superscript"/>
              </w:rPr>
              <w:footnoteReference w:id="1"/>
            </w:r>
            <w:r w:rsidRPr="00ED388A">
              <w:rPr>
                <w:b/>
                <w:bCs/>
              </w:rPr>
              <w:t xml:space="preserve"> to other learners in the </w:t>
            </w:r>
            <w:r>
              <w:rPr>
                <w:b/>
                <w:bCs/>
              </w:rPr>
              <w:t>Chinese</w:t>
            </w:r>
            <w:r w:rsidRPr="00ED388A">
              <w:rPr>
                <w:b/>
                <w:bCs/>
              </w:rPr>
              <w:t xml:space="preserve"> program </w:t>
            </w:r>
          </w:p>
        </w:tc>
      </w:tr>
      <w:tr w:rsidR="00ED388A" w:rsidRPr="00ED388A" w14:paraId="33CA380F" w14:textId="77777777" w:rsidTr="00ED388A">
        <w:tc>
          <w:tcPr>
            <w:tcW w:w="10790" w:type="dxa"/>
            <w:tcBorders>
              <w:bottom w:val="single" w:sz="4" w:space="0" w:color="auto"/>
            </w:tcBorders>
          </w:tcPr>
          <w:p w14:paraId="7D29485E" w14:textId="77777777" w:rsidR="00ED388A" w:rsidRPr="00ED388A" w:rsidRDefault="00ED388A" w:rsidP="00ED388A">
            <w:pPr>
              <w:spacing w:before="40" w:after="40"/>
            </w:pPr>
          </w:p>
        </w:tc>
      </w:tr>
      <w:tr w:rsidR="00ED388A" w:rsidRPr="00ED388A" w14:paraId="67B61497" w14:textId="77777777" w:rsidTr="00ED388A">
        <w:tc>
          <w:tcPr>
            <w:tcW w:w="10790" w:type="dxa"/>
            <w:shd w:val="clear" w:color="auto" w:fill="00A4E6"/>
          </w:tcPr>
          <w:p w14:paraId="6FD55F4E" w14:textId="3BDB90CA" w:rsidR="00ED388A" w:rsidRPr="00ED388A" w:rsidRDefault="00ED388A" w:rsidP="00ED388A">
            <w:pPr>
              <w:spacing w:before="40" w:after="40"/>
              <w:rPr>
                <w:b/>
                <w:bCs/>
              </w:rPr>
            </w:pPr>
            <w:r w:rsidRPr="00ED388A">
              <w:rPr>
                <w:b/>
                <w:bCs/>
              </w:rPr>
              <w:t xml:space="preserve">Estimated number of students taking </w:t>
            </w:r>
            <w:r w:rsidR="00D20BD7">
              <w:rPr>
                <w:b/>
                <w:bCs/>
              </w:rPr>
              <w:t>Chinese</w:t>
            </w:r>
            <w:r w:rsidRPr="00ED388A">
              <w:rPr>
                <w:b/>
                <w:bCs/>
              </w:rPr>
              <w:t xml:space="preserve"> in 2025-2026</w:t>
            </w:r>
          </w:p>
        </w:tc>
      </w:tr>
      <w:tr w:rsidR="00ED388A" w:rsidRPr="00ED388A" w14:paraId="0652D120" w14:textId="77777777" w:rsidTr="00ED388A">
        <w:tc>
          <w:tcPr>
            <w:tcW w:w="10790" w:type="dxa"/>
            <w:tcBorders>
              <w:bottom w:val="single" w:sz="4" w:space="0" w:color="auto"/>
            </w:tcBorders>
          </w:tcPr>
          <w:p w14:paraId="4F40DC5E" w14:textId="77777777" w:rsidR="00ED388A" w:rsidRPr="00ED388A" w:rsidRDefault="00ED388A" w:rsidP="00ED388A">
            <w:pPr>
              <w:spacing w:before="40" w:after="40"/>
            </w:pPr>
          </w:p>
        </w:tc>
      </w:tr>
      <w:tr w:rsidR="00ED388A" w:rsidRPr="00ED388A" w14:paraId="162E1560" w14:textId="77777777" w:rsidTr="00ED388A">
        <w:tc>
          <w:tcPr>
            <w:tcW w:w="10790" w:type="dxa"/>
            <w:shd w:val="clear" w:color="auto" w:fill="00A4E6"/>
          </w:tcPr>
          <w:p w14:paraId="322D7D56" w14:textId="77777777" w:rsidR="00ED388A" w:rsidRPr="00ED388A" w:rsidRDefault="00ED388A" w:rsidP="00ED388A">
            <w:pPr>
              <w:spacing w:before="40" w:after="40"/>
              <w:rPr>
                <w:b/>
                <w:bCs/>
              </w:rPr>
            </w:pPr>
            <w:r w:rsidRPr="00ED388A">
              <w:rPr>
                <w:b/>
                <w:bCs/>
              </w:rPr>
              <w:t xml:space="preserve">Will the visiting teacher team teach with another teacher? </w:t>
            </w:r>
          </w:p>
        </w:tc>
      </w:tr>
      <w:tr w:rsidR="00ED388A" w:rsidRPr="00ED388A" w14:paraId="4C58490F" w14:textId="77777777" w:rsidTr="00853D4B">
        <w:trPr>
          <w:trHeight w:val="2690"/>
        </w:trPr>
        <w:tc>
          <w:tcPr>
            <w:tcW w:w="10790" w:type="dxa"/>
          </w:tcPr>
          <w:p w14:paraId="00F6C225" w14:textId="3028EB75" w:rsidR="00ED388A" w:rsidRPr="00ED388A" w:rsidRDefault="00ED388A" w:rsidP="00ED388A">
            <w:pPr>
              <w:spacing w:before="40" w:after="40"/>
            </w:pPr>
            <w:r w:rsidRPr="00ED388A">
              <w:object w:dxaOrig="1440" w:dyaOrig="1440" w14:anchorId="20B63A48">
                <v:shape id="_x0000_i1093" type="#_x0000_t75" style="width:41pt;height:22.5pt" o:ole="">
                  <v:imagedata r:id="rId40" o:title=""/>
                </v:shape>
                <w:control r:id="rId41" w:name="OptionButton5" w:shapeid="_x0000_i1093"/>
              </w:object>
            </w:r>
            <w:r w:rsidRPr="00ED388A">
              <w:t xml:space="preserve"> </w:t>
            </w:r>
            <w:r w:rsidRPr="00ED388A">
              <w:object w:dxaOrig="1440" w:dyaOrig="1440" w14:anchorId="09E692DC">
                <v:shape id="_x0000_i1095" type="#_x0000_t75" style="width:49pt;height:22.5pt" o:ole="">
                  <v:imagedata r:id="rId42" o:title=""/>
                </v:shape>
                <w:control r:id="rId43" w:name="OptionButton6" w:shapeid="_x0000_i1095"/>
              </w:object>
            </w:r>
          </w:p>
          <w:p w14:paraId="1582B6BF" w14:textId="77777777" w:rsidR="00ED388A" w:rsidRPr="00ED388A" w:rsidRDefault="00ED388A" w:rsidP="00ED388A">
            <w:pPr>
              <w:spacing w:before="40" w:after="40"/>
              <w:rPr>
                <w:b/>
                <w:bCs/>
              </w:rPr>
            </w:pPr>
            <w:r w:rsidRPr="00ED388A">
              <w:rPr>
                <w:b/>
                <w:bCs/>
              </w:rPr>
              <w:t>If yes, describe the arrangement.</w:t>
            </w:r>
          </w:p>
          <w:p w14:paraId="52A984CB" w14:textId="77777777" w:rsidR="00ED388A" w:rsidRPr="00ED388A" w:rsidRDefault="00ED388A" w:rsidP="00ED388A">
            <w:pPr>
              <w:spacing w:before="40" w:after="40"/>
            </w:pPr>
          </w:p>
        </w:tc>
      </w:tr>
    </w:tbl>
    <w:p w14:paraId="71F7966B" w14:textId="77777777" w:rsidR="00ED388A" w:rsidRPr="00ED388A" w:rsidRDefault="00ED388A" w:rsidP="00ED388A">
      <w:r w:rsidRPr="00ED388A">
        <w:br w:type="page"/>
      </w:r>
    </w:p>
    <w:p w14:paraId="7907B827" w14:textId="7362B11F" w:rsidR="00ED388A" w:rsidRPr="00ED388A" w:rsidRDefault="00ED388A" w:rsidP="00ED388A">
      <w:pPr>
        <w:keepNext/>
        <w:keepLines/>
        <w:numPr>
          <w:ilvl w:val="0"/>
          <w:numId w:val="1"/>
        </w:numPr>
        <w:spacing w:before="360"/>
        <w:ind w:left="360"/>
        <w:outlineLvl w:val="2"/>
        <w:rPr>
          <w:rFonts w:eastAsiaTheme="majorEastAsia" w:cs="Times New Roman (Headings CS)"/>
          <w:b/>
          <w:caps/>
          <w:kern w:val="0"/>
          <w:sz w:val="28"/>
          <w14:ligatures w14:val="none"/>
        </w:rPr>
      </w:pPr>
      <w:r w:rsidRPr="00ED388A">
        <w:rPr>
          <w:rFonts w:eastAsiaTheme="majorEastAsia" w:cs="Times New Roman (Headings CS)"/>
          <w:b/>
          <w:caps/>
          <w:kern w:val="0"/>
          <w:sz w:val="28"/>
          <w14:ligatures w14:val="none"/>
        </w:rPr>
        <w:lastRenderedPageBreak/>
        <w:t>Assignment for the Visiting Teacher</w:t>
      </w:r>
    </w:p>
    <w:p w14:paraId="38309F96" w14:textId="5E5E0C9C" w:rsidR="00ED388A" w:rsidRPr="00ED388A" w:rsidRDefault="00ED388A" w:rsidP="00ED388A">
      <w:pPr>
        <w:spacing w:after="240"/>
      </w:pPr>
      <w:r w:rsidRPr="00ED388A">
        <w:t xml:space="preserve">New host institutions may request </w:t>
      </w:r>
      <w:r>
        <w:t>one</w:t>
      </w:r>
      <w:r w:rsidRPr="00ED388A">
        <w:t xml:space="preserve"> visiting teacher during their first year in the program. Teacher placements are always subject to the availability of qualified candidates. </w:t>
      </w:r>
    </w:p>
    <w:p w14:paraId="3C671B3A" w14:textId="77777777" w:rsidR="00ED388A" w:rsidRPr="00ED388A" w:rsidRDefault="00ED388A" w:rsidP="00ED388A">
      <w:pPr>
        <w:spacing w:after="240"/>
      </w:pPr>
      <w:r w:rsidRPr="00ED388A">
        <w:rPr>
          <w:b/>
          <w:bCs/>
        </w:rPr>
        <w:t>Please provide detailed information about all the school sites where the visiting teacher will be assigned to work during the 2025-2026 school year. Attach additional pages if necessary.</w:t>
      </w:r>
    </w:p>
    <w:tbl>
      <w:tblPr>
        <w:tblStyle w:val="TableGrid6"/>
        <w:tblW w:w="10795" w:type="dxa"/>
        <w:tblLook w:val="04A0" w:firstRow="1" w:lastRow="0" w:firstColumn="1" w:lastColumn="0" w:noHBand="0" w:noVBand="1"/>
      </w:tblPr>
      <w:tblGrid>
        <w:gridCol w:w="1541"/>
        <w:gridCol w:w="1542"/>
        <w:gridCol w:w="1541"/>
        <w:gridCol w:w="1542"/>
        <w:gridCol w:w="2019"/>
        <w:gridCol w:w="2610"/>
      </w:tblGrid>
      <w:tr w:rsidR="00ED388A" w:rsidRPr="00ED388A" w14:paraId="138DDC46" w14:textId="77777777" w:rsidTr="00100ADE">
        <w:trPr>
          <w:trHeight w:val="720"/>
        </w:trPr>
        <w:tc>
          <w:tcPr>
            <w:tcW w:w="1541" w:type="dxa"/>
            <w:shd w:val="clear" w:color="auto" w:fill="00A4E6"/>
            <w:vAlign w:val="center"/>
          </w:tcPr>
          <w:p w14:paraId="5A8C62D3" w14:textId="77777777" w:rsidR="00ED388A" w:rsidRPr="00ED388A" w:rsidRDefault="00ED388A" w:rsidP="00ED388A">
            <w:pPr>
              <w:jc w:val="center"/>
              <w:rPr>
                <w:b/>
                <w:bCs/>
              </w:rPr>
            </w:pPr>
            <w:r w:rsidRPr="00ED388A">
              <w:rPr>
                <w:b/>
                <w:bCs/>
              </w:rPr>
              <w:t>School Name</w:t>
            </w:r>
          </w:p>
        </w:tc>
        <w:tc>
          <w:tcPr>
            <w:tcW w:w="1542" w:type="dxa"/>
            <w:shd w:val="clear" w:color="auto" w:fill="00A4E6"/>
            <w:vAlign w:val="center"/>
          </w:tcPr>
          <w:p w14:paraId="56B821ED" w14:textId="77777777" w:rsidR="00ED388A" w:rsidRPr="00ED388A" w:rsidRDefault="00ED388A" w:rsidP="00ED388A">
            <w:pPr>
              <w:jc w:val="center"/>
              <w:rPr>
                <w:b/>
                <w:bCs/>
              </w:rPr>
            </w:pPr>
            <w:r w:rsidRPr="00ED388A">
              <w:rPr>
                <w:b/>
                <w:bCs/>
              </w:rPr>
              <w:t>Address</w:t>
            </w:r>
          </w:p>
        </w:tc>
        <w:tc>
          <w:tcPr>
            <w:tcW w:w="1541" w:type="dxa"/>
            <w:shd w:val="clear" w:color="auto" w:fill="00A4E6"/>
            <w:vAlign w:val="center"/>
          </w:tcPr>
          <w:p w14:paraId="70FA62CD" w14:textId="77777777" w:rsidR="00ED388A" w:rsidRPr="00ED388A" w:rsidRDefault="00ED388A" w:rsidP="00ED388A">
            <w:pPr>
              <w:jc w:val="center"/>
              <w:rPr>
                <w:b/>
                <w:bCs/>
              </w:rPr>
            </w:pPr>
            <w:r w:rsidRPr="00ED388A">
              <w:rPr>
                <w:b/>
                <w:bCs/>
              </w:rPr>
              <w:t>Principal</w:t>
            </w:r>
          </w:p>
        </w:tc>
        <w:tc>
          <w:tcPr>
            <w:tcW w:w="1542" w:type="dxa"/>
            <w:shd w:val="clear" w:color="auto" w:fill="00A4E6"/>
            <w:vAlign w:val="center"/>
          </w:tcPr>
          <w:p w14:paraId="50AD4D48" w14:textId="77777777" w:rsidR="00ED388A" w:rsidRPr="00ED388A" w:rsidRDefault="00ED388A" w:rsidP="00ED388A">
            <w:pPr>
              <w:jc w:val="center"/>
              <w:rPr>
                <w:b/>
                <w:bCs/>
              </w:rPr>
            </w:pPr>
            <w:r w:rsidRPr="00ED388A">
              <w:rPr>
                <w:b/>
                <w:bCs/>
              </w:rPr>
              <w:t>School Phone</w:t>
            </w:r>
          </w:p>
        </w:tc>
        <w:tc>
          <w:tcPr>
            <w:tcW w:w="2019" w:type="dxa"/>
            <w:shd w:val="clear" w:color="auto" w:fill="00A4E6"/>
            <w:vAlign w:val="center"/>
          </w:tcPr>
          <w:p w14:paraId="237A91E8" w14:textId="77777777" w:rsidR="00ED388A" w:rsidRPr="00ED388A" w:rsidRDefault="00ED388A" w:rsidP="00ED388A">
            <w:pPr>
              <w:jc w:val="center"/>
              <w:rPr>
                <w:b/>
                <w:bCs/>
              </w:rPr>
            </w:pPr>
            <w:r w:rsidRPr="00ED388A">
              <w:rPr>
                <w:b/>
                <w:bCs/>
              </w:rPr>
              <w:t>Principal’s Email</w:t>
            </w:r>
          </w:p>
        </w:tc>
        <w:tc>
          <w:tcPr>
            <w:tcW w:w="2610" w:type="dxa"/>
            <w:shd w:val="clear" w:color="auto" w:fill="00A4E6"/>
            <w:vAlign w:val="center"/>
          </w:tcPr>
          <w:p w14:paraId="303C4773" w14:textId="77777777" w:rsidR="00ED388A" w:rsidRPr="00ED388A" w:rsidRDefault="00ED388A" w:rsidP="00ED388A">
            <w:pPr>
              <w:jc w:val="center"/>
              <w:rPr>
                <w:b/>
                <w:bCs/>
              </w:rPr>
            </w:pPr>
            <w:r w:rsidRPr="00ED388A">
              <w:rPr>
                <w:b/>
                <w:bCs/>
              </w:rPr>
              <w:t>School Website</w:t>
            </w:r>
          </w:p>
        </w:tc>
      </w:tr>
      <w:tr w:rsidR="00ED388A" w:rsidRPr="00ED388A" w14:paraId="58572ED3" w14:textId="77777777" w:rsidTr="00853D4B">
        <w:tc>
          <w:tcPr>
            <w:tcW w:w="1541" w:type="dxa"/>
          </w:tcPr>
          <w:p w14:paraId="44482692" w14:textId="77777777" w:rsidR="00ED388A" w:rsidRPr="00ED388A" w:rsidRDefault="00ED388A" w:rsidP="00ED388A">
            <w:pPr>
              <w:spacing w:before="60" w:after="60"/>
            </w:pPr>
          </w:p>
        </w:tc>
        <w:tc>
          <w:tcPr>
            <w:tcW w:w="1542" w:type="dxa"/>
          </w:tcPr>
          <w:p w14:paraId="1EFC9146" w14:textId="77777777" w:rsidR="00ED388A" w:rsidRPr="00ED388A" w:rsidRDefault="00ED388A" w:rsidP="00ED388A">
            <w:pPr>
              <w:spacing w:before="60" w:after="60"/>
            </w:pPr>
          </w:p>
        </w:tc>
        <w:tc>
          <w:tcPr>
            <w:tcW w:w="1541" w:type="dxa"/>
          </w:tcPr>
          <w:p w14:paraId="5A5DE2ED" w14:textId="77777777" w:rsidR="00ED388A" w:rsidRPr="00ED388A" w:rsidRDefault="00ED388A" w:rsidP="00ED388A">
            <w:pPr>
              <w:spacing w:before="60" w:after="60"/>
            </w:pPr>
          </w:p>
        </w:tc>
        <w:tc>
          <w:tcPr>
            <w:tcW w:w="1542" w:type="dxa"/>
          </w:tcPr>
          <w:p w14:paraId="5ED77649" w14:textId="77777777" w:rsidR="00ED388A" w:rsidRPr="00ED388A" w:rsidRDefault="00ED388A" w:rsidP="00ED388A">
            <w:pPr>
              <w:spacing w:before="60" w:after="60"/>
            </w:pPr>
          </w:p>
        </w:tc>
        <w:tc>
          <w:tcPr>
            <w:tcW w:w="2019" w:type="dxa"/>
          </w:tcPr>
          <w:p w14:paraId="0AE1C6B5" w14:textId="77777777" w:rsidR="00ED388A" w:rsidRPr="00ED388A" w:rsidRDefault="00ED388A" w:rsidP="00ED388A">
            <w:pPr>
              <w:spacing w:before="60" w:after="60"/>
            </w:pPr>
          </w:p>
        </w:tc>
        <w:tc>
          <w:tcPr>
            <w:tcW w:w="2610" w:type="dxa"/>
          </w:tcPr>
          <w:p w14:paraId="1290CEB8" w14:textId="77777777" w:rsidR="00ED388A" w:rsidRPr="00ED388A" w:rsidRDefault="00ED388A" w:rsidP="00ED388A">
            <w:pPr>
              <w:spacing w:before="60" w:after="60"/>
            </w:pPr>
          </w:p>
        </w:tc>
      </w:tr>
      <w:tr w:rsidR="00ED388A" w:rsidRPr="00ED388A" w14:paraId="0E7F79EC" w14:textId="77777777" w:rsidTr="00853D4B">
        <w:tc>
          <w:tcPr>
            <w:tcW w:w="1541" w:type="dxa"/>
          </w:tcPr>
          <w:p w14:paraId="23AC4785" w14:textId="77777777" w:rsidR="00ED388A" w:rsidRPr="00ED388A" w:rsidRDefault="00ED388A" w:rsidP="00ED388A">
            <w:pPr>
              <w:spacing w:before="60" w:after="60"/>
            </w:pPr>
          </w:p>
        </w:tc>
        <w:tc>
          <w:tcPr>
            <w:tcW w:w="1542" w:type="dxa"/>
          </w:tcPr>
          <w:p w14:paraId="23407E41" w14:textId="77777777" w:rsidR="00ED388A" w:rsidRPr="00ED388A" w:rsidRDefault="00ED388A" w:rsidP="00ED388A">
            <w:pPr>
              <w:spacing w:before="60" w:after="60"/>
            </w:pPr>
          </w:p>
        </w:tc>
        <w:tc>
          <w:tcPr>
            <w:tcW w:w="1541" w:type="dxa"/>
          </w:tcPr>
          <w:p w14:paraId="7C383B48" w14:textId="77777777" w:rsidR="00ED388A" w:rsidRPr="00ED388A" w:rsidRDefault="00ED388A" w:rsidP="00ED388A">
            <w:pPr>
              <w:spacing w:before="60" w:after="60"/>
            </w:pPr>
          </w:p>
        </w:tc>
        <w:tc>
          <w:tcPr>
            <w:tcW w:w="1542" w:type="dxa"/>
          </w:tcPr>
          <w:p w14:paraId="144737CA" w14:textId="77777777" w:rsidR="00ED388A" w:rsidRPr="00ED388A" w:rsidRDefault="00ED388A" w:rsidP="00ED388A">
            <w:pPr>
              <w:spacing w:before="60" w:after="60"/>
            </w:pPr>
          </w:p>
        </w:tc>
        <w:tc>
          <w:tcPr>
            <w:tcW w:w="2019" w:type="dxa"/>
          </w:tcPr>
          <w:p w14:paraId="0B33F2F7" w14:textId="77777777" w:rsidR="00ED388A" w:rsidRPr="00ED388A" w:rsidRDefault="00ED388A" w:rsidP="00ED388A">
            <w:pPr>
              <w:spacing w:before="60" w:after="60"/>
            </w:pPr>
          </w:p>
        </w:tc>
        <w:tc>
          <w:tcPr>
            <w:tcW w:w="2610" w:type="dxa"/>
          </w:tcPr>
          <w:p w14:paraId="62FC9225" w14:textId="77777777" w:rsidR="00ED388A" w:rsidRPr="00ED388A" w:rsidRDefault="00ED388A" w:rsidP="00ED388A">
            <w:pPr>
              <w:spacing w:before="60" w:after="60"/>
            </w:pPr>
          </w:p>
        </w:tc>
      </w:tr>
      <w:tr w:rsidR="00ED388A" w:rsidRPr="00ED388A" w14:paraId="2C6D7178" w14:textId="77777777" w:rsidTr="00853D4B">
        <w:tc>
          <w:tcPr>
            <w:tcW w:w="1541" w:type="dxa"/>
          </w:tcPr>
          <w:p w14:paraId="4B751C77" w14:textId="77777777" w:rsidR="00ED388A" w:rsidRPr="00ED388A" w:rsidRDefault="00ED388A" w:rsidP="00ED388A">
            <w:pPr>
              <w:spacing w:before="60" w:after="60"/>
            </w:pPr>
          </w:p>
        </w:tc>
        <w:tc>
          <w:tcPr>
            <w:tcW w:w="1542" w:type="dxa"/>
          </w:tcPr>
          <w:p w14:paraId="66D1D0E1" w14:textId="77777777" w:rsidR="00ED388A" w:rsidRPr="00ED388A" w:rsidRDefault="00ED388A" w:rsidP="00ED388A">
            <w:pPr>
              <w:spacing w:before="60" w:after="60"/>
            </w:pPr>
          </w:p>
        </w:tc>
        <w:tc>
          <w:tcPr>
            <w:tcW w:w="1541" w:type="dxa"/>
          </w:tcPr>
          <w:p w14:paraId="1A4724CD" w14:textId="77777777" w:rsidR="00ED388A" w:rsidRPr="00ED388A" w:rsidRDefault="00ED388A" w:rsidP="00ED388A">
            <w:pPr>
              <w:spacing w:before="60" w:after="60"/>
            </w:pPr>
          </w:p>
        </w:tc>
        <w:tc>
          <w:tcPr>
            <w:tcW w:w="1542" w:type="dxa"/>
          </w:tcPr>
          <w:p w14:paraId="365B96E1" w14:textId="77777777" w:rsidR="00ED388A" w:rsidRPr="00ED388A" w:rsidRDefault="00ED388A" w:rsidP="00ED388A">
            <w:pPr>
              <w:spacing w:before="60" w:after="60"/>
            </w:pPr>
          </w:p>
        </w:tc>
        <w:tc>
          <w:tcPr>
            <w:tcW w:w="2019" w:type="dxa"/>
          </w:tcPr>
          <w:p w14:paraId="72B7F75F" w14:textId="77777777" w:rsidR="00ED388A" w:rsidRPr="00ED388A" w:rsidRDefault="00ED388A" w:rsidP="00ED388A">
            <w:pPr>
              <w:spacing w:before="60" w:after="60"/>
            </w:pPr>
          </w:p>
        </w:tc>
        <w:tc>
          <w:tcPr>
            <w:tcW w:w="2610" w:type="dxa"/>
          </w:tcPr>
          <w:p w14:paraId="1699FC36" w14:textId="77777777" w:rsidR="00ED388A" w:rsidRPr="00ED388A" w:rsidRDefault="00ED388A" w:rsidP="00ED388A">
            <w:pPr>
              <w:spacing w:before="60" w:after="60"/>
            </w:pPr>
          </w:p>
        </w:tc>
      </w:tr>
    </w:tbl>
    <w:p w14:paraId="7DA6D7DD" w14:textId="77777777" w:rsidR="00ED388A" w:rsidRPr="00ED388A" w:rsidRDefault="00ED388A" w:rsidP="00ED388A">
      <w:pPr>
        <w:spacing w:before="360" w:after="240"/>
        <w:rPr>
          <w:b/>
          <w:bCs/>
        </w:rPr>
      </w:pPr>
      <w:r w:rsidRPr="00ED388A">
        <w:rPr>
          <w:b/>
          <w:bCs/>
        </w:rPr>
        <w:t>Provide detailed information about the planned teaching assignment for this teacher in 2025-2026.</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160"/>
        <w:gridCol w:w="2160"/>
        <w:gridCol w:w="3600"/>
      </w:tblGrid>
      <w:tr w:rsidR="00ED388A" w:rsidRPr="00ED388A" w14:paraId="78909028" w14:textId="77777777" w:rsidTr="00100ADE">
        <w:trPr>
          <w:trHeight w:val="720"/>
        </w:trPr>
        <w:tc>
          <w:tcPr>
            <w:tcW w:w="2875" w:type="dxa"/>
            <w:shd w:val="clear" w:color="auto" w:fill="00A4E6"/>
            <w:vAlign w:val="center"/>
          </w:tcPr>
          <w:p w14:paraId="04B4403C" w14:textId="77777777" w:rsidR="00ED388A" w:rsidRPr="00ED388A" w:rsidRDefault="00ED388A" w:rsidP="00ED388A">
            <w:pPr>
              <w:jc w:val="center"/>
              <w:rPr>
                <w:b/>
                <w:bCs/>
              </w:rPr>
            </w:pPr>
            <w:r w:rsidRPr="00ED388A">
              <w:rPr>
                <w:b/>
                <w:bCs/>
              </w:rPr>
              <w:t>Language Courses and/or Levels</w:t>
            </w:r>
          </w:p>
        </w:tc>
        <w:tc>
          <w:tcPr>
            <w:tcW w:w="2160" w:type="dxa"/>
            <w:shd w:val="clear" w:color="auto" w:fill="00A4E6"/>
            <w:vAlign w:val="center"/>
          </w:tcPr>
          <w:p w14:paraId="1210F685" w14:textId="77777777" w:rsidR="00ED388A" w:rsidRPr="00ED388A" w:rsidRDefault="00ED388A" w:rsidP="00ED388A">
            <w:pPr>
              <w:jc w:val="center"/>
              <w:rPr>
                <w:b/>
                <w:bCs/>
              </w:rPr>
            </w:pPr>
            <w:r w:rsidRPr="00ED388A">
              <w:rPr>
                <w:b/>
                <w:bCs/>
              </w:rPr>
              <w:t>Grades Taught</w:t>
            </w:r>
          </w:p>
        </w:tc>
        <w:tc>
          <w:tcPr>
            <w:tcW w:w="2160" w:type="dxa"/>
            <w:shd w:val="clear" w:color="auto" w:fill="00A4E6"/>
            <w:vAlign w:val="center"/>
          </w:tcPr>
          <w:p w14:paraId="2FCE130D" w14:textId="77777777" w:rsidR="00ED388A" w:rsidRPr="00ED388A" w:rsidRDefault="00ED388A" w:rsidP="00ED388A">
            <w:pPr>
              <w:jc w:val="center"/>
              <w:rPr>
                <w:b/>
                <w:bCs/>
              </w:rPr>
            </w:pPr>
            <w:r w:rsidRPr="00ED388A">
              <w:rPr>
                <w:b/>
                <w:bCs/>
              </w:rPr>
              <w:t>Number of Class Hours Per Week</w:t>
            </w:r>
          </w:p>
        </w:tc>
        <w:tc>
          <w:tcPr>
            <w:tcW w:w="3600" w:type="dxa"/>
            <w:shd w:val="clear" w:color="auto" w:fill="00A4E6"/>
            <w:vAlign w:val="center"/>
          </w:tcPr>
          <w:p w14:paraId="0FBD9F2F" w14:textId="77777777" w:rsidR="00ED388A" w:rsidRPr="00ED388A" w:rsidRDefault="00ED388A" w:rsidP="00ED388A">
            <w:pPr>
              <w:jc w:val="center"/>
              <w:rPr>
                <w:b/>
                <w:bCs/>
              </w:rPr>
            </w:pPr>
            <w:r w:rsidRPr="00ED388A">
              <w:rPr>
                <w:b/>
                <w:bCs/>
              </w:rPr>
              <w:t>Additional Information</w:t>
            </w:r>
          </w:p>
        </w:tc>
      </w:tr>
      <w:tr w:rsidR="00ED388A" w:rsidRPr="00ED388A" w14:paraId="1E4EB793" w14:textId="77777777" w:rsidTr="00853D4B">
        <w:tc>
          <w:tcPr>
            <w:tcW w:w="2875" w:type="dxa"/>
          </w:tcPr>
          <w:p w14:paraId="5CF756AD" w14:textId="77777777" w:rsidR="00ED388A" w:rsidRPr="00ED388A" w:rsidRDefault="00ED388A" w:rsidP="00ED388A">
            <w:pPr>
              <w:spacing w:before="60" w:after="60"/>
              <w:rPr>
                <w:rFonts w:cs="Arial"/>
                <w:sz w:val="22"/>
                <w:szCs w:val="22"/>
              </w:rPr>
            </w:pPr>
          </w:p>
        </w:tc>
        <w:tc>
          <w:tcPr>
            <w:tcW w:w="2160" w:type="dxa"/>
          </w:tcPr>
          <w:p w14:paraId="17C50656" w14:textId="77777777" w:rsidR="00ED388A" w:rsidRPr="00ED388A" w:rsidRDefault="00ED388A" w:rsidP="00ED388A">
            <w:pPr>
              <w:spacing w:before="60" w:after="60"/>
              <w:rPr>
                <w:rFonts w:cs="Arial"/>
                <w:sz w:val="22"/>
                <w:szCs w:val="22"/>
              </w:rPr>
            </w:pPr>
          </w:p>
        </w:tc>
        <w:tc>
          <w:tcPr>
            <w:tcW w:w="2160" w:type="dxa"/>
          </w:tcPr>
          <w:p w14:paraId="7C90E2C3" w14:textId="77777777" w:rsidR="00ED388A" w:rsidRPr="00ED388A" w:rsidRDefault="00ED388A" w:rsidP="00ED388A">
            <w:pPr>
              <w:spacing w:before="60" w:after="60"/>
              <w:rPr>
                <w:rFonts w:cs="Arial"/>
                <w:sz w:val="22"/>
                <w:szCs w:val="22"/>
              </w:rPr>
            </w:pPr>
          </w:p>
        </w:tc>
        <w:tc>
          <w:tcPr>
            <w:tcW w:w="3600" w:type="dxa"/>
          </w:tcPr>
          <w:p w14:paraId="5D5844A8" w14:textId="77777777" w:rsidR="00ED388A" w:rsidRPr="00ED388A" w:rsidRDefault="00ED388A" w:rsidP="00ED388A">
            <w:pPr>
              <w:spacing w:before="60" w:after="60"/>
              <w:rPr>
                <w:rFonts w:cs="Arial"/>
                <w:sz w:val="22"/>
                <w:szCs w:val="22"/>
              </w:rPr>
            </w:pPr>
          </w:p>
        </w:tc>
      </w:tr>
      <w:tr w:rsidR="00ED388A" w:rsidRPr="00ED388A" w14:paraId="6E793991" w14:textId="77777777" w:rsidTr="00853D4B">
        <w:tc>
          <w:tcPr>
            <w:tcW w:w="2875" w:type="dxa"/>
          </w:tcPr>
          <w:p w14:paraId="4CE55460" w14:textId="77777777" w:rsidR="00ED388A" w:rsidRPr="00ED388A" w:rsidRDefault="00ED388A" w:rsidP="00ED388A">
            <w:pPr>
              <w:spacing w:before="60" w:after="60"/>
              <w:rPr>
                <w:rFonts w:cs="Arial"/>
                <w:sz w:val="22"/>
                <w:szCs w:val="22"/>
              </w:rPr>
            </w:pPr>
          </w:p>
        </w:tc>
        <w:tc>
          <w:tcPr>
            <w:tcW w:w="2160" w:type="dxa"/>
          </w:tcPr>
          <w:p w14:paraId="14E2B5C7" w14:textId="77777777" w:rsidR="00ED388A" w:rsidRPr="00ED388A" w:rsidRDefault="00ED388A" w:rsidP="00ED388A">
            <w:pPr>
              <w:spacing w:before="60" w:after="60"/>
              <w:rPr>
                <w:rFonts w:cs="Arial"/>
                <w:sz w:val="22"/>
                <w:szCs w:val="22"/>
              </w:rPr>
            </w:pPr>
          </w:p>
        </w:tc>
        <w:tc>
          <w:tcPr>
            <w:tcW w:w="2160" w:type="dxa"/>
          </w:tcPr>
          <w:p w14:paraId="58645108" w14:textId="77777777" w:rsidR="00ED388A" w:rsidRPr="00ED388A" w:rsidRDefault="00ED388A" w:rsidP="00ED388A">
            <w:pPr>
              <w:spacing w:before="60" w:after="60"/>
              <w:rPr>
                <w:rFonts w:cs="Arial"/>
                <w:sz w:val="22"/>
                <w:szCs w:val="22"/>
              </w:rPr>
            </w:pPr>
          </w:p>
        </w:tc>
        <w:tc>
          <w:tcPr>
            <w:tcW w:w="3600" w:type="dxa"/>
          </w:tcPr>
          <w:p w14:paraId="1B859386" w14:textId="77777777" w:rsidR="00ED388A" w:rsidRPr="00ED388A" w:rsidRDefault="00ED388A" w:rsidP="00ED388A">
            <w:pPr>
              <w:spacing w:before="60" w:after="60"/>
              <w:rPr>
                <w:rFonts w:cs="Arial"/>
                <w:sz w:val="22"/>
                <w:szCs w:val="22"/>
              </w:rPr>
            </w:pPr>
          </w:p>
        </w:tc>
      </w:tr>
      <w:tr w:rsidR="00ED388A" w:rsidRPr="00ED388A" w14:paraId="2A30A13C" w14:textId="77777777" w:rsidTr="00853D4B">
        <w:tc>
          <w:tcPr>
            <w:tcW w:w="2875" w:type="dxa"/>
          </w:tcPr>
          <w:p w14:paraId="3BA2713A" w14:textId="77777777" w:rsidR="00ED388A" w:rsidRPr="00ED388A" w:rsidRDefault="00ED388A" w:rsidP="00ED388A">
            <w:pPr>
              <w:spacing w:before="60" w:after="60"/>
              <w:rPr>
                <w:rFonts w:cs="Arial"/>
                <w:sz w:val="22"/>
                <w:szCs w:val="22"/>
              </w:rPr>
            </w:pPr>
          </w:p>
        </w:tc>
        <w:tc>
          <w:tcPr>
            <w:tcW w:w="2160" w:type="dxa"/>
          </w:tcPr>
          <w:p w14:paraId="61DE9A28" w14:textId="77777777" w:rsidR="00ED388A" w:rsidRPr="00ED388A" w:rsidRDefault="00ED388A" w:rsidP="00ED388A">
            <w:pPr>
              <w:spacing w:before="60" w:after="60"/>
              <w:rPr>
                <w:rFonts w:cs="Arial"/>
                <w:sz w:val="22"/>
                <w:szCs w:val="22"/>
              </w:rPr>
            </w:pPr>
          </w:p>
        </w:tc>
        <w:tc>
          <w:tcPr>
            <w:tcW w:w="2160" w:type="dxa"/>
          </w:tcPr>
          <w:p w14:paraId="33CCD370" w14:textId="77777777" w:rsidR="00ED388A" w:rsidRPr="00ED388A" w:rsidRDefault="00ED388A" w:rsidP="00ED388A">
            <w:pPr>
              <w:spacing w:before="60" w:after="60"/>
              <w:rPr>
                <w:rFonts w:cs="Arial"/>
                <w:sz w:val="22"/>
                <w:szCs w:val="22"/>
              </w:rPr>
            </w:pPr>
          </w:p>
        </w:tc>
        <w:tc>
          <w:tcPr>
            <w:tcW w:w="3600" w:type="dxa"/>
          </w:tcPr>
          <w:p w14:paraId="53D84089" w14:textId="77777777" w:rsidR="00ED388A" w:rsidRPr="00ED388A" w:rsidRDefault="00ED388A" w:rsidP="00ED388A">
            <w:pPr>
              <w:spacing w:before="60" w:after="60"/>
              <w:rPr>
                <w:rFonts w:cs="Arial"/>
                <w:sz w:val="22"/>
                <w:szCs w:val="22"/>
              </w:rPr>
            </w:pPr>
          </w:p>
        </w:tc>
      </w:tr>
      <w:tr w:rsidR="00ED388A" w:rsidRPr="00ED388A" w14:paraId="2D18D3E5" w14:textId="77777777" w:rsidTr="00853D4B">
        <w:tc>
          <w:tcPr>
            <w:tcW w:w="2875" w:type="dxa"/>
          </w:tcPr>
          <w:p w14:paraId="26A64FFE" w14:textId="77777777" w:rsidR="00ED388A" w:rsidRPr="00ED388A" w:rsidRDefault="00ED388A" w:rsidP="00ED388A">
            <w:pPr>
              <w:spacing w:before="60" w:after="60"/>
              <w:rPr>
                <w:rFonts w:cs="Arial"/>
                <w:sz w:val="22"/>
                <w:szCs w:val="22"/>
              </w:rPr>
            </w:pPr>
          </w:p>
        </w:tc>
        <w:tc>
          <w:tcPr>
            <w:tcW w:w="2160" w:type="dxa"/>
          </w:tcPr>
          <w:p w14:paraId="55578AE7" w14:textId="77777777" w:rsidR="00ED388A" w:rsidRPr="00ED388A" w:rsidRDefault="00ED388A" w:rsidP="00ED388A">
            <w:pPr>
              <w:spacing w:before="60" w:after="60"/>
              <w:rPr>
                <w:rFonts w:cs="Arial"/>
                <w:sz w:val="22"/>
                <w:szCs w:val="22"/>
              </w:rPr>
            </w:pPr>
          </w:p>
        </w:tc>
        <w:tc>
          <w:tcPr>
            <w:tcW w:w="2160" w:type="dxa"/>
          </w:tcPr>
          <w:p w14:paraId="1A78B2A3" w14:textId="77777777" w:rsidR="00ED388A" w:rsidRPr="00ED388A" w:rsidRDefault="00ED388A" w:rsidP="00ED388A">
            <w:pPr>
              <w:spacing w:before="60" w:after="60"/>
              <w:rPr>
                <w:rFonts w:cs="Arial"/>
                <w:sz w:val="22"/>
                <w:szCs w:val="22"/>
              </w:rPr>
            </w:pPr>
          </w:p>
        </w:tc>
        <w:tc>
          <w:tcPr>
            <w:tcW w:w="3600" w:type="dxa"/>
          </w:tcPr>
          <w:p w14:paraId="2369CE37" w14:textId="77777777" w:rsidR="00ED388A" w:rsidRPr="00ED388A" w:rsidRDefault="00ED388A" w:rsidP="00ED388A">
            <w:pPr>
              <w:spacing w:before="60" w:after="60"/>
              <w:rPr>
                <w:rFonts w:cs="Arial"/>
                <w:sz w:val="22"/>
                <w:szCs w:val="22"/>
              </w:rPr>
            </w:pPr>
          </w:p>
        </w:tc>
      </w:tr>
      <w:tr w:rsidR="00ED388A" w:rsidRPr="00ED388A" w14:paraId="089BEACB" w14:textId="77777777" w:rsidTr="00853D4B">
        <w:tc>
          <w:tcPr>
            <w:tcW w:w="2875" w:type="dxa"/>
          </w:tcPr>
          <w:p w14:paraId="2C85CFB6" w14:textId="77777777" w:rsidR="00ED388A" w:rsidRPr="00ED388A" w:rsidRDefault="00ED388A" w:rsidP="00ED388A">
            <w:pPr>
              <w:spacing w:before="60" w:after="60"/>
              <w:rPr>
                <w:rFonts w:cs="Arial"/>
                <w:sz w:val="22"/>
                <w:szCs w:val="22"/>
              </w:rPr>
            </w:pPr>
          </w:p>
        </w:tc>
        <w:tc>
          <w:tcPr>
            <w:tcW w:w="2160" w:type="dxa"/>
          </w:tcPr>
          <w:p w14:paraId="247E3297" w14:textId="77777777" w:rsidR="00ED388A" w:rsidRPr="00ED388A" w:rsidRDefault="00ED388A" w:rsidP="00ED388A">
            <w:pPr>
              <w:spacing w:before="60" w:after="60"/>
              <w:rPr>
                <w:rFonts w:cs="Arial"/>
                <w:sz w:val="22"/>
                <w:szCs w:val="22"/>
              </w:rPr>
            </w:pPr>
          </w:p>
        </w:tc>
        <w:tc>
          <w:tcPr>
            <w:tcW w:w="2160" w:type="dxa"/>
          </w:tcPr>
          <w:p w14:paraId="18678A8C" w14:textId="77777777" w:rsidR="00ED388A" w:rsidRPr="00ED388A" w:rsidRDefault="00ED388A" w:rsidP="00ED388A">
            <w:pPr>
              <w:spacing w:before="60" w:after="60"/>
              <w:rPr>
                <w:rFonts w:cs="Arial"/>
                <w:sz w:val="22"/>
                <w:szCs w:val="22"/>
              </w:rPr>
            </w:pPr>
          </w:p>
        </w:tc>
        <w:tc>
          <w:tcPr>
            <w:tcW w:w="3600" w:type="dxa"/>
          </w:tcPr>
          <w:p w14:paraId="573ADF78" w14:textId="77777777" w:rsidR="00ED388A" w:rsidRPr="00ED388A" w:rsidRDefault="00ED388A" w:rsidP="00ED388A">
            <w:pPr>
              <w:spacing w:before="60" w:after="60"/>
              <w:rPr>
                <w:rFonts w:cs="Arial"/>
                <w:sz w:val="22"/>
                <w:szCs w:val="22"/>
              </w:rPr>
            </w:pPr>
          </w:p>
        </w:tc>
      </w:tr>
      <w:tr w:rsidR="00ED388A" w:rsidRPr="00ED388A" w14:paraId="5CE4DFD8" w14:textId="77777777" w:rsidTr="00853D4B">
        <w:tc>
          <w:tcPr>
            <w:tcW w:w="2875" w:type="dxa"/>
          </w:tcPr>
          <w:p w14:paraId="608B2C4F" w14:textId="77777777" w:rsidR="00ED388A" w:rsidRPr="00ED388A" w:rsidRDefault="00ED388A" w:rsidP="00ED388A">
            <w:pPr>
              <w:spacing w:before="60" w:after="60"/>
              <w:rPr>
                <w:rFonts w:cs="Arial"/>
                <w:sz w:val="22"/>
                <w:szCs w:val="22"/>
              </w:rPr>
            </w:pPr>
          </w:p>
        </w:tc>
        <w:tc>
          <w:tcPr>
            <w:tcW w:w="2160" w:type="dxa"/>
          </w:tcPr>
          <w:p w14:paraId="562FC63D" w14:textId="77777777" w:rsidR="00ED388A" w:rsidRPr="00ED388A" w:rsidRDefault="00ED388A" w:rsidP="00ED388A">
            <w:pPr>
              <w:spacing w:before="60" w:after="60"/>
              <w:rPr>
                <w:rFonts w:cs="Arial"/>
                <w:sz w:val="22"/>
                <w:szCs w:val="22"/>
              </w:rPr>
            </w:pPr>
          </w:p>
        </w:tc>
        <w:tc>
          <w:tcPr>
            <w:tcW w:w="2160" w:type="dxa"/>
          </w:tcPr>
          <w:p w14:paraId="01D4EF73" w14:textId="77777777" w:rsidR="00ED388A" w:rsidRPr="00ED388A" w:rsidRDefault="00ED388A" w:rsidP="00ED388A">
            <w:pPr>
              <w:spacing w:before="60" w:after="60"/>
              <w:rPr>
                <w:rFonts w:cs="Arial"/>
                <w:sz w:val="22"/>
                <w:szCs w:val="22"/>
              </w:rPr>
            </w:pPr>
          </w:p>
        </w:tc>
        <w:tc>
          <w:tcPr>
            <w:tcW w:w="3600" w:type="dxa"/>
          </w:tcPr>
          <w:p w14:paraId="60F2C7B9" w14:textId="77777777" w:rsidR="00ED388A" w:rsidRPr="00ED388A" w:rsidRDefault="00ED388A" w:rsidP="00ED388A">
            <w:pPr>
              <w:spacing w:before="60" w:after="60"/>
              <w:rPr>
                <w:rFonts w:cs="Arial"/>
                <w:sz w:val="22"/>
                <w:szCs w:val="22"/>
              </w:rPr>
            </w:pPr>
          </w:p>
        </w:tc>
      </w:tr>
    </w:tbl>
    <w:p w14:paraId="536C57EE" w14:textId="77777777" w:rsidR="00ED388A" w:rsidRPr="00ED388A" w:rsidRDefault="00ED388A" w:rsidP="00ED388A"/>
    <w:p w14:paraId="7E7625F7" w14:textId="77777777" w:rsidR="00ED388A" w:rsidRPr="00ED388A" w:rsidRDefault="00ED388A" w:rsidP="00ED388A">
      <w:r w:rsidRPr="00ED388A">
        <w:br w:type="page"/>
      </w:r>
    </w:p>
    <w:p w14:paraId="217A6BC8" w14:textId="77777777" w:rsidR="00100ADE" w:rsidRPr="00100ADE" w:rsidRDefault="00100ADE" w:rsidP="00100ADE">
      <w:pPr>
        <w:keepNext/>
        <w:keepLines/>
        <w:spacing w:after="120"/>
        <w:outlineLvl w:val="3"/>
        <w:rPr>
          <w:rFonts w:eastAsiaTheme="majorEastAsia" w:cs="Times New Roman (Headings CS)"/>
          <w:b/>
          <w:iCs/>
          <w:color w:val="000000" w:themeColor="text1"/>
          <w:kern w:val="0"/>
          <w:sz w:val="28"/>
          <w14:ligatures w14:val="none"/>
        </w:rPr>
      </w:pPr>
      <w:r w:rsidRPr="00100ADE">
        <w:rPr>
          <w:rFonts w:eastAsiaTheme="majorEastAsia" w:cs="Times New Roman (Headings CS)"/>
          <w:b/>
          <w:iCs/>
          <w:color w:val="000000" w:themeColor="text1"/>
          <w:kern w:val="0"/>
          <w:sz w:val="28"/>
          <w14:ligatures w14:val="none"/>
        </w:rPr>
        <w:lastRenderedPageBreak/>
        <w:t>Responsibilities and Desired Skills</w:t>
      </w:r>
    </w:p>
    <w:tbl>
      <w:tblPr>
        <w:tblStyle w:val="TableGrid7"/>
        <w:tblW w:w="5000" w:type="pct"/>
        <w:tblLook w:val="04A0" w:firstRow="1" w:lastRow="0" w:firstColumn="1" w:lastColumn="0" w:noHBand="0" w:noVBand="1"/>
      </w:tblPr>
      <w:tblGrid>
        <w:gridCol w:w="10700"/>
      </w:tblGrid>
      <w:tr w:rsidR="00100ADE" w:rsidRPr="00100ADE" w14:paraId="512B6703" w14:textId="77777777" w:rsidTr="00100ADE">
        <w:tc>
          <w:tcPr>
            <w:tcW w:w="5000" w:type="pct"/>
            <w:shd w:val="clear" w:color="auto" w:fill="00A4E6"/>
          </w:tcPr>
          <w:p w14:paraId="70859ED6" w14:textId="77777777" w:rsidR="00100ADE" w:rsidRPr="00100ADE" w:rsidRDefault="00100ADE" w:rsidP="00100ADE">
            <w:pPr>
              <w:spacing w:before="60" w:after="60"/>
              <w:rPr>
                <w:b/>
                <w:bCs/>
              </w:rPr>
            </w:pPr>
            <w:r w:rsidRPr="00100ADE">
              <w:rPr>
                <w:b/>
                <w:bCs/>
              </w:rPr>
              <w:t>Describe other responsibilities and assignments for this teacher as well as the number of associated hours per week, for example duties, advising, clubs/extracurricular activities, curriculum development, cultural enrichment events, etc.</w:t>
            </w:r>
          </w:p>
        </w:tc>
      </w:tr>
      <w:tr w:rsidR="00100ADE" w:rsidRPr="00100ADE" w14:paraId="05EAC877" w14:textId="77777777" w:rsidTr="00100ADE">
        <w:trPr>
          <w:trHeight w:val="143"/>
        </w:trPr>
        <w:tc>
          <w:tcPr>
            <w:tcW w:w="5000" w:type="pct"/>
            <w:tcBorders>
              <w:bottom w:val="single" w:sz="4" w:space="0" w:color="auto"/>
            </w:tcBorders>
          </w:tcPr>
          <w:p w14:paraId="091BADE4" w14:textId="77777777" w:rsidR="00100ADE" w:rsidRPr="00100ADE" w:rsidRDefault="00100ADE" w:rsidP="00100ADE">
            <w:pPr>
              <w:spacing w:before="60" w:after="60"/>
            </w:pPr>
          </w:p>
        </w:tc>
      </w:tr>
      <w:tr w:rsidR="00100ADE" w:rsidRPr="00100ADE" w14:paraId="32A1C814" w14:textId="77777777" w:rsidTr="00100ADE">
        <w:tc>
          <w:tcPr>
            <w:tcW w:w="5000" w:type="pct"/>
            <w:shd w:val="clear" w:color="auto" w:fill="00A4E6"/>
          </w:tcPr>
          <w:p w14:paraId="1B193F65" w14:textId="77777777" w:rsidR="00100ADE" w:rsidRPr="00100ADE" w:rsidRDefault="00100ADE" w:rsidP="00100ADE">
            <w:pPr>
              <w:spacing w:before="60" w:after="60"/>
              <w:rPr>
                <w:b/>
                <w:bCs/>
              </w:rPr>
            </w:pPr>
            <w:r w:rsidRPr="00100ADE">
              <w:rPr>
                <w:b/>
                <w:bCs/>
              </w:rPr>
              <w:t>List special training, skills, or traits that you desire in a new teacher, for example experience working with neuro-divergent students, a gifted education background, early language-learning experience, experience teaching in a dual language/immersion setting, content expertise needed for an immersion teaching position, a team-player, etc.)</w:t>
            </w:r>
          </w:p>
        </w:tc>
      </w:tr>
      <w:tr w:rsidR="00100ADE" w:rsidRPr="00100ADE" w14:paraId="3354FEE1" w14:textId="77777777" w:rsidTr="00100ADE">
        <w:trPr>
          <w:trHeight w:val="152"/>
        </w:trPr>
        <w:tc>
          <w:tcPr>
            <w:tcW w:w="5000" w:type="pct"/>
            <w:tcBorders>
              <w:bottom w:val="single" w:sz="4" w:space="0" w:color="auto"/>
            </w:tcBorders>
          </w:tcPr>
          <w:p w14:paraId="03857E90" w14:textId="77777777" w:rsidR="00100ADE" w:rsidRPr="00100ADE" w:rsidRDefault="00100ADE" w:rsidP="00100ADE">
            <w:pPr>
              <w:spacing w:before="60" w:after="60"/>
            </w:pPr>
          </w:p>
        </w:tc>
      </w:tr>
      <w:tr w:rsidR="00100ADE" w:rsidRPr="00100ADE" w14:paraId="71C4323B" w14:textId="77777777" w:rsidTr="00100ADE">
        <w:tc>
          <w:tcPr>
            <w:tcW w:w="5000" w:type="pct"/>
            <w:shd w:val="clear" w:color="auto" w:fill="00A4E6"/>
          </w:tcPr>
          <w:p w14:paraId="5EC2C9CA" w14:textId="5202A3B7" w:rsidR="00100ADE" w:rsidRPr="00100ADE" w:rsidRDefault="00100ADE" w:rsidP="00100ADE">
            <w:pPr>
              <w:spacing w:before="60" w:after="60"/>
              <w:rPr>
                <w:b/>
                <w:bCs/>
              </w:rPr>
            </w:pPr>
            <w:r w:rsidRPr="00100ADE">
              <w:rPr>
                <w:b/>
                <w:bCs/>
              </w:rPr>
              <w:t>Describe the provisions that your school or district will make to provide your new visiting teacher</w:t>
            </w:r>
            <w:r>
              <w:rPr>
                <w:b/>
                <w:bCs/>
              </w:rPr>
              <w:t xml:space="preserve"> from Taiwan</w:t>
            </w:r>
            <w:r w:rsidRPr="00100ADE">
              <w:rPr>
                <w:b/>
                <w:bCs/>
              </w:rPr>
              <w:t xml:space="preserve"> with initial orientation, high-quality/year-long mentoring, and opportunities for professional development and cultural learning.</w:t>
            </w:r>
          </w:p>
        </w:tc>
      </w:tr>
      <w:tr w:rsidR="00100ADE" w:rsidRPr="00100ADE" w14:paraId="28896C42" w14:textId="77777777" w:rsidTr="00100ADE">
        <w:tc>
          <w:tcPr>
            <w:tcW w:w="5000" w:type="pct"/>
            <w:tcBorders>
              <w:bottom w:val="single" w:sz="4" w:space="0" w:color="auto"/>
            </w:tcBorders>
          </w:tcPr>
          <w:p w14:paraId="0EC7F833" w14:textId="77777777" w:rsidR="00100ADE" w:rsidRPr="00100ADE" w:rsidRDefault="00100ADE" w:rsidP="00100ADE">
            <w:pPr>
              <w:spacing w:before="60" w:after="60"/>
            </w:pPr>
          </w:p>
        </w:tc>
      </w:tr>
      <w:tr w:rsidR="00100ADE" w:rsidRPr="00100ADE" w14:paraId="3848897B" w14:textId="77777777" w:rsidTr="00100ADE">
        <w:tc>
          <w:tcPr>
            <w:tcW w:w="5000" w:type="pct"/>
            <w:shd w:val="clear" w:color="auto" w:fill="00A4E6"/>
          </w:tcPr>
          <w:p w14:paraId="3B0AEE81" w14:textId="77777777" w:rsidR="00100ADE" w:rsidRPr="00100ADE" w:rsidRDefault="00100ADE" w:rsidP="00100ADE">
            <w:pPr>
              <w:rPr>
                <w:b/>
                <w:bCs/>
              </w:rPr>
            </w:pPr>
            <w:r w:rsidRPr="00100ADE">
              <w:rPr>
                <w:b/>
                <w:bCs/>
              </w:rPr>
              <w:t xml:space="preserve">Please specify any teacher preferences based on your local needs that would help the Department identify appropriately qualified candidates. </w:t>
            </w:r>
          </w:p>
          <w:p w14:paraId="2D6C8C21" w14:textId="77777777" w:rsidR="00100ADE" w:rsidRPr="00100ADE" w:rsidRDefault="00100ADE" w:rsidP="00100ADE">
            <w:pPr>
              <w:spacing w:before="60" w:after="60"/>
            </w:pPr>
            <w:r w:rsidRPr="00100ADE">
              <w:rPr>
                <w:sz w:val="22"/>
                <w:szCs w:val="22"/>
              </w:rPr>
              <w:t>The Department values diversity and seeks talented individuals from diverse backgrounds. Candidates are considered without regard to race, color, sex, sexual orientation, gender identity, religion, creed, national or ethnic origin, citizenship status, age, disability, veteran status, or any other legally protected class.</w:t>
            </w:r>
          </w:p>
        </w:tc>
      </w:tr>
      <w:tr w:rsidR="00100ADE" w:rsidRPr="00100ADE" w14:paraId="108E509D" w14:textId="77777777" w:rsidTr="00853D4B">
        <w:tc>
          <w:tcPr>
            <w:tcW w:w="5000" w:type="pct"/>
          </w:tcPr>
          <w:p w14:paraId="51CF1610" w14:textId="77777777" w:rsidR="00100ADE" w:rsidRPr="00100ADE" w:rsidRDefault="00100ADE" w:rsidP="00100ADE">
            <w:pPr>
              <w:spacing w:before="60" w:after="60"/>
            </w:pPr>
          </w:p>
        </w:tc>
      </w:tr>
    </w:tbl>
    <w:p w14:paraId="3EB7409F" w14:textId="77777777" w:rsidR="00100ADE" w:rsidRPr="00100ADE" w:rsidRDefault="00100ADE" w:rsidP="00100ADE">
      <w:r w:rsidRPr="00100ADE">
        <w:br w:type="page"/>
      </w:r>
    </w:p>
    <w:p w14:paraId="601CD914" w14:textId="77777777" w:rsidR="00100ADE" w:rsidRPr="00100ADE" w:rsidRDefault="00100ADE" w:rsidP="00100ADE">
      <w:pPr>
        <w:keepNext/>
        <w:keepLines/>
        <w:numPr>
          <w:ilvl w:val="0"/>
          <w:numId w:val="1"/>
        </w:numPr>
        <w:ind w:left="360"/>
        <w:outlineLvl w:val="2"/>
        <w:rPr>
          <w:rFonts w:eastAsiaTheme="majorEastAsia" w:cs="Times New Roman (Headings CS)"/>
          <w:b/>
          <w:caps/>
          <w:kern w:val="0"/>
          <w:sz w:val="28"/>
          <w14:ligatures w14:val="none"/>
        </w:rPr>
      </w:pPr>
      <w:r w:rsidRPr="00100ADE">
        <w:rPr>
          <w:rFonts w:eastAsiaTheme="majorEastAsia" w:cs="Times New Roman (Headings CS)"/>
          <w:b/>
          <w:caps/>
          <w:kern w:val="0"/>
          <w:sz w:val="28"/>
          <w14:ligatures w14:val="none"/>
        </w:rPr>
        <w:lastRenderedPageBreak/>
        <w:t>Administrative Approval</w:t>
      </w:r>
    </w:p>
    <w:p w14:paraId="4DC0CB7A" w14:textId="4545EEF3" w:rsidR="00100ADE" w:rsidRPr="00100ADE" w:rsidRDefault="00100ADE" w:rsidP="00100ADE">
      <w:pPr>
        <w:spacing w:after="360"/>
      </w:pPr>
      <w:r w:rsidRPr="00100ADE">
        <w:t>The superintendent, or the school or district official who is authorized to approve the district’s participation in the Visiting</w:t>
      </w:r>
      <w:r>
        <w:t xml:space="preserve"> Chinese Language</w:t>
      </w:r>
      <w:r w:rsidRPr="00100ADE">
        <w:t xml:space="preserve"> Teacher</w:t>
      </w:r>
      <w:r>
        <w:t>s from Taiwan</w:t>
      </w:r>
      <w:r w:rsidRPr="00100ADE">
        <w:t xml:space="preserve"> Program, must sign this application document. </w:t>
      </w:r>
    </w:p>
    <w:p w14:paraId="784AE0C8" w14:textId="62376457" w:rsidR="00100ADE" w:rsidRPr="00100ADE" w:rsidRDefault="00100ADE" w:rsidP="00100ADE">
      <w:pPr>
        <w:spacing w:after="360"/>
        <w:rPr>
          <w:i/>
          <w:iCs/>
        </w:rPr>
      </w:pPr>
      <w:r w:rsidRPr="00100ADE">
        <w:rPr>
          <w:i/>
          <w:iCs/>
        </w:rPr>
        <w:t xml:space="preserve">By signing, I approve this application and confirm that the information presented herein is accurate. Additionally, my signature certifies that I understand the requirements of the Visiting </w:t>
      </w:r>
      <w:r>
        <w:rPr>
          <w:i/>
          <w:iCs/>
        </w:rPr>
        <w:t xml:space="preserve">Chinese Language </w:t>
      </w:r>
      <w:r w:rsidRPr="00100ADE">
        <w:rPr>
          <w:i/>
          <w:iCs/>
        </w:rPr>
        <w:t>Teacher</w:t>
      </w:r>
      <w:r>
        <w:rPr>
          <w:i/>
          <w:iCs/>
        </w:rPr>
        <w:t xml:space="preserve">s from Taiwan </w:t>
      </w:r>
      <w:r w:rsidRPr="00100ADE">
        <w:rPr>
          <w:i/>
          <w:iCs/>
        </w:rPr>
        <w:t>Program Agreement and will ensure my school’s/district’s compliance with them.</w:t>
      </w:r>
    </w:p>
    <w:p w14:paraId="6B9E5436" w14:textId="77777777" w:rsidR="00100ADE" w:rsidRPr="00100ADE" w:rsidRDefault="00100ADE" w:rsidP="00100ADE">
      <w:pPr>
        <w:tabs>
          <w:tab w:val="left" w:pos="6120"/>
          <w:tab w:val="left" w:pos="7560"/>
          <w:tab w:val="left" w:pos="9810"/>
        </w:tabs>
        <w:rPr>
          <w:i/>
          <w:iCs/>
          <w:u w:val="single"/>
        </w:rPr>
      </w:pPr>
      <w:r w:rsidRPr="00100ADE">
        <w:rPr>
          <w:b/>
          <w:bCs/>
        </w:rPr>
        <w:t xml:space="preserve">Signature: </w:t>
      </w:r>
      <w:r w:rsidRPr="00100ADE">
        <w:rPr>
          <w:u w:val="single"/>
        </w:rPr>
        <w:tab/>
      </w:r>
      <w:r w:rsidRPr="00100ADE">
        <w:rPr>
          <w:i/>
          <w:iCs/>
        </w:rPr>
        <w:tab/>
      </w:r>
      <w:r w:rsidRPr="00100ADE">
        <w:rPr>
          <w:b/>
          <w:bCs/>
        </w:rPr>
        <w:t xml:space="preserve">Date: </w:t>
      </w:r>
      <w:r w:rsidRPr="00100ADE">
        <w:rPr>
          <w:i/>
          <w:iCs/>
          <w:u w:val="single"/>
        </w:rPr>
        <w:tab/>
      </w:r>
    </w:p>
    <w:p w14:paraId="341189B0" w14:textId="77777777" w:rsidR="00100ADE" w:rsidRPr="00100ADE" w:rsidRDefault="00100ADE" w:rsidP="00100ADE">
      <w:pPr>
        <w:tabs>
          <w:tab w:val="left" w:pos="3240"/>
        </w:tabs>
        <w:ind w:left="1170"/>
        <w:rPr>
          <w:b/>
          <w:bCs/>
        </w:rPr>
      </w:pPr>
      <w:r w:rsidRPr="00100ADE">
        <w:rPr>
          <w:b/>
          <w:bCs/>
        </w:rPr>
        <w:t>Superintendent or Other Designated Official</w:t>
      </w:r>
    </w:p>
    <w:p w14:paraId="1FDBF856" w14:textId="77777777" w:rsidR="00100ADE" w:rsidRPr="00100ADE" w:rsidRDefault="00100ADE" w:rsidP="00100ADE">
      <w:pPr>
        <w:tabs>
          <w:tab w:val="left" w:pos="3240"/>
        </w:tabs>
        <w:spacing w:before="120" w:after="120"/>
      </w:pPr>
      <w:r w:rsidRPr="00100ADE">
        <w:rPr>
          <w:b/>
          <w:bCs/>
        </w:rPr>
        <w:t xml:space="preserve">Name: </w:t>
      </w:r>
    </w:p>
    <w:p w14:paraId="54D2B516" w14:textId="77777777" w:rsidR="00100ADE" w:rsidRPr="00100ADE" w:rsidRDefault="00100ADE" w:rsidP="00100ADE">
      <w:pPr>
        <w:tabs>
          <w:tab w:val="left" w:pos="3240"/>
        </w:tabs>
        <w:spacing w:after="120"/>
      </w:pPr>
      <w:r w:rsidRPr="00100ADE">
        <w:rPr>
          <w:b/>
          <w:bCs/>
        </w:rPr>
        <w:t xml:space="preserve">Job Title: </w:t>
      </w:r>
    </w:p>
    <w:p w14:paraId="3279EF86" w14:textId="77777777" w:rsidR="00100ADE" w:rsidRPr="00100ADE" w:rsidRDefault="00100ADE" w:rsidP="00100ADE">
      <w:pPr>
        <w:tabs>
          <w:tab w:val="left" w:pos="3240"/>
        </w:tabs>
        <w:spacing w:after="120"/>
      </w:pPr>
      <w:r w:rsidRPr="00100ADE">
        <w:rPr>
          <w:b/>
          <w:bCs/>
        </w:rPr>
        <w:t xml:space="preserve">Phone Number: </w:t>
      </w:r>
    </w:p>
    <w:p w14:paraId="0AE6BC0D" w14:textId="77777777" w:rsidR="00100ADE" w:rsidRPr="00100ADE" w:rsidRDefault="00100ADE" w:rsidP="00100ADE">
      <w:pPr>
        <w:tabs>
          <w:tab w:val="left" w:pos="3240"/>
        </w:tabs>
        <w:spacing w:after="120"/>
      </w:pPr>
      <w:r w:rsidRPr="00100ADE">
        <w:rPr>
          <w:b/>
          <w:bCs/>
        </w:rPr>
        <w:t xml:space="preserve">Email Address: </w:t>
      </w:r>
    </w:p>
    <w:p w14:paraId="50C9066E" w14:textId="77777777" w:rsidR="00100ADE" w:rsidRPr="00100ADE" w:rsidRDefault="00100ADE" w:rsidP="00100ADE">
      <w:pPr>
        <w:spacing w:after="240"/>
      </w:pPr>
    </w:p>
    <w:p w14:paraId="4B087D48" w14:textId="77777777" w:rsidR="00100ADE" w:rsidRPr="00100ADE" w:rsidRDefault="00100ADE" w:rsidP="00100ADE">
      <w:pPr>
        <w:spacing w:after="240"/>
      </w:pPr>
      <w:r w:rsidRPr="00100ADE">
        <w:t>Community schools must present their completed application to their sponsoring institutions and secure their additional approval for the placement of each visiting teacher that has been requested. Failure to do so will result in the denial of the application.</w:t>
      </w:r>
    </w:p>
    <w:p w14:paraId="1FBB0C66" w14:textId="7A7094BF" w:rsidR="00100ADE" w:rsidRPr="00100ADE" w:rsidRDefault="00100ADE" w:rsidP="00100ADE">
      <w:pPr>
        <w:tabs>
          <w:tab w:val="left" w:pos="6120"/>
          <w:tab w:val="left" w:pos="7920"/>
          <w:tab w:val="left" w:pos="9810"/>
        </w:tabs>
        <w:spacing w:after="360"/>
        <w:rPr>
          <w:i/>
          <w:iCs/>
        </w:rPr>
      </w:pPr>
      <w:r w:rsidRPr="00100ADE">
        <w:rPr>
          <w:i/>
          <w:iCs/>
        </w:rPr>
        <w:t xml:space="preserve">By signing this document, I approve this application and confirm that the information presented herein is true. Additionally, my signature certifies that I understand the requirements of the Visiting </w:t>
      </w:r>
      <w:r>
        <w:rPr>
          <w:i/>
          <w:iCs/>
        </w:rPr>
        <w:t xml:space="preserve">Chinese Language </w:t>
      </w:r>
      <w:r w:rsidRPr="00100ADE">
        <w:rPr>
          <w:i/>
          <w:iCs/>
        </w:rPr>
        <w:t>Teacher</w:t>
      </w:r>
      <w:r>
        <w:rPr>
          <w:i/>
          <w:iCs/>
        </w:rPr>
        <w:t xml:space="preserve">s from Taiwan </w:t>
      </w:r>
      <w:r w:rsidRPr="00100ADE">
        <w:rPr>
          <w:i/>
          <w:iCs/>
        </w:rPr>
        <w:t>Program Agreement and will ensure that the community school sponsored by my organization is in compliance with them at all times.</w:t>
      </w:r>
    </w:p>
    <w:p w14:paraId="65D76557" w14:textId="77777777" w:rsidR="00100ADE" w:rsidRPr="00100ADE" w:rsidRDefault="00100ADE" w:rsidP="00100ADE">
      <w:pPr>
        <w:tabs>
          <w:tab w:val="left" w:pos="6120"/>
          <w:tab w:val="left" w:pos="7560"/>
          <w:tab w:val="left" w:pos="9810"/>
        </w:tabs>
        <w:rPr>
          <w:i/>
          <w:iCs/>
          <w:u w:val="single"/>
        </w:rPr>
      </w:pPr>
      <w:r w:rsidRPr="00100ADE">
        <w:rPr>
          <w:b/>
          <w:bCs/>
        </w:rPr>
        <w:t xml:space="preserve">Signature: </w:t>
      </w:r>
      <w:r w:rsidRPr="00100ADE">
        <w:rPr>
          <w:u w:val="single"/>
        </w:rPr>
        <w:tab/>
      </w:r>
      <w:r w:rsidRPr="00100ADE">
        <w:rPr>
          <w:i/>
          <w:iCs/>
        </w:rPr>
        <w:tab/>
      </w:r>
      <w:r w:rsidRPr="00100ADE">
        <w:rPr>
          <w:b/>
          <w:bCs/>
        </w:rPr>
        <w:t xml:space="preserve">Date: </w:t>
      </w:r>
      <w:r w:rsidRPr="00100ADE">
        <w:rPr>
          <w:i/>
          <w:iCs/>
          <w:u w:val="single"/>
        </w:rPr>
        <w:tab/>
      </w:r>
    </w:p>
    <w:p w14:paraId="1357B4F7" w14:textId="77777777" w:rsidR="00100ADE" w:rsidRPr="00100ADE" w:rsidRDefault="00100ADE" w:rsidP="00100ADE">
      <w:pPr>
        <w:tabs>
          <w:tab w:val="left" w:pos="3240"/>
        </w:tabs>
        <w:ind w:left="1170"/>
        <w:rPr>
          <w:b/>
          <w:bCs/>
        </w:rPr>
      </w:pPr>
      <w:r w:rsidRPr="00100ADE">
        <w:rPr>
          <w:b/>
          <w:bCs/>
        </w:rPr>
        <w:t>Sponsoring Institution’s Authorized Official</w:t>
      </w:r>
    </w:p>
    <w:p w14:paraId="26C632F6" w14:textId="77777777" w:rsidR="00100ADE" w:rsidRPr="00100ADE" w:rsidRDefault="00100ADE" w:rsidP="00100ADE">
      <w:pPr>
        <w:tabs>
          <w:tab w:val="left" w:pos="3240"/>
        </w:tabs>
        <w:spacing w:before="120" w:after="120"/>
      </w:pPr>
      <w:r w:rsidRPr="00100ADE">
        <w:rPr>
          <w:b/>
          <w:bCs/>
        </w:rPr>
        <w:t xml:space="preserve">Name: </w:t>
      </w:r>
    </w:p>
    <w:p w14:paraId="1C9DC8EF" w14:textId="77777777" w:rsidR="00100ADE" w:rsidRPr="00100ADE" w:rsidRDefault="00100ADE" w:rsidP="00100ADE">
      <w:pPr>
        <w:tabs>
          <w:tab w:val="left" w:pos="3240"/>
        </w:tabs>
        <w:spacing w:after="120"/>
      </w:pPr>
      <w:r w:rsidRPr="00100ADE">
        <w:rPr>
          <w:b/>
          <w:bCs/>
        </w:rPr>
        <w:t xml:space="preserve">Job Title: </w:t>
      </w:r>
    </w:p>
    <w:p w14:paraId="6C3229D3" w14:textId="77777777" w:rsidR="00100ADE" w:rsidRPr="00100ADE" w:rsidRDefault="00100ADE" w:rsidP="00100ADE">
      <w:pPr>
        <w:tabs>
          <w:tab w:val="left" w:pos="3240"/>
        </w:tabs>
        <w:spacing w:after="120"/>
      </w:pPr>
      <w:r w:rsidRPr="00100ADE">
        <w:rPr>
          <w:b/>
          <w:bCs/>
        </w:rPr>
        <w:t xml:space="preserve">Phone Number: </w:t>
      </w:r>
    </w:p>
    <w:p w14:paraId="5B7B7BE9" w14:textId="77777777" w:rsidR="00100ADE" w:rsidRPr="00100ADE" w:rsidRDefault="00100ADE" w:rsidP="00100ADE">
      <w:pPr>
        <w:tabs>
          <w:tab w:val="left" w:pos="3240"/>
        </w:tabs>
        <w:spacing w:after="120"/>
      </w:pPr>
      <w:r w:rsidRPr="00100ADE">
        <w:rPr>
          <w:b/>
          <w:bCs/>
        </w:rPr>
        <w:t xml:space="preserve">Email Address: </w:t>
      </w:r>
    </w:p>
    <w:p w14:paraId="2B4D8804" w14:textId="77777777" w:rsidR="00100ADE" w:rsidRPr="00100ADE" w:rsidRDefault="00100ADE" w:rsidP="00100ADE">
      <w:pPr>
        <w:spacing w:after="240"/>
      </w:pPr>
    </w:p>
    <w:p w14:paraId="5867CA48" w14:textId="77777777" w:rsidR="00100ADE" w:rsidRPr="00100ADE" w:rsidRDefault="00100ADE" w:rsidP="00100ADE">
      <w:r w:rsidRPr="00100ADE">
        <w:br w:type="page"/>
      </w:r>
    </w:p>
    <w:p w14:paraId="5A657C7F" w14:textId="78BE7C99" w:rsidR="00D20BD7" w:rsidRPr="00D20BD7" w:rsidRDefault="00D20BD7" w:rsidP="00D20BD7">
      <w:pPr>
        <w:keepNext/>
        <w:keepLines/>
        <w:spacing w:before="360" w:after="360"/>
        <w:jc w:val="center"/>
        <w:outlineLvl w:val="2"/>
        <w:rPr>
          <w:rFonts w:eastAsiaTheme="majorEastAsia" w:cs="Times New Roman (Headings CS)"/>
          <w:b/>
          <w:caps/>
          <w:kern w:val="0"/>
          <w:sz w:val="28"/>
          <w14:ligatures w14:val="none"/>
        </w:rPr>
      </w:pPr>
      <w:r w:rsidRPr="00D20BD7">
        <w:rPr>
          <w:rFonts w:eastAsiaTheme="majorEastAsia" w:cs="Times New Roman (Headings CS)"/>
          <w:b/>
          <w:caps/>
          <w:kern w:val="0"/>
          <w:sz w:val="28"/>
          <w14:ligatures w14:val="none"/>
        </w:rPr>
        <w:lastRenderedPageBreak/>
        <w:t>Application Check List</w:t>
      </w:r>
    </w:p>
    <w:p w14:paraId="02660642" w14:textId="77777777" w:rsidR="00D20BD7" w:rsidRPr="00D20BD7" w:rsidRDefault="00D20BD7" w:rsidP="00D20BD7">
      <w:pPr>
        <w:rPr>
          <w:rFonts w:ascii="Arial" w:hAnsi="Arial" w:cs="Arial"/>
          <w:b/>
        </w:rPr>
      </w:pPr>
      <w:r w:rsidRPr="00D20BD7">
        <w:rPr>
          <w:rFonts w:ascii="Arial" w:hAnsi="Arial" w:cs="Arial"/>
          <w:b/>
        </w:rPr>
        <w:t>Please ensure that the following items are included in your application packet so that they may be processed promptly:</w:t>
      </w:r>
    </w:p>
    <w:p w14:paraId="1F0AB798" w14:textId="77777777" w:rsidR="00D20BD7" w:rsidRPr="00D20BD7" w:rsidRDefault="00D20BD7" w:rsidP="00D20BD7">
      <w:pPr>
        <w:ind w:firstLine="240"/>
        <w:rPr>
          <w:rFonts w:ascii="Arial" w:hAnsi="Arial" w:cs="Arial"/>
          <w:b/>
        </w:rPr>
      </w:pPr>
    </w:p>
    <w:p w14:paraId="7931FCBD" w14:textId="510827A9" w:rsidR="00D20BD7" w:rsidRPr="00D20BD7" w:rsidRDefault="00B23FE1" w:rsidP="00D20BD7">
      <w:pPr>
        <w:ind w:left="990" w:hanging="990"/>
        <w:rPr>
          <w:rFonts w:ascii="Arial" w:hAnsi="Arial" w:cs="Arial"/>
          <w:b/>
        </w:rPr>
      </w:pPr>
      <w:sdt>
        <w:sdtPr>
          <w:rPr>
            <w:rFonts w:ascii="Arial" w:hAnsi="Arial" w:cs="Arial"/>
            <w:b/>
            <w:sz w:val="36"/>
            <w:szCs w:val="36"/>
          </w:rPr>
          <w:id w:val="-1169949314"/>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Completed application form, signed and dated by the proper official.</w:t>
      </w:r>
    </w:p>
    <w:p w14:paraId="0DB9CA30" w14:textId="77777777" w:rsidR="00D20BD7" w:rsidRPr="00D20BD7" w:rsidRDefault="00D20BD7" w:rsidP="00D20BD7">
      <w:pPr>
        <w:ind w:left="990" w:hanging="990"/>
        <w:rPr>
          <w:rFonts w:ascii="Arial" w:hAnsi="Arial" w:cs="Arial"/>
          <w:b/>
        </w:rPr>
      </w:pPr>
    </w:p>
    <w:p w14:paraId="2B8E39BA" w14:textId="77777777" w:rsidR="00D20BD7" w:rsidRPr="00D20BD7" w:rsidRDefault="00B23FE1" w:rsidP="00D20BD7">
      <w:pPr>
        <w:ind w:left="990" w:hanging="990"/>
        <w:rPr>
          <w:rFonts w:ascii="Arial" w:hAnsi="Arial" w:cs="Arial"/>
          <w:b/>
        </w:rPr>
      </w:pPr>
      <w:sdt>
        <w:sdtPr>
          <w:rPr>
            <w:rFonts w:ascii="Arial" w:hAnsi="Arial" w:cs="Arial"/>
            <w:b/>
            <w:sz w:val="36"/>
            <w:szCs w:val="36"/>
          </w:rPr>
          <w:id w:val="-356737445"/>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For community schools, the additional signature of the authorizing official from the sponsoring institution.</w:t>
      </w:r>
    </w:p>
    <w:p w14:paraId="0A496772" w14:textId="77777777" w:rsidR="00D20BD7" w:rsidRPr="00D20BD7" w:rsidRDefault="00D20BD7" w:rsidP="00D20BD7">
      <w:pPr>
        <w:ind w:left="990" w:hanging="990"/>
        <w:rPr>
          <w:rFonts w:ascii="Arial" w:hAnsi="Arial" w:cs="Arial"/>
          <w:b/>
        </w:rPr>
      </w:pPr>
    </w:p>
    <w:p w14:paraId="3D122FD8" w14:textId="77777777" w:rsidR="00D20BD7" w:rsidRPr="00D20BD7" w:rsidRDefault="00B23FE1" w:rsidP="00D20BD7">
      <w:pPr>
        <w:ind w:left="990" w:hanging="990"/>
        <w:rPr>
          <w:rFonts w:ascii="Arial" w:hAnsi="Arial" w:cs="Arial"/>
          <w:b/>
        </w:rPr>
      </w:pPr>
      <w:sdt>
        <w:sdtPr>
          <w:rPr>
            <w:rFonts w:ascii="Arial" w:hAnsi="Arial" w:cs="Arial"/>
            <w:b/>
            <w:sz w:val="36"/>
            <w:szCs w:val="36"/>
          </w:rPr>
          <w:id w:val="1581244155"/>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A copy of your school’s or district’s salary schedule for teachers for the 2025-2026 school year (or 2024-2025 school year if not yet available for 2025-2026).</w:t>
      </w:r>
    </w:p>
    <w:p w14:paraId="7DC24A7B" w14:textId="77777777" w:rsidR="00D20BD7" w:rsidRPr="00D20BD7" w:rsidRDefault="00D20BD7" w:rsidP="00D20BD7">
      <w:pPr>
        <w:ind w:left="990" w:hanging="990"/>
        <w:rPr>
          <w:rFonts w:ascii="Arial" w:hAnsi="Arial" w:cs="Arial"/>
          <w:b/>
        </w:rPr>
      </w:pPr>
    </w:p>
    <w:p w14:paraId="21B048CC" w14:textId="53D146B1" w:rsidR="00D20BD7" w:rsidRPr="00D20BD7" w:rsidRDefault="00B23FE1" w:rsidP="00D20BD7">
      <w:pPr>
        <w:ind w:left="990" w:hanging="990"/>
        <w:rPr>
          <w:rFonts w:ascii="Arial" w:hAnsi="Arial" w:cs="Arial"/>
          <w:b/>
        </w:rPr>
      </w:pPr>
      <w:sdt>
        <w:sdtPr>
          <w:rPr>
            <w:rFonts w:ascii="Arial" w:hAnsi="Arial" w:cs="Arial"/>
            <w:b/>
            <w:sz w:val="36"/>
            <w:szCs w:val="36"/>
          </w:rPr>
          <w:id w:val="-1965503294"/>
          <w14:checkbox>
            <w14:checked w14:val="0"/>
            <w14:checkedState w14:val="2612" w14:font="MS Gothic"/>
            <w14:uncheckedState w14:val="2610" w14:font="MS Gothic"/>
          </w14:checkbox>
        </w:sdtPr>
        <w:sdtEndPr/>
        <w:sdtContent>
          <w:r w:rsidR="00D20BD7" w:rsidRPr="00D20BD7">
            <w:rPr>
              <w:rFonts w:ascii="Segoe UI Symbol" w:hAnsi="Segoe UI Symbol" w:cs="Segoe UI Symbol"/>
              <w:b/>
              <w:sz w:val="36"/>
              <w:szCs w:val="36"/>
            </w:rPr>
            <w:t>☐</w:t>
          </w:r>
        </w:sdtContent>
      </w:sdt>
      <w:r w:rsidR="00D20BD7" w:rsidRPr="00D20BD7">
        <w:rPr>
          <w:rFonts w:ascii="Arial" w:hAnsi="Arial" w:cs="Arial"/>
          <w:b/>
        </w:rPr>
        <w:t xml:space="preserve"> Initialed and signed copy of the 2025-2026 Visiting </w:t>
      </w:r>
      <w:r w:rsidR="00D20BD7">
        <w:rPr>
          <w:rFonts w:ascii="Arial" w:hAnsi="Arial" w:cs="Arial"/>
          <w:b/>
        </w:rPr>
        <w:t xml:space="preserve">Chinese Language </w:t>
      </w:r>
      <w:r w:rsidR="00D20BD7" w:rsidRPr="00D20BD7">
        <w:rPr>
          <w:rFonts w:ascii="Arial" w:hAnsi="Arial" w:cs="Arial"/>
          <w:b/>
        </w:rPr>
        <w:t>Teacher</w:t>
      </w:r>
      <w:r w:rsidR="00D20BD7">
        <w:rPr>
          <w:rFonts w:ascii="Arial" w:hAnsi="Arial" w:cs="Arial"/>
          <w:b/>
        </w:rPr>
        <w:t>s from Taiwan</w:t>
      </w:r>
      <w:r w:rsidR="00D20BD7" w:rsidRPr="00D20BD7">
        <w:rPr>
          <w:rFonts w:ascii="Arial" w:hAnsi="Arial" w:cs="Arial"/>
          <w:b/>
        </w:rPr>
        <w:t xml:space="preserve"> Program Host Institution Agreement.</w:t>
      </w:r>
    </w:p>
    <w:p w14:paraId="02E5742F" w14:textId="77777777" w:rsidR="00D20BD7" w:rsidRPr="00D20BD7" w:rsidRDefault="00D20BD7" w:rsidP="00D20BD7">
      <w:pPr>
        <w:spacing w:after="120"/>
        <w:ind w:firstLine="240"/>
        <w:rPr>
          <w:rFonts w:ascii="Arial" w:hAnsi="Arial" w:cs="Arial"/>
          <w:b/>
        </w:rPr>
      </w:pPr>
      <w:r w:rsidRPr="00D20BD7">
        <w:rPr>
          <w:rFonts w:ascii="Arial" w:hAnsi="Arial" w:cs="Arial"/>
          <w:b/>
          <w:noProof/>
        </w:rPr>
        <mc:AlternateContent>
          <mc:Choice Requires="wps">
            <w:drawing>
              <wp:anchor distT="0" distB="0" distL="114300" distR="114300" simplePos="0" relativeHeight="251659264" behindDoc="0" locked="0" layoutInCell="1" allowOverlap="1" wp14:anchorId="4A827A3F" wp14:editId="0A98A053">
                <wp:simplePos x="0" y="0"/>
                <wp:positionH relativeFrom="column">
                  <wp:posOffset>0</wp:posOffset>
                </wp:positionH>
                <wp:positionV relativeFrom="paragraph">
                  <wp:posOffset>207645</wp:posOffset>
                </wp:positionV>
                <wp:extent cx="6705600" cy="0"/>
                <wp:effectExtent l="0" t="19050" r="19050" b="19050"/>
                <wp:wrapNone/>
                <wp:docPr id="175095255" name="Straight Connector 1"/>
                <wp:cNvGraphicFramePr/>
                <a:graphic xmlns:a="http://schemas.openxmlformats.org/drawingml/2006/main">
                  <a:graphicData uri="http://schemas.microsoft.com/office/word/2010/wordprocessingShape">
                    <wps:wsp>
                      <wps:cNvCnPr/>
                      <wps:spPr>
                        <a:xfrm>
                          <a:off x="0" y="0"/>
                          <a:ext cx="6705600" cy="0"/>
                        </a:xfrm>
                        <a:prstGeom prst="line">
                          <a:avLst/>
                        </a:prstGeom>
                        <a:noFill/>
                        <a:ln w="28575" cap="flat" cmpd="sng" algn="ctr">
                          <a:solidFill>
                            <a:srgbClr val="0098D3"/>
                          </a:solidFill>
                          <a:prstDash val="solid"/>
                          <a:miter lim="800000"/>
                        </a:ln>
                        <a:effectLst/>
                      </wps:spPr>
                      <wps:bodyPr/>
                    </wps:wsp>
                  </a:graphicData>
                </a:graphic>
              </wp:anchor>
            </w:drawing>
          </mc:Choice>
          <mc:Fallback>
            <w:pict>
              <v:line w14:anchorId="2AAF506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6.35pt" to="52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" strokecolor="#0098d3" strokeweight="2.25pt">
                <v:stroke joinstyle="miter"/>
              </v:line>
            </w:pict>
          </mc:Fallback>
        </mc:AlternateContent>
      </w:r>
    </w:p>
    <w:p w14:paraId="37A6D9C9" w14:textId="77777777" w:rsidR="00D20BD7" w:rsidRPr="00D20BD7" w:rsidRDefault="00D20BD7" w:rsidP="00D20BD7">
      <w:pPr>
        <w:spacing w:before="360"/>
        <w:ind w:firstLine="240"/>
        <w:jc w:val="center"/>
        <w:rPr>
          <w:rFonts w:ascii="Arial" w:hAnsi="Arial" w:cs="Arial"/>
          <w:b/>
        </w:rPr>
      </w:pPr>
      <w:r w:rsidRPr="00D20BD7">
        <w:rPr>
          <w:rFonts w:ascii="Arial" w:hAnsi="Arial" w:cs="Arial"/>
          <w:b/>
        </w:rPr>
        <w:t>Please send all application materials electronically to:</w:t>
      </w:r>
    </w:p>
    <w:p w14:paraId="16FDBC08" w14:textId="77777777" w:rsidR="00D20BD7" w:rsidRPr="00D20BD7" w:rsidRDefault="00D20BD7" w:rsidP="00D20BD7">
      <w:pPr>
        <w:spacing w:before="120" w:after="120"/>
        <w:jc w:val="center"/>
        <w:rPr>
          <w:rFonts w:ascii="Arial" w:hAnsi="Arial" w:cs="Arial"/>
        </w:rPr>
      </w:pPr>
      <w:r w:rsidRPr="00D20BD7">
        <w:rPr>
          <w:rFonts w:ascii="Arial" w:hAnsi="Arial" w:cs="Arial"/>
        </w:rPr>
        <w:t>Ryan Wertz</w:t>
      </w:r>
    </w:p>
    <w:p w14:paraId="1F233861" w14:textId="77777777" w:rsidR="00D20BD7" w:rsidRPr="00D20BD7" w:rsidRDefault="00D20BD7" w:rsidP="00D20BD7">
      <w:pPr>
        <w:spacing w:before="120" w:after="120"/>
        <w:jc w:val="center"/>
        <w:rPr>
          <w:rFonts w:ascii="Arial" w:hAnsi="Arial" w:cs="Arial"/>
        </w:rPr>
      </w:pPr>
      <w:r w:rsidRPr="00D20BD7">
        <w:rPr>
          <w:rFonts w:ascii="Arial" w:hAnsi="Arial" w:cs="Arial"/>
        </w:rPr>
        <w:t>Education Program Specialist for World Languages &amp; Cultures</w:t>
      </w:r>
    </w:p>
    <w:p w14:paraId="2536A0EE" w14:textId="77777777" w:rsidR="00D20BD7" w:rsidRPr="00D20BD7" w:rsidRDefault="00D20BD7" w:rsidP="00D20BD7">
      <w:pPr>
        <w:spacing w:before="120" w:after="120"/>
        <w:jc w:val="center"/>
        <w:rPr>
          <w:rFonts w:ascii="Arial" w:hAnsi="Arial" w:cs="Arial"/>
        </w:rPr>
      </w:pPr>
      <w:r w:rsidRPr="00D20BD7">
        <w:rPr>
          <w:rFonts w:ascii="Arial" w:hAnsi="Arial" w:cs="Arial"/>
        </w:rPr>
        <w:t>Office of Academic Success</w:t>
      </w:r>
    </w:p>
    <w:p w14:paraId="3BC88D13" w14:textId="77777777" w:rsidR="00D20BD7" w:rsidRPr="00D20BD7" w:rsidRDefault="00D20BD7" w:rsidP="00D20BD7">
      <w:pPr>
        <w:spacing w:before="120" w:after="120"/>
        <w:jc w:val="center"/>
        <w:rPr>
          <w:rFonts w:ascii="Arial" w:hAnsi="Arial" w:cs="Arial"/>
          <w:lang w:val="de-DE"/>
        </w:rPr>
      </w:pPr>
      <w:hyperlink r:id="rId44" w:history="1">
        <w:r w:rsidRPr="00D20BD7">
          <w:rPr>
            <w:rFonts w:ascii="Arial" w:hAnsi="Arial" w:cs="Arial"/>
            <w:color w:val="0563C1" w:themeColor="hyperlink"/>
            <w:u w:val="single"/>
            <w:lang w:val="de-DE"/>
          </w:rPr>
          <w:t>Ryan.Wertz@education.ohio.gov</w:t>
        </w:r>
      </w:hyperlink>
    </w:p>
    <w:p w14:paraId="17D8D7BD" w14:textId="77777777" w:rsidR="00D20BD7" w:rsidRPr="00D20BD7" w:rsidRDefault="00D20BD7" w:rsidP="00D20BD7">
      <w:pPr>
        <w:ind w:firstLine="240"/>
        <w:jc w:val="center"/>
        <w:rPr>
          <w:rFonts w:ascii="Arial" w:hAnsi="Arial" w:cs="Arial"/>
          <w:lang w:val="de-DE"/>
        </w:rPr>
      </w:pPr>
    </w:p>
    <w:p w14:paraId="74D92C39" w14:textId="7483F2F3" w:rsidR="00D20BD7" w:rsidRPr="00D20BD7" w:rsidRDefault="00D20BD7" w:rsidP="00D20BD7">
      <w:pPr>
        <w:keepNext/>
        <w:keepLines/>
        <w:jc w:val="center"/>
        <w:outlineLvl w:val="2"/>
        <w:rPr>
          <w:rFonts w:eastAsiaTheme="majorEastAsia" w:cs="Times New Roman (Headings CS)"/>
          <w:b/>
          <w:caps/>
          <w:kern w:val="0"/>
          <w:sz w:val="28"/>
          <w14:ligatures w14:val="none"/>
        </w:rPr>
      </w:pPr>
      <w:r w:rsidRPr="00D20BD7">
        <w:rPr>
          <w:rFonts w:eastAsiaTheme="majorEastAsia" w:cs="Times New Roman (Headings CS)"/>
          <w:b/>
          <w:caps/>
          <w:kern w:val="0"/>
          <w:sz w:val="28"/>
          <w14:ligatures w14:val="none"/>
        </w:rPr>
        <w:t xml:space="preserve">All applications must be received by </w:t>
      </w:r>
      <w:r>
        <w:rPr>
          <w:rFonts w:eastAsiaTheme="majorEastAsia" w:cs="Times New Roman (Headings CS)"/>
          <w:b/>
          <w:caps/>
          <w:kern w:val="0"/>
          <w:sz w:val="28"/>
          <w14:ligatures w14:val="none"/>
        </w:rPr>
        <w:t>April</w:t>
      </w:r>
      <w:r w:rsidRPr="00D20BD7">
        <w:rPr>
          <w:rFonts w:eastAsiaTheme="majorEastAsia" w:cs="Times New Roman (Headings CS)"/>
          <w:b/>
          <w:caps/>
          <w:kern w:val="0"/>
          <w:sz w:val="28"/>
          <w14:ligatures w14:val="none"/>
        </w:rPr>
        <w:t xml:space="preserve"> </w:t>
      </w:r>
      <w:r>
        <w:rPr>
          <w:rFonts w:eastAsiaTheme="majorEastAsia" w:cs="Times New Roman (Headings CS)"/>
          <w:b/>
          <w:caps/>
          <w:kern w:val="0"/>
          <w:sz w:val="28"/>
          <w14:ligatures w14:val="none"/>
        </w:rPr>
        <w:t>1</w:t>
      </w:r>
      <w:r w:rsidRPr="00D20BD7">
        <w:rPr>
          <w:rFonts w:eastAsiaTheme="majorEastAsia" w:cs="Times New Roman (Headings CS)"/>
          <w:b/>
          <w:caps/>
          <w:kern w:val="0"/>
          <w:sz w:val="28"/>
          <w14:ligatures w14:val="none"/>
        </w:rPr>
        <w:t>8, 2025.</w:t>
      </w:r>
    </w:p>
    <w:p w14:paraId="0157BC75" w14:textId="77777777" w:rsidR="00A05352" w:rsidRPr="00D1494E" w:rsidRDefault="00A05352" w:rsidP="00D1494E"/>
    <w:sectPr w:rsidR="00A05352" w:rsidRPr="00D1494E" w:rsidSect="00ED388A">
      <w:headerReference w:type="default" r:id="rId45"/>
      <w:footerReference w:type="default" r:id="rId46"/>
      <w:headerReference w:type="first" r:id="rId47"/>
      <w:pgSz w:w="12240" w:h="15840"/>
      <w:pgMar w:top="1012" w:right="720" w:bottom="990" w:left="81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16743" w14:textId="77777777" w:rsidR="004C3CA8" w:rsidRDefault="004C3CA8" w:rsidP="00A05352">
      <w:r>
        <w:separator/>
      </w:r>
    </w:p>
  </w:endnote>
  <w:endnote w:type="continuationSeparator" w:id="0">
    <w:p w14:paraId="17F96743" w14:textId="77777777" w:rsidR="004C3CA8" w:rsidRDefault="004C3CA8"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AB34" w14:textId="78365385"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DD60B2" w:rsidRPr="00DD60B2">
      <w:rPr>
        <w:sz w:val="22"/>
        <w:szCs w:val="22"/>
      </w:rPr>
      <w:t>Chinese Language Teachers from Taiwan Program Application</w:t>
    </w:r>
    <w:r w:rsidRPr="00DD60B2">
      <w:rPr>
        <w:sz w:val="22"/>
        <w:szCs w:val="22"/>
      </w:rPr>
      <w:t xml:space="preserve"> | </w:t>
    </w:r>
    <w:r w:rsidR="00DD60B2" w:rsidRPr="00DD60B2">
      <w:rPr>
        <w:sz w:val="22"/>
        <w:szCs w:val="22"/>
      </w:rPr>
      <w:t>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C8232" w14:textId="77777777" w:rsidR="004C3CA8" w:rsidRDefault="004C3CA8" w:rsidP="00A05352">
      <w:r>
        <w:separator/>
      </w:r>
    </w:p>
  </w:footnote>
  <w:footnote w:type="continuationSeparator" w:id="0">
    <w:p w14:paraId="730C8CC1" w14:textId="77777777" w:rsidR="004C3CA8" w:rsidRDefault="004C3CA8" w:rsidP="00A05352">
      <w:r>
        <w:continuationSeparator/>
      </w:r>
    </w:p>
  </w:footnote>
  <w:footnote w:id="1">
    <w:p w14:paraId="18611DA1" w14:textId="395D4B12" w:rsidR="00ED388A" w:rsidRDefault="00ED388A" w:rsidP="00ED388A">
      <w:pPr>
        <w:pStyle w:val="FootnoteText"/>
      </w:pPr>
      <w:r>
        <w:rPr>
          <w:rStyle w:val="FootnoteReference"/>
        </w:rPr>
        <w:footnoteRef/>
      </w:r>
      <w:r>
        <w:t xml:space="preserve"> </w:t>
      </w:r>
      <w:r w:rsidRPr="00732A70">
        <w:rPr>
          <w:b/>
          <w:bCs/>
        </w:rPr>
        <w:t xml:space="preserve">Heritage learners are students who speak or have exposure to </w:t>
      </w:r>
      <w:r>
        <w:rPr>
          <w:b/>
          <w:bCs/>
        </w:rPr>
        <w:t>Chinese</w:t>
      </w:r>
      <w:r w:rsidRPr="00732A70">
        <w:rPr>
          <w:b/>
          <w:bCs/>
        </w:rPr>
        <w:t xml:space="preserve"> at home.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58A9" w14:textId="77777777" w:rsidR="00A05352" w:rsidRDefault="00A05352">
    <w:pPr>
      <w:pStyle w:val="Header"/>
    </w:pPr>
    <w:r>
      <w:rPr>
        <w:noProof/>
      </w:rPr>
      <w:drawing>
        <wp:anchor distT="0" distB="0" distL="114300" distR="114300" simplePos="0" relativeHeight="251658240" behindDoc="1" locked="0" layoutInCell="1" allowOverlap="1" wp14:anchorId="4E721E49" wp14:editId="0B00AEB7">
          <wp:simplePos x="0" y="0"/>
          <wp:positionH relativeFrom="column">
            <wp:posOffset>-862330</wp:posOffset>
          </wp:positionH>
          <wp:positionV relativeFrom="paragraph">
            <wp:posOffset>-255449</wp:posOffset>
          </wp:positionV>
          <wp:extent cx="7665875" cy="9920544"/>
          <wp:effectExtent l="0" t="0" r="0" b="0"/>
          <wp:wrapNone/>
          <wp:docPr id="614620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D4F2" w14:textId="77777777" w:rsidR="00A05352" w:rsidRDefault="00A05352">
    <w:pPr>
      <w:pStyle w:val="Header"/>
    </w:pPr>
    <w:r>
      <w:rPr>
        <w:noProof/>
      </w:rPr>
      <w:drawing>
        <wp:anchor distT="0" distB="0" distL="114300" distR="114300" simplePos="0" relativeHeight="251659264" behindDoc="1" locked="0" layoutInCell="1" allowOverlap="1" wp14:anchorId="343B4DF1" wp14:editId="6229D783">
          <wp:simplePos x="0" y="0"/>
          <wp:positionH relativeFrom="column">
            <wp:posOffset>-914400</wp:posOffset>
          </wp:positionH>
          <wp:positionV relativeFrom="paragraph">
            <wp:posOffset>-367048</wp:posOffset>
          </wp:positionV>
          <wp:extent cx="7772363" cy="10058400"/>
          <wp:effectExtent l="0" t="0" r="635" b="0"/>
          <wp:wrapNone/>
          <wp:docPr id="73277161"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92D95"/>
    <w:multiLevelType w:val="hybridMultilevel"/>
    <w:tmpl w:val="EA021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975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A8"/>
    <w:rsid w:val="000572D7"/>
    <w:rsid w:val="00070F0A"/>
    <w:rsid w:val="00077ADC"/>
    <w:rsid w:val="00100ADE"/>
    <w:rsid w:val="0018517F"/>
    <w:rsid w:val="002538D0"/>
    <w:rsid w:val="00267CFA"/>
    <w:rsid w:val="00320374"/>
    <w:rsid w:val="003851FC"/>
    <w:rsid w:val="00390EA2"/>
    <w:rsid w:val="003F46A2"/>
    <w:rsid w:val="00430507"/>
    <w:rsid w:val="00433B67"/>
    <w:rsid w:val="004901FB"/>
    <w:rsid w:val="004C3CA8"/>
    <w:rsid w:val="007A7285"/>
    <w:rsid w:val="00824136"/>
    <w:rsid w:val="00842EB0"/>
    <w:rsid w:val="00883BD4"/>
    <w:rsid w:val="008C67AD"/>
    <w:rsid w:val="0094604A"/>
    <w:rsid w:val="00A05352"/>
    <w:rsid w:val="00AB0680"/>
    <w:rsid w:val="00B22BB9"/>
    <w:rsid w:val="00B23FE1"/>
    <w:rsid w:val="00CD3BA0"/>
    <w:rsid w:val="00D04D67"/>
    <w:rsid w:val="00D1494E"/>
    <w:rsid w:val="00D20BD7"/>
    <w:rsid w:val="00D4694E"/>
    <w:rsid w:val="00DA4921"/>
    <w:rsid w:val="00DD60B2"/>
    <w:rsid w:val="00ED388A"/>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A86CBB1"/>
  <w15:chartTrackingRefBased/>
  <w15:docId w15:val="{516263C4-DB86-45A1-9DCE-12DEDEEB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433B67"/>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433B67"/>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883BD4"/>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C6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0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0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D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D3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388A"/>
    <w:rPr>
      <w:sz w:val="16"/>
      <w:szCs w:val="16"/>
    </w:rPr>
  </w:style>
  <w:style w:type="paragraph" w:styleId="CommentText">
    <w:name w:val="annotation text"/>
    <w:basedOn w:val="Normal"/>
    <w:link w:val="CommentTextChar"/>
    <w:uiPriority w:val="99"/>
    <w:unhideWhenUsed/>
    <w:rsid w:val="00ED388A"/>
    <w:rPr>
      <w:sz w:val="20"/>
      <w:szCs w:val="20"/>
    </w:rPr>
  </w:style>
  <w:style w:type="character" w:customStyle="1" w:styleId="CommentTextChar">
    <w:name w:val="Comment Text Char"/>
    <w:basedOn w:val="DefaultParagraphFont"/>
    <w:link w:val="CommentText"/>
    <w:uiPriority w:val="99"/>
    <w:rsid w:val="00ED388A"/>
    <w:rPr>
      <w:rFonts w:ascii="Source Sans Pro" w:hAnsi="Source Sans Pro"/>
      <w:sz w:val="20"/>
      <w:szCs w:val="20"/>
    </w:rPr>
  </w:style>
  <w:style w:type="character" w:styleId="Mention">
    <w:name w:val="Mention"/>
    <w:basedOn w:val="DefaultParagraphFont"/>
    <w:uiPriority w:val="99"/>
    <w:unhideWhenUsed/>
    <w:rsid w:val="00ED388A"/>
    <w:rPr>
      <w:color w:val="2B579A"/>
      <w:shd w:val="clear" w:color="auto" w:fill="E1DFDD"/>
    </w:rPr>
  </w:style>
  <w:style w:type="paragraph" w:styleId="FootnoteText">
    <w:name w:val="footnote text"/>
    <w:basedOn w:val="Normal"/>
    <w:link w:val="FootnoteTextChar"/>
    <w:uiPriority w:val="99"/>
    <w:semiHidden/>
    <w:unhideWhenUsed/>
    <w:rsid w:val="00ED388A"/>
    <w:rPr>
      <w:sz w:val="20"/>
      <w:szCs w:val="20"/>
    </w:rPr>
  </w:style>
  <w:style w:type="character" w:customStyle="1" w:styleId="FootnoteTextChar">
    <w:name w:val="Footnote Text Char"/>
    <w:basedOn w:val="DefaultParagraphFont"/>
    <w:link w:val="FootnoteText"/>
    <w:uiPriority w:val="99"/>
    <w:semiHidden/>
    <w:rsid w:val="00ED388A"/>
    <w:rPr>
      <w:rFonts w:ascii="Source Sans Pro" w:hAnsi="Source Sans Pro"/>
      <w:sz w:val="20"/>
      <w:szCs w:val="20"/>
    </w:rPr>
  </w:style>
  <w:style w:type="character" w:styleId="FootnoteReference">
    <w:name w:val="footnote reference"/>
    <w:basedOn w:val="DefaultParagraphFont"/>
    <w:uiPriority w:val="99"/>
    <w:semiHidden/>
    <w:unhideWhenUsed/>
    <w:rsid w:val="00ED388A"/>
    <w:rPr>
      <w:vertAlign w:val="superscript"/>
    </w:rPr>
  </w:style>
  <w:style w:type="table" w:customStyle="1" w:styleId="TableGrid6">
    <w:name w:val="Table Grid6"/>
    <w:basedOn w:val="TableNormal"/>
    <w:next w:val="TableGrid"/>
    <w:uiPriority w:val="39"/>
    <w:rsid w:val="00ED3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0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control" Target="activeX/activeX8.xml"/><Relationship Id="rId39" Type="http://schemas.openxmlformats.org/officeDocument/2006/relationships/control" Target="activeX/activeX16.xml"/><Relationship Id="rId21" Type="http://schemas.openxmlformats.org/officeDocument/2006/relationships/image" Target="media/image6.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control" Target="activeX/activeX10.xml"/><Relationship Id="rId11" Type="http://schemas.openxmlformats.org/officeDocument/2006/relationships/image" Target="media/image1.wmf"/><Relationship Id="rId24" Type="http://schemas.openxmlformats.org/officeDocument/2006/relationships/control" Target="activeX/activeX7.xml"/><Relationship Id="rId32" Type="http://schemas.openxmlformats.org/officeDocument/2006/relationships/image" Target="media/image10.wmf"/><Relationship Id="rId37" Type="http://schemas.openxmlformats.org/officeDocument/2006/relationships/control" Target="activeX/activeX15.xml"/><Relationship Id="rId40" Type="http://schemas.openxmlformats.org/officeDocument/2006/relationships/image" Target="media/image14.wmf"/><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9.xml"/><Relationship Id="rId36" Type="http://schemas.openxmlformats.org/officeDocument/2006/relationships/image" Target="media/image12.w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control" Target="activeX/activeX12.xml"/><Relationship Id="rId44" Type="http://schemas.openxmlformats.org/officeDocument/2006/relationships/hyperlink" Target="mailto:Ryan.Wertz@education.ohio.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9.wmf"/><Relationship Id="rId30" Type="http://schemas.openxmlformats.org/officeDocument/2006/relationships/control" Target="activeX/activeX11.xml"/><Relationship Id="rId35" Type="http://schemas.openxmlformats.org/officeDocument/2006/relationships/control" Target="activeX/activeX14.xml"/><Relationship Id="rId43" Type="http://schemas.openxmlformats.org/officeDocument/2006/relationships/control" Target="activeX/activeX1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control" Target="activeX/activeX13.xml"/><Relationship Id="rId38" Type="http://schemas.openxmlformats.org/officeDocument/2006/relationships/image" Target="media/image13.wmf"/><Relationship Id="rId46" Type="http://schemas.openxmlformats.org/officeDocument/2006/relationships/footer" Target="footer1.xml"/><Relationship Id="rId20" Type="http://schemas.openxmlformats.org/officeDocument/2006/relationships/control" Target="activeX/activeX5.xml"/><Relationship Id="rId41" Type="http://schemas.openxmlformats.org/officeDocument/2006/relationships/control" Target="activeX/activeX17.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38029\OneDrive%20-%20State%20of%20Ohio\Microsoft%20Teams%20Chat%20Files\Desktop\DEW-One-page_Templat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4a56c0b1-c466-4594-944a-8ebf586e9e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DFAEBBA97C942BFFB60BBE68183E8" ma:contentTypeVersion="12" ma:contentTypeDescription="Create a new document." ma:contentTypeScope="" ma:versionID="fdd89adb3ae1b9bb0b86a737997ac737">
  <xsd:schema xmlns:xsd="http://www.w3.org/2001/XMLSchema" xmlns:xs="http://www.w3.org/2001/XMLSchema" xmlns:p="http://schemas.microsoft.com/office/2006/metadata/properties" xmlns:ns2="4a56c0b1-c466-4594-944a-8ebf586e9e44" xmlns:ns3="06a0b0f5-ab3f-4382-8730-459fb424e421" targetNamespace="http://schemas.microsoft.com/office/2006/metadata/properties" ma:root="true" ma:fieldsID="09b0628b5e461da97f1c6084fb274eb5" ns2:_="" ns3:_="">
    <xsd:import namespace="4a56c0b1-c466-4594-944a-8ebf586e9e44"/>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6c0b1-c466-4594-944a-8ebf586e9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e6264b-167a-4b79-9f5e-806ad7081d5f}" ma:internalName="TaxCatchAll" ma:showField="CatchAllData" ma:web="4df91513-fa67-4a9c-b3fc-8ff4cec04e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06a0b0f5-ab3f-4382-8730-459fb424e421"/>
    <ds:schemaRef ds:uri="9e7345f5-23e2-40da-a527-d1432b04cf8d"/>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66eaf07b-c65c-473d-92a0-cd8f808fc83a"/>
    <ds:schemaRef ds:uri="http://schemas.microsoft.com/office/2006/metadata/properties"/>
    <ds:schemaRef ds:uri="http://purl.org/dc/dcmitype/"/>
    <ds:schemaRef ds:uri="4a56c0b1-c466-4594-944a-8ebf586e9e44"/>
  </ds:schemaRefs>
</ds:datastoreItem>
</file>

<file path=customXml/itemProps2.xml><?xml version="1.0" encoding="utf-8"?>
<ds:datastoreItem xmlns:ds="http://schemas.openxmlformats.org/officeDocument/2006/customXml" ds:itemID="{477D0D38-C742-46B4-A9C5-00BB33933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6c0b1-c466-4594-944a-8ebf586e9e44"/>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Template>
  <TotalTime>0</TotalTime>
  <Pages>9</Pages>
  <Words>1226</Words>
  <Characters>6990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Chinese Language Teachers from Taiwan Program Application</dc:title>
  <dc:subject/>
  <dc:creator>Wertz, Ryan</dc:creator>
  <cp:keywords>Visiting Teachers, Taiwan Teachers, Chinese Teachers</cp:keywords>
  <dc:description/>
  <cp:lastModifiedBy>Shelton, Kathleen</cp:lastModifiedBy>
  <cp:revision>2</cp:revision>
  <cp:lastPrinted>2023-10-23T19:03:00Z</cp:lastPrinted>
  <dcterms:created xsi:type="dcterms:W3CDTF">2025-03-10T17:16:00Z</dcterms:created>
  <dcterms:modified xsi:type="dcterms:W3CDTF">2025-03-10T17:16:00Z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0x010100F74DFAEBBA97C942BFFB60BBE68183E8</vt:lpwstr>
  </property>
  <property fmtid="{D5CDD505-2E9C-101B-9397-08002B2CF9AE}" pid="3" name="MediaServiceImageTags">
    <vt:lpwstr/>
  </property>
</Properties>
</file>