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3AFFD5" w14:textId="4E1DBE95" w:rsidR="00A05352" w:rsidRDefault="004034C8" w:rsidP="00787404">
      <w:pPr>
        <w:pStyle w:val="Heading1"/>
      </w:pPr>
      <w:bookmarkStart w:id="0" w:name="_Toc126335903"/>
      <w:bookmarkStart w:id="1" w:name="_Toc148962129"/>
      <w:r>
        <w:t>Gifted Education Service Waiver Application</w:t>
      </w:r>
      <w:bookmarkEnd w:id="0"/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7278D" w14:paraId="108435AE" w14:textId="77777777" w:rsidTr="00C7278D">
        <w:tc>
          <w:tcPr>
            <w:tcW w:w="9350" w:type="dxa"/>
            <w:shd w:val="clear" w:color="auto" w:fill="D9E2F3" w:themeFill="accent1" w:themeFillTint="33"/>
          </w:tcPr>
          <w:p w14:paraId="5066BD97" w14:textId="3FF28BDC" w:rsidR="00C7278D" w:rsidRPr="004D522A" w:rsidRDefault="00C7278D" w:rsidP="00787404">
            <w:pPr>
              <w:rPr>
                <w:b/>
                <w:bCs/>
              </w:rPr>
            </w:pPr>
            <w:r w:rsidRPr="004D522A">
              <w:rPr>
                <w:b/>
                <w:bCs/>
                <w:sz w:val="28"/>
                <w:szCs w:val="28"/>
              </w:rPr>
              <w:t>District Information</w:t>
            </w:r>
          </w:p>
        </w:tc>
      </w:tr>
      <w:tr w:rsidR="00C7278D" w14:paraId="59C04364" w14:textId="77777777" w:rsidTr="00C7278D">
        <w:tc>
          <w:tcPr>
            <w:tcW w:w="9350" w:type="dxa"/>
          </w:tcPr>
          <w:p w14:paraId="3B0C164C" w14:textId="785F0934" w:rsidR="00C7278D" w:rsidRDefault="004D522A" w:rsidP="00787404">
            <w:r>
              <w:t>District Name:</w:t>
            </w:r>
          </w:p>
        </w:tc>
      </w:tr>
      <w:tr w:rsidR="00C7278D" w14:paraId="7C9BF993" w14:textId="77777777" w:rsidTr="00C7278D">
        <w:tc>
          <w:tcPr>
            <w:tcW w:w="9350" w:type="dxa"/>
          </w:tcPr>
          <w:p w14:paraId="3FE62EBE" w14:textId="3FA482CF" w:rsidR="00C7278D" w:rsidRDefault="004D522A" w:rsidP="00787404">
            <w:r>
              <w:t>District IRN:</w:t>
            </w:r>
          </w:p>
        </w:tc>
      </w:tr>
    </w:tbl>
    <w:p w14:paraId="32F0774E" w14:textId="77777777" w:rsidR="00787404" w:rsidRDefault="00787404" w:rsidP="0078740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D522A" w14:paraId="6B276551" w14:textId="77777777" w:rsidTr="0034328C">
        <w:tc>
          <w:tcPr>
            <w:tcW w:w="9350" w:type="dxa"/>
            <w:shd w:val="clear" w:color="auto" w:fill="D9E2F3" w:themeFill="accent1" w:themeFillTint="33"/>
          </w:tcPr>
          <w:p w14:paraId="25989F63" w14:textId="38EAA5C2" w:rsidR="004D522A" w:rsidRPr="0034328C" w:rsidRDefault="0034328C" w:rsidP="00787404">
            <w:pPr>
              <w:rPr>
                <w:b/>
                <w:bCs/>
              </w:rPr>
            </w:pPr>
            <w:r w:rsidRPr="0034328C">
              <w:rPr>
                <w:b/>
                <w:bCs/>
                <w:sz w:val="28"/>
                <w:szCs w:val="28"/>
              </w:rPr>
              <w:t>Contact Information</w:t>
            </w:r>
          </w:p>
        </w:tc>
      </w:tr>
      <w:tr w:rsidR="004D522A" w14:paraId="3BBF5272" w14:textId="77777777" w:rsidTr="004D522A">
        <w:tc>
          <w:tcPr>
            <w:tcW w:w="9350" w:type="dxa"/>
          </w:tcPr>
          <w:p w14:paraId="6166B1C9" w14:textId="701863DB" w:rsidR="004D522A" w:rsidRDefault="0034328C" w:rsidP="00787404">
            <w:r>
              <w:t>Name:</w:t>
            </w:r>
          </w:p>
        </w:tc>
      </w:tr>
      <w:tr w:rsidR="004D522A" w14:paraId="3EEF503D" w14:textId="77777777" w:rsidTr="004D522A">
        <w:tc>
          <w:tcPr>
            <w:tcW w:w="9350" w:type="dxa"/>
          </w:tcPr>
          <w:p w14:paraId="35CAC4DE" w14:textId="53F4996A" w:rsidR="004D522A" w:rsidRDefault="0034328C" w:rsidP="00787404">
            <w:r>
              <w:t>Role:</w:t>
            </w:r>
          </w:p>
        </w:tc>
      </w:tr>
      <w:tr w:rsidR="004D522A" w14:paraId="7FA5314B" w14:textId="77777777" w:rsidTr="004D522A">
        <w:tc>
          <w:tcPr>
            <w:tcW w:w="9350" w:type="dxa"/>
          </w:tcPr>
          <w:p w14:paraId="7DE61AF5" w14:textId="33C2F293" w:rsidR="004D522A" w:rsidRDefault="0047349A" w:rsidP="00787404">
            <w:r>
              <w:t>Phone Number:</w:t>
            </w:r>
          </w:p>
        </w:tc>
      </w:tr>
      <w:tr w:rsidR="004D522A" w14:paraId="4B3094A0" w14:textId="77777777" w:rsidTr="004D522A">
        <w:tc>
          <w:tcPr>
            <w:tcW w:w="9350" w:type="dxa"/>
          </w:tcPr>
          <w:p w14:paraId="7F611A08" w14:textId="4A035F5D" w:rsidR="004D522A" w:rsidRDefault="0047349A" w:rsidP="00787404">
            <w:r>
              <w:t>Email Address:</w:t>
            </w:r>
          </w:p>
        </w:tc>
      </w:tr>
    </w:tbl>
    <w:p w14:paraId="63E98C95" w14:textId="77777777" w:rsidR="004D522A" w:rsidRDefault="004D522A" w:rsidP="0078740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7349A" w14:paraId="5BEB257E" w14:textId="77777777" w:rsidTr="00386E96">
        <w:tc>
          <w:tcPr>
            <w:tcW w:w="9350" w:type="dxa"/>
            <w:shd w:val="clear" w:color="auto" w:fill="D9E2F3" w:themeFill="accent1" w:themeFillTint="33"/>
          </w:tcPr>
          <w:p w14:paraId="0D7851EA" w14:textId="1C40CC8E" w:rsidR="0047349A" w:rsidRPr="00386E96" w:rsidRDefault="00386E96" w:rsidP="00787404">
            <w:pPr>
              <w:rPr>
                <w:b/>
                <w:bCs/>
              </w:rPr>
            </w:pPr>
            <w:r w:rsidRPr="00386E96">
              <w:rPr>
                <w:b/>
                <w:bCs/>
                <w:sz w:val="28"/>
                <w:szCs w:val="28"/>
              </w:rPr>
              <w:t>Service Setting Information</w:t>
            </w:r>
          </w:p>
        </w:tc>
      </w:tr>
      <w:tr w:rsidR="0047349A" w14:paraId="1088C4BB" w14:textId="77777777" w:rsidTr="0047349A">
        <w:tc>
          <w:tcPr>
            <w:tcW w:w="9350" w:type="dxa"/>
          </w:tcPr>
          <w:p w14:paraId="670A4869" w14:textId="47927FF4" w:rsidR="0047349A" w:rsidRDefault="00386E96" w:rsidP="00787404">
            <w:r>
              <w:t>Grade Level(s):</w:t>
            </w:r>
          </w:p>
        </w:tc>
      </w:tr>
      <w:tr w:rsidR="0047349A" w14:paraId="3539FDE5" w14:textId="77777777" w:rsidTr="0047349A">
        <w:tc>
          <w:tcPr>
            <w:tcW w:w="9350" w:type="dxa"/>
          </w:tcPr>
          <w:p w14:paraId="69EFF294" w14:textId="5CAD5C71" w:rsidR="0047349A" w:rsidRDefault="00386E96" w:rsidP="00787404">
            <w:r>
              <w:t>Subject(s):</w:t>
            </w:r>
          </w:p>
        </w:tc>
      </w:tr>
      <w:tr w:rsidR="0047349A" w14:paraId="567384A4" w14:textId="77777777" w:rsidTr="0047349A">
        <w:tc>
          <w:tcPr>
            <w:tcW w:w="9350" w:type="dxa"/>
          </w:tcPr>
          <w:p w14:paraId="0CCE03C6" w14:textId="2877E991" w:rsidR="0047349A" w:rsidRDefault="00EC6DE4" w:rsidP="00787404">
            <w:r>
              <w:t>Building(s):</w:t>
            </w:r>
          </w:p>
        </w:tc>
      </w:tr>
      <w:tr w:rsidR="0047349A" w14:paraId="2CC1E3C2" w14:textId="77777777" w:rsidTr="0047349A">
        <w:tc>
          <w:tcPr>
            <w:tcW w:w="9350" w:type="dxa"/>
          </w:tcPr>
          <w:p w14:paraId="28B46CE2" w14:textId="3B9000B2" w:rsidR="0047349A" w:rsidRDefault="00EC6DE4" w:rsidP="00787404">
            <w:r>
              <w:t>Total Class size/caseload:</w:t>
            </w:r>
          </w:p>
        </w:tc>
      </w:tr>
      <w:tr w:rsidR="0047349A" w14:paraId="559BA9B6" w14:textId="77777777" w:rsidTr="0047349A">
        <w:tc>
          <w:tcPr>
            <w:tcW w:w="9350" w:type="dxa"/>
          </w:tcPr>
          <w:p w14:paraId="254B5229" w14:textId="6B417CDD" w:rsidR="0047349A" w:rsidRDefault="00EC6DE4" w:rsidP="00787404">
            <w:r>
              <w:t>District class size/caseload ratios for corresponding subject(s) and grade level(s):</w:t>
            </w:r>
          </w:p>
        </w:tc>
      </w:tr>
    </w:tbl>
    <w:p w14:paraId="67C39033" w14:textId="77777777" w:rsidR="0047349A" w:rsidRDefault="0047349A" w:rsidP="0078740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F284F" w14:paraId="0059FF73" w14:textId="77777777" w:rsidTr="00FF284F">
        <w:tc>
          <w:tcPr>
            <w:tcW w:w="4675" w:type="dxa"/>
            <w:shd w:val="clear" w:color="auto" w:fill="D9E2F3" w:themeFill="accent1" w:themeFillTint="33"/>
          </w:tcPr>
          <w:p w14:paraId="4CB99A08" w14:textId="77777777" w:rsidR="00FF284F" w:rsidRPr="009D6964" w:rsidRDefault="00FF284F" w:rsidP="009D6964">
            <w:pPr>
              <w:jc w:val="center"/>
              <w:rPr>
                <w:b/>
                <w:bCs/>
                <w:sz w:val="28"/>
                <w:szCs w:val="28"/>
              </w:rPr>
            </w:pPr>
            <w:r w:rsidRPr="009D6964">
              <w:rPr>
                <w:b/>
                <w:bCs/>
                <w:sz w:val="28"/>
                <w:szCs w:val="28"/>
              </w:rPr>
              <w:t>Service Setting for Waiver Request</w:t>
            </w:r>
          </w:p>
          <w:p w14:paraId="2E300E6F" w14:textId="41C41EC5" w:rsidR="009D6964" w:rsidRDefault="009D6964" w:rsidP="009D6964">
            <w:pPr>
              <w:jc w:val="center"/>
            </w:pPr>
            <w:r w:rsidRPr="009D6964">
              <w:rPr>
                <w:b/>
                <w:bCs/>
                <w:sz w:val="28"/>
                <w:szCs w:val="28"/>
              </w:rPr>
              <w:t>(Check all that apply)</w:t>
            </w:r>
          </w:p>
        </w:tc>
        <w:tc>
          <w:tcPr>
            <w:tcW w:w="4675" w:type="dxa"/>
            <w:shd w:val="clear" w:color="auto" w:fill="D9E2F3" w:themeFill="accent1" w:themeFillTint="33"/>
          </w:tcPr>
          <w:p w14:paraId="6B85D9FF" w14:textId="77777777" w:rsidR="00FF284F" w:rsidRPr="009D6964" w:rsidRDefault="009D6964" w:rsidP="009D6964">
            <w:pPr>
              <w:jc w:val="center"/>
              <w:rPr>
                <w:b/>
                <w:bCs/>
                <w:sz w:val="28"/>
                <w:szCs w:val="28"/>
              </w:rPr>
            </w:pPr>
            <w:r w:rsidRPr="009D6964">
              <w:rPr>
                <w:b/>
                <w:bCs/>
                <w:sz w:val="28"/>
                <w:szCs w:val="28"/>
              </w:rPr>
              <w:t>Reason for Waiver Request</w:t>
            </w:r>
          </w:p>
          <w:p w14:paraId="04A6716C" w14:textId="69874D00" w:rsidR="009D6964" w:rsidRDefault="009D6964" w:rsidP="009D6964">
            <w:pPr>
              <w:jc w:val="center"/>
            </w:pPr>
            <w:r w:rsidRPr="009D6964">
              <w:rPr>
                <w:b/>
                <w:bCs/>
                <w:sz w:val="28"/>
                <w:szCs w:val="28"/>
              </w:rPr>
              <w:t>(Check all that apply)</w:t>
            </w:r>
          </w:p>
        </w:tc>
      </w:tr>
      <w:tr w:rsidR="00FF284F" w14:paraId="6AD0F31A" w14:textId="77777777" w:rsidTr="00FF284F">
        <w:tc>
          <w:tcPr>
            <w:tcW w:w="4675" w:type="dxa"/>
          </w:tcPr>
          <w:p w14:paraId="17A98FA2" w14:textId="089223B9" w:rsidR="00FF284F" w:rsidRDefault="00F67772" w:rsidP="00F67772">
            <w:pPr>
              <w:pStyle w:val="ListParagraph"/>
              <w:numPr>
                <w:ilvl w:val="0"/>
                <w:numId w:val="1"/>
              </w:numPr>
            </w:pPr>
            <w:r>
              <w:t>Full-time self-contained classroom where the gifted intervention specialist is the teacher of record.</w:t>
            </w:r>
          </w:p>
        </w:tc>
        <w:tc>
          <w:tcPr>
            <w:tcW w:w="4675" w:type="dxa"/>
          </w:tcPr>
          <w:p w14:paraId="5EF7FDD0" w14:textId="11E7F721" w:rsidR="00FF284F" w:rsidRDefault="005E5337" w:rsidP="005E5337">
            <w:pPr>
              <w:pStyle w:val="ListParagraph"/>
              <w:numPr>
                <w:ilvl w:val="0"/>
                <w:numId w:val="1"/>
              </w:numPr>
            </w:pPr>
            <w:r>
              <w:t xml:space="preserve">Class size exceeds maximum of 20 students who </w:t>
            </w:r>
            <w:proofErr w:type="gramStart"/>
            <w:r>
              <w:t>are gifted</w:t>
            </w:r>
            <w:proofErr w:type="gramEnd"/>
            <w:r>
              <w:t>.</w:t>
            </w:r>
          </w:p>
        </w:tc>
      </w:tr>
      <w:tr w:rsidR="00FF284F" w14:paraId="43F35EA0" w14:textId="77777777" w:rsidTr="00FF284F">
        <w:tc>
          <w:tcPr>
            <w:tcW w:w="4675" w:type="dxa"/>
          </w:tcPr>
          <w:p w14:paraId="6D0B16FE" w14:textId="163C416E" w:rsidR="00FF284F" w:rsidRDefault="001165BF" w:rsidP="00F67772">
            <w:pPr>
              <w:pStyle w:val="ListParagraph"/>
              <w:numPr>
                <w:ilvl w:val="0"/>
                <w:numId w:val="1"/>
              </w:numPr>
            </w:pPr>
            <w:r>
              <w:t xml:space="preserve">CO-teaching cluster group setting where one service provider is a gifted intervention specialist and the other service provider is a general education </w:t>
            </w:r>
            <w:r w:rsidR="00A15CBF">
              <w:t>teacher who meets the gifted education professional development requirements per Ohio Administrative Code 3301-51-15.</w:t>
            </w:r>
          </w:p>
        </w:tc>
        <w:tc>
          <w:tcPr>
            <w:tcW w:w="4675" w:type="dxa"/>
          </w:tcPr>
          <w:p w14:paraId="1161F06F" w14:textId="77777777" w:rsidR="00FF284F" w:rsidRDefault="005E5337" w:rsidP="005E5337">
            <w:pPr>
              <w:pStyle w:val="ListParagraph"/>
              <w:numPr>
                <w:ilvl w:val="0"/>
                <w:numId w:val="1"/>
              </w:numPr>
            </w:pPr>
            <w:r>
              <w:t xml:space="preserve">Cluster group exceeds maximum of 20 students who </w:t>
            </w:r>
            <w:proofErr w:type="gramStart"/>
            <w:r>
              <w:t>are gifted</w:t>
            </w:r>
            <w:proofErr w:type="gramEnd"/>
            <w:r w:rsidR="0061213A">
              <w:t>.</w:t>
            </w:r>
          </w:p>
          <w:p w14:paraId="44EB870F" w14:textId="77777777" w:rsidR="0061213A" w:rsidRDefault="0061213A" w:rsidP="0061213A"/>
          <w:p w14:paraId="5D7DF380" w14:textId="78341638" w:rsidR="0061213A" w:rsidRDefault="0061213A" w:rsidP="0061213A">
            <w:pPr>
              <w:pStyle w:val="ListParagraph"/>
              <w:numPr>
                <w:ilvl w:val="0"/>
                <w:numId w:val="1"/>
              </w:numPr>
            </w:pPr>
            <w:r>
              <w:t>Gifted intervention specialist’s caseload exceeds 80 st</w:t>
            </w:r>
            <w:r w:rsidR="00BC45C7">
              <w:t xml:space="preserve">udents who </w:t>
            </w:r>
            <w:proofErr w:type="gramStart"/>
            <w:r w:rsidR="00BC45C7">
              <w:t>are gifted</w:t>
            </w:r>
            <w:proofErr w:type="gramEnd"/>
            <w:r w:rsidR="00BC45C7">
              <w:t>.</w:t>
            </w:r>
          </w:p>
        </w:tc>
      </w:tr>
      <w:tr w:rsidR="00FF284F" w14:paraId="596EA9AA" w14:textId="77777777" w:rsidTr="00FF284F">
        <w:tc>
          <w:tcPr>
            <w:tcW w:w="4675" w:type="dxa"/>
          </w:tcPr>
          <w:p w14:paraId="6A81F3E4" w14:textId="7214BA7E" w:rsidR="00FF284F" w:rsidRDefault="005E5337" w:rsidP="00A15CBF">
            <w:pPr>
              <w:pStyle w:val="ListParagraph"/>
              <w:numPr>
                <w:ilvl w:val="0"/>
                <w:numId w:val="1"/>
              </w:numPr>
            </w:pPr>
            <w:r>
              <w:t>Resource room/pull-out setting where the gifted intervention specialist is not the teacher of record.</w:t>
            </w:r>
          </w:p>
        </w:tc>
        <w:tc>
          <w:tcPr>
            <w:tcW w:w="4675" w:type="dxa"/>
          </w:tcPr>
          <w:p w14:paraId="5FD189ED" w14:textId="77777777" w:rsidR="00FF284F" w:rsidRDefault="00872509" w:rsidP="00BC45C7">
            <w:pPr>
              <w:pStyle w:val="ListParagraph"/>
              <w:numPr>
                <w:ilvl w:val="0"/>
                <w:numId w:val="1"/>
              </w:numPr>
            </w:pPr>
            <w:r>
              <w:t xml:space="preserve">Class size exceeds maximum of 20 students who </w:t>
            </w:r>
            <w:proofErr w:type="gramStart"/>
            <w:r>
              <w:t>are gifted</w:t>
            </w:r>
            <w:proofErr w:type="gramEnd"/>
            <w:r>
              <w:t>.</w:t>
            </w:r>
          </w:p>
          <w:p w14:paraId="10F4AADC" w14:textId="77777777" w:rsidR="00872509" w:rsidRDefault="00872509" w:rsidP="00CB494E"/>
          <w:p w14:paraId="167674E1" w14:textId="280AEF1F" w:rsidR="00CB494E" w:rsidRDefault="00CB494E" w:rsidP="00CB494E">
            <w:pPr>
              <w:pStyle w:val="ListParagraph"/>
              <w:numPr>
                <w:ilvl w:val="0"/>
                <w:numId w:val="1"/>
              </w:numPr>
            </w:pPr>
            <w:r>
              <w:t xml:space="preserve">Gifted intervention specialist’s caseload exceeds 80 students who </w:t>
            </w:r>
            <w:proofErr w:type="gramStart"/>
            <w:r>
              <w:t>are gifted</w:t>
            </w:r>
            <w:proofErr w:type="gramEnd"/>
            <w:r>
              <w:t>.</w:t>
            </w:r>
          </w:p>
        </w:tc>
      </w:tr>
    </w:tbl>
    <w:p w14:paraId="4ADEBCD2" w14:textId="77777777" w:rsidR="00FF284F" w:rsidRDefault="00FF284F" w:rsidP="00787404"/>
    <w:p w14:paraId="1FBBEB27" w14:textId="77777777" w:rsidR="00ED09EC" w:rsidRDefault="00ED09EC" w:rsidP="00787404"/>
    <w:p w14:paraId="31ECBB4F" w14:textId="77777777" w:rsidR="00ED09EC" w:rsidRDefault="00ED09EC" w:rsidP="00787404"/>
    <w:p w14:paraId="168F97B4" w14:textId="4D78BD63" w:rsidR="00ED09EC" w:rsidRDefault="00ED09EC" w:rsidP="00ED09EC">
      <w:pPr>
        <w:pStyle w:val="Heading2"/>
      </w:pPr>
      <w:r>
        <w:lastRenderedPageBreak/>
        <w:t>Additional Information</w:t>
      </w:r>
    </w:p>
    <w:p w14:paraId="0916D932" w14:textId="61A2EBB2" w:rsidR="00ED09EC" w:rsidRDefault="004C3BF6" w:rsidP="00787404">
      <w:r>
        <w:t xml:space="preserve">Please </w:t>
      </w:r>
      <w:r w:rsidR="000A3333">
        <w:t>include the following additional information when submitting the service waiver application.</w:t>
      </w:r>
    </w:p>
    <w:p w14:paraId="1FD708DA" w14:textId="77777777" w:rsidR="000A3333" w:rsidRDefault="000A3333" w:rsidP="00787404"/>
    <w:p w14:paraId="70869851" w14:textId="319E9AF6" w:rsidR="000A3333" w:rsidRDefault="000A3333" w:rsidP="000A3333">
      <w:pPr>
        <w:pStyle w:val="ListParagraph"/>
        <w:numPr>
          <w:ilvl w:val="0"/>
          <w:numId w:val="2"/>
        </w:numPr>
      </w:pPr>
      <w:r>
        <w:t>A rationale for why the waiver is necessary.</w:t>
      </w:r>
    </w:p>
    <w:p w14:paraId="4C261A5D" w14:textId="76A43649" w:rsidR="000A3333" w:rsidRDefault="000A3333" w:rsidP="000A3333">
      <w:pPr>
        <w:pStyle w:val="ListParagraph"/>
        <w:numPr>
          <w:ilvl w:val="0"/>
          <w:numId w:val="2"/>
        </w:numPr>
      </w:pPr>
      <w:r>
        <w:t>A description of the implem</w:t>
      </w:r>
      <w:r w:rsidR="00DB4C1D">
        <w:t>entation plan, including action steps and timeline, to bring services into full compliance.</w:t>
      </w:r>
    </w:p>
    <w:p w14:paraId="2989EC19" w14:textId="77777777" w:rsidR="00DB4C1D" w:rsidRDefault="00DB4C1D" w:rsidP="00DB4C1D"/>
    <w:p w14:paraId="57DCAE4A" w14:textId="44B99582" w:rsidR="00DB4C1D" w:rsidRDefault="00500642" w:rsidP="00500642">
      <w:pPr>
        <w:pStyle w:val="Heading2"/>
      </w:pPr>
      <w:r>
        <w:t>District Assurances</w:t>
      </w:r>
    </w:p>
    <w:p w14:paraId="68EEFBA5" w14:textId="77777777" w:rsidR="00500642" w:rsidRDefault="00500642" w:rsidP="00DB4C1D"/>
    <w:p w14:paraId="58037D77" w14:textId="650E7D21" w:rsidR="00ED09EC" w:rsidRPr="00CE0A18" w:rsidRDefault="00500642" w:rsidP="00500642">
      <w:pPr>
        <w:pStyle w:val="ListParagraph"/>
        <w:numPr>
          <w:ilvl w:val="0"/>
          <w:numId w:val="3"/>
        </w:numPr>
      </w:pPr>
      <w:r>
        <w:t>By checking this box, I assure each educator who is responsible for delivering the gifted education service(s) described in this waiver knows his or her res</w:t>
      </w:r>
      <w:r w:rsidR="00CE0A18">
        <w:t xml:space="preserve">ponsibilities regarding Ohio Administrative Code 3301-51-15 and the </w:t>
      </w:r>
      <w:r w:rsidR="00CE0A18" w:rsidRPr="00CE0A18">
        <w:rPr>
          <w:i/>
          <w:iCs/>
        </w:rPr>
        <w:t xml:space="preserve">Operating Standards for Identifying and Serving Students Who </w:t>
      </w:r>
      <w:proofErr w:type="gramStart"/>
      <w:r w:rsidR="00CE0A18" w:rsidRPr="00CE0A18">
        <w:rPr>
          <w:i/>
          <w:iCs/>
        </w:rPr>
        <w:t>are Gifted</w:t>
      </w:r>
      <w:proofErr w:type="gramEnd"/>
      <w:r w:rsidR="00CE0A18" w:rsidRPr="00CE0A18">
        <w:rPr>
          <w:i/>
          <w:iCs/>
        </w:rPr>
        <w:t>.</w:t>
      </w:r>
    </w:p>
    <w:p w14:paraId="6303F3F6" w14:textId="77777777" w:rsidR="00CE0A18" w:rsidRDefault="00CE0A18" w:rsidP="00CE0A18"/>
    <w:p w14:paraId="54D33A1A" w14:textId="789332A7" w:rsidR="00CE0A18" w:rsidRDefault="00CE0A18" w:rsidP="00CE0A18">
      <w:pPr>
        <w:pStyle w:val="ListParagraph"/>
        <w:numPr>
          <w:ilvl w:val="0"/>
          <w:numId w:val="3"/>
        </w:numPr>
      </w:pPr>
      <w:r>
        <w:t>By checking this box, I assure the district recognizes that approved Gifted Education Service waivers are valid for only the approved time frame.</w:t>
      </w:r>
    </w:p>
    <w:p w14:paraId="45386BD0" w14:textId="77777777" w:rsidR="00CE0A18" w:rsidRDefault="00CE0A18" w:rsidP="00CE0A18">
      <w:pPr>
        <w:pStyle w:val="ListParagraph"/>
      </w:pPr>
    </w:p>
    <w:p w14:paraId="41A3D53D" w14:textId="77777777" w:rsidR="00CE0A18" w:rsidRDefault="00CE0A18" w:rsidP="00CE0A18"/>
    <w:p w14:paraId="41DCDD4B" w14:textId="68427A94" w:rsidR="00CE0A18" w:rsidRDefault="00392C8F" w:rsidP="00CE0A18">
      <w:r>
        <w:t>Superintendent Signature: _______________________________________________________</w:t>
      </w:r>
    </w:p>
    <w:p w14:paraId="2205ABA5" w14:textId="77777777" w:rsidR="00392C8F" w:rsidRDefault="00392C8F" w:rsidP="00CE0A18"/>
    <w:p w14:paraId="0219C517" w14:textId="5D9079D7" w:rsidR="00392C8F" w:rsidRPr="00787404" w:rsidRDefault="00392C8F" w:rsidP="00CE0A18">
      <w:r>
        <w:t>Date: _________________________________________________________________________</w:t>
      </w:r>
    </w:p>
    <w:sectPr w:rsidR="00392C8F" w:rsidRPr="00787404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52F60B" w14:textId="77777777" w:rsidR="00BB6ADA" w:rsidRDefault="00BB6ADA" w:rsidP="00A05352">
      <w:r>
        <w:separator/>
      </w:r>
    </w:p>
  </w:endnote>
  <w:endnote w:type="continuationSeparator" w:id="0">
    <w:p w14:paraId="02649A85" w14:textId="77777777" w:rsidR="00BB6ADA" w:rsidRDefault="00BB6ADA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20E8D" w14:textId="37210FB7" w:rsidR="00A05352" w:rsidRDefault="00A05352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  <w:r>
      <w:rPr>
        <w:noProof/>
      </w:rPr>
      <w:t xml:space="preserve"> </w:t>
    </w:r>
    <w:r>
      <w:t xml:space="preserve">| </w:t>
    </w:r>
    <w:r w:rsidR="005E5337">
      <w:t>Gifted Education Waiver</w:t>
    </w:r>
    <w:r>
      <w:t xml:space="preserve"> | </w:t>
    </w:r>
    <w:r w:rsidR="005E5337"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B0A39D" w14:textId="77777777" w:rsidR="00BB6ADA" w:rsidRDefault="00BB6ADA" w:rsidP="00A05352">
      <w:r>
        <w:separator/>
      </w:r>
    </w:p>
  </w:footnote>
  <w:footnote w:type="continuationSeparator" w:id="0">
    <w:p w14:paraId="29D6D9A7" w14:textId="77777777" w:rsidR="00BB6ADA" w:rsidRDefault="00BB6ADA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78E247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E3919E" wp14:editId="43563FC7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01DFA8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ED985EA" wp14:editId="59F34CEE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 descr="A picture containing text, person, indoor, screensho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 descr="A picture containing text, person, indoor, screensho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007986"/>
    <w:multiLevelType w:val="hybridMultilevel"/>
    <w:tmpl w:val="84DED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34FEA"/>
    <w:multiLevelType w:val="hybridMultilevel"/>
    <w:tmpl w:val="67DCEE00"/>
    <w:lvl w:ilvl="0" w:tplc="E8F8352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C4FC8"/>
    <w:multiLevelType w:val="hybridMultilevel"/>
    <w:tmpl w:val="22B4958A"/>
    <w:lvl w:ilvl="0" w:tplc="E8F8352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0812794">
    <w:abstractNumId w:val="2"/>
  </w:num>
  <w:num w:numId="2" w16cid:durableId="36592937">
    <w:abstractNumId w:val="0"/>
  </w:num>
  <w:num w:numId="3" w16cid:durableId="12666457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79F"/>
    <w:rsid w:val="000572D7"/>
    <w:rsid w:val="00077ADC"/>
    <w:rsid w:val="000A3333"/>
    <w:rsid w:val="001165BF"/>
    <w:rsid w:val="0018517F"/>
    <w:rsid w:val="002538D0"/>
    <w:rsid w:val="00267CFA"/>
    <w:rsid w:val="00320374"/>
    <w:rsid w:val="0034328C"/>
    <w:rsid w:val="003851FC"/>
    <w:rsid w:val="00386E96"/>
    <w:rsid w:val="00390EA2"/>
    <w:rsid w:val="00391E63"/>
    <w:rsid w:val="00392C8F"/>
    <w:rsid w:val="004034C8"/>
    <w:rsid w:val="0041379F"/>
    <w:rsid w:val="00430507"/>
    <w:rsid w:val="0047349A"/>
    <w:rsid w:val="004901FB"/>
    <w:rsid w:val="004C3BF6"/>
    <w:rsid w:val="004D522A"/>
    <w:rsid w:val="004F5D57"/>
    <w:rsid w:val="00500642"/>
    <w:rsid w:val="005E5337"/>
    <w:rsid w:val="0061213A"/>
    <w:rsid w:val="006A35B9"/>
    <w:rsid w:val="00787404"/>
    <w:rsid w:val="00824136"/>
    <w:rsid w:val="00842EB0"/>
    <w:rsid w:val="00872509"/>
    <w:rsid w:val="009D6964"/>
    <w:rsid w:val="00A05352"/>
    <w:rsid w:val="00A15CBF"/>
    <w:rsid w:val="00A27D8D"/>
    <w:rsid w:val="00A67A1F"/>
    <w:rsid w:val="00B42D63"/>
    <w:rsid w:val="00BB6ADA"/>
    <w:rsid w:val="00BC45C7"/>
    <w:rsid w:val="00C7278D"/>
    <w:rsid w:val="00CB494E"/>
    <w:rsid w:val="00CE0A18"/>
    <w:rsid w:val="00D04D67"/>
    <w:rsid w:val="00DA4921"/>
    <w:rsid w:val="00DB4C1D"/>
    <w:rsid w:val="00EC6DE4"/>
    <w:rsid w:val="00ED09EC"/>
    <w:rsid w:val="00F67772"/>
    <w:rsid w:val="00F8627B"/>
    <w:rsid w:val="00FF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9B0E53"/>
  <w15:chartTrackingRefBased/>
  <w15:docId w15:val="{D9167AE3-AD0D-4FB3-AA11-1E033AE34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352"/>
    <w:rPr>
      <w:rFonts w:ascii="Source Sans Pro" w:hAnsi="Source Sans Pro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787404"/>
    <w:pPr>
      <w:keepNext/>
      <w:keepLines/>
      <w:spacing w:before="360" w:after="120"/>
      <w:jc w:val="center"/>
      <w:outlineLvl w:val="0"/>
    </w:pPr>
    <w:rPr>
      <w:rFonts w:eastAsiaTheme="majorEastAsia" w:cs="Arial"/>
      <w:b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/>
      <w:caps/>
      <w:kern w:val="0"/>
      <w:sz w:val="28"/>
      <w14:ligatures w14:val="none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787404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ascii="Arial" w:hAnsi="Arial" w:cs="Calibri (Body)"/>
      <w:b/>
      <w:bCs/>
      <w:iCs/>
      <w:caps/>
      <w:kern w:val="0"/>
      <w:sz w:val="2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ascii="Arial" w:hAnsi="Arial" w:cs="Calibri (Body)"/>
      <w:bCs/>
      <w:i/>
      <w:color w:val="000000" w:themeColor="text1"/>
      <w:kern w:val="0"/>
      <w:szCs w:val="22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ascii="Arial" w:hAnsi="Arial" w:cstheme="minorHAnsi"/>
      <w:kern w:val="0"/>
      <w:sz w:val="22"/>
      <w:szCs w:val="20"/>
      <w14:ligatures w14:val="none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kern w:val="0"/>
      <w:szCs w:val="28"/>
      <w14:ligatures w14:val="none"/>
    </w:rPr>
  </w:style>
  <w:style w:type="table" w:styleId="TableGrid">
    <w:name w:val="Table Grid"/>
    <w:basedOn w:val="TableNormal"/>
    <w:uiPriority w:val="39"/>
    <w:rsid w:val="00C72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77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178423\OneDrive%20-%20State%20of%20Ohio\Desktop\Downloads%20from%20Kentico\DEW-One-pag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2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</Template>
  <TotalTime>24</TotalTime>
  <Pages>2</Pages>
  <Words>293</Words>
  <Characters>1894</Characters>
  <Application>Microsoft Office Word</Application>
  <DocSecurity>0</DocSecurity>
  <Lines>75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Shoemaker, Jeffrey</dc:creator>
  <cp:keywords/>
  <dc:description/>
  <cp:lastModifiedBy>Shoemaker, Jeffrey</cp:lastModifiedBy>
  <cp:revision>27</cp:revision>
  <cp:lastPrinted>2023-10-23T19:03:00Z</cp:lastPrinted>
  <dcterms:created xsi:type="dcterms:W3CDTF">2024-07-16T19:52:00Z</dcterms:created>
  <dcterms:modified xsi:type="dcterms:W3CDTF">2024-07-16T20:16:00Z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  <property fmtid="{D5CDD505-2E9C-101B-9397-08002B2CF9AE}" pid="4" name="GrammarlyDocumentId">
    <vt:lpwstr>c745c01c8a0b4803260d73142859ae9186efea83703cfc143169432403428e01</vt:lpwstr>
  </property>
</Properties>
</file>