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83A070" w14:textId="7C80FC7A" w:rsidR="00A05352" w:rsidRDefault="003E0291" w:rsidP="00A3407A">
      <w:pPr>
        <w:pStyle w:val="Heading1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674A893" wp14:editId="708570A3">
            <wp:simplePos x="0" y="0"/>
            <wp:positionH relativeFrom="margin">
              <wp:align>left</wp:align>
            </wp:positionH>
            <wp:positionV relativeFrom="margin">
              <wp:posOffset>127590</wp:posOffset>
            </wp:positionV>
            <wp:extent cx="1561465" cy="698500"/>
            <wp:effectExtent l="0" t="0" r="0" b="0"/>
            <wp:wrapSquare wrapText="bothSides"/>
            <wp:docPr id="82611200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11200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47F">
        <w:t>Attendance Data Reflection</w:t>
      </w:r>
    </w:p>
    <w:p w14:paraId="68B92FD1" w14:textId="47149ABC" w:rsidR="006F247F" w:rsidRDefault="006F247F" w:rsidP="00A3407A">
      <w:pPr>
        <w:pStyle w:val="Heading3"/>
        <w:jc w:val="center"/>
      </w:pPr>
      <w:r w:rsidRPr="6D7DB84E">
        <w:rPr>
          <w:sz w:val="24"/>
          <w:highlight w:val="yellow"/>
        </w:rPr>
        <w:t xml:space="preserve">(Add </w:t>
      </w:r>
      <w:r w:rsidR="3D9AFE8E" w:rsidRPr="6D7DB84E">
        <w:rPr>
          <w:sz w:val="24"/>
          <w:highlight w:val="yellow"/>
        </w:rPr>
        <w:t xml:space="preserve">SCHOOL OR </w:t>
      </w:r>
      <w:r w:rsidRPr="6D7DB84E">
        <w:rPr>
          <w:sz w:val="24"/>
          <w:highlight w:val="yellow"/>
        </w:rPr>
        <w:t>District Name Here)</w:t>
      </w:r>
    </w:p>
    <w:p w14:paraId="0FAD8513" w14:textId="77777777" w:rsidR="006F247F" w:rsidRPr="006F247F" w:rsidRDefault="006F247F" w:rsidP="006F247F"/>
    <w:tbl>
      <w:tblPr>
        <w:tblStyle w:val="TableGrid"/>
        <w:tblW w:w="14755" w:type="dxa"/>
        <w:jc w:val="center"/>
        <w:tblLook w:val="04A0" w:firstRow="1" w:lastRow="0" w:firstColumn="1" w:lastColumn="0" w:noHBand="0" w:noVBand="1"/>
      </w:tblPr>
      <w:tblGrid>
        <w:gridCol w:w="2673"/>
        <w:gridCol w:w="2673"/>
        <w:gridCol w:w="2673"/>
        <w:gridCol w:w="2673"/>
        <w:gridCol w:w="4063"/>
      </w:tblGrid>
      <w:tr w:rsidR="006F247F" w14:paraId="3F1CE7E8" w14:textId="77777777" w:rsidTr="218ACD85">
        <w:trPr>
          <w:trHeight w:val="1163"/>
          <w:jc w:val="center"/>
        </w:trPr>
        <w:tc>
          <w:tcPr>
            <w:tcW w:w="2673" w:type="dxa"/>
            <w:shd w:val="clear" w:color="auto" w:fill="0E3F75"/>
            <w:vAlign w:val="center"/>
          </w:tcPr>
          <w:p w14:paraId="73087958" w14:textId="45E2F9C8" w:rsidR="006F247F" w:rsidRPr="00627FFB" w:rsidRDefault="006F247F" w:rsidP="006F247F">
            <w:pPr>
              <w:jc w:val="center"/>
              <w:rPr>
                <w:b/>
                <w:bCs/>
              </w:rPr>
            </w:pPr>
            <w:r w:rsidRPr="00627FFB">
              <w:rPr>
                <w:b/>
                <w:bCs/>
              </w:rPr>
              <w:t>Data Type</w:t>
            </w:r>
          </w:p>
        </w:tc>
        <w:tc>
          <w:tcPr>
            <w:tcW w:w="2673" w:type="dxa"/>
            <w:shd w:val="clear" w:color="auto" w:fill="0E3F75"/>
            <w:vAlign w:val="center"/>
          </w:tcPr>
          <w:p w14:paraId="2724148A" w14:textId="7D85A15B" w:rsidR="006F247F" w:rsidRPr="00627FFB" w:rsidRDefault="006F247F" w:rsidP="006F247F">
            <w:pPr>
              <w:jc w:val="center"/>
              <w:rPr>
                <w:b/>
                <w:bCs/>
              </w:rPr>
            </w:pPr>
            <w:r w:rsidRPr="00627FFB">
              <w:rPr>
                <w:b/>
                <w:bCs/>
              </w:rPr>
              <w:t>How often do we use this data?</w:t>
            </w:r>
          </w:p>
        </w:tc>
        <w:tc>
          <w:tcPr>
            <w:tcW w:w="2673" w:type="dxa"/>
            <w:shd w:val="clear" w:color="auto" w:fill="0E3F75"/>
            <w:vAlign w:val="center"/>
          </w:tcPr>
          <w:p w14:paraId="2E34B771" w14:textId="64FFE8A7" w:rsidR="006F247F" w:rsidRPr="00627FFB" w:rsidRDefault="006F247F" w:rsidP="006F247F">
            <w:pPr>
              <w:jc w:val="center"/>
              <w:rPr>
                <w:b/>
                <w:bCs/>
              </w:rPr>
            </w:pPr>
            <w:r w:rsidRPr="005134CB">
              <w:rPr>
                <w:b/>
                <w:bCs/>
                <w:sz w:val="22"/>
                <w:szCs w:val="22"/>
              </w:rPr>
              <w:t>How do we use this data right now? What decision(s) does it inform?</w:t>
            </w:r>
          </w:p>
        </w:tc>
        <w:tc>
          <w:tcPr>
            <w:tcW w:w="2673" w:type="dxa"/>
            <w:shd w:val="clear" w:color="auto" w:fill="0E3F75"/>
            <w:vAlign w:val="center"/>
          </w:tcPr>
          <w:p w14:paraId="376E4491" w14:textId="01C769C3" w:rsidR="006F247F" w:rsidRPr="00627FFB" w:rsidRDefault="006F247F" w:rsidP="006F247F">
            <w:pPr>
              <w:jc w:val="center"/>
              <w:rPr>
                <w:b/>
                <w:bCs/>
              </w:rPr>
            </w:pPr>
            <w:r w:rsidRPr="005134CB">
              <w:rPr>
                <w:b/>
                <w:bCs/>
                <w:sz w:val="22"/>
                <w:szCs w:val="22"/>
              </w:rPr>
              <w:t>Where would we find this data in our district? Who owns access?</w:t>
            </w:r>
          </w:p>
        </w:tc>
        <w:tc>
          <w:tcPr>
            <w:tcW w:w="4063" w:type="dxa"/>
            <w:shd w:val="clear" w:color="auto" w:fill="0E3F75"/>
            <w:vAlign w:val="center"/>
          </w:tcPr>
          <w:p w14:paraId="1C493257" w14:textId="44611D80" w:rsidR="006F247F" w:rsidRPr="00627FFB" w:rsidRDefault="006F247F" w:rsidP="006F247F">
            <w:pPr>
              <w:jc w:val="center"/>
              <w:rPr>
                <w:b/>
                <w:bCs/>
              </w:rPr>
            </w:pPr>
            <w:r w:rsidRPr="00627FFB">
              <w:rPr>
                <w:b/>
                <w:bCs/>
              </w:rPr>
              <w:t>Do we need additional coaching or support to use this data effectively?</w:t>
            </w:r>
          </w:p>
        </w:tc>
      </w:tr>
      <w:tr w:rsidR="006F247F" w14:paraId="404ECAC3" w14:textId="77777777" w:rsidTr="218ACD85">
        <w:trPr>
          <w:trHeight w:val="269"/>
          <w:jc w:val="center"/>
        </w:trPr>
        <w:tc>
          <w:tcPr>
            <w:tcW w:w="2673" w:type="dxa"/>
            <w:vAlign w:val="center"/>
          </w:tcPr>
          <w:p w14:paraId="07D31580" w14:textId="26C70936" w:rsidR="006F247F" w:rsidRPr="006F247F" w:rsidRDefault="006F247F" w:rsidP="006F247F">
            <w:pPr>
              <w:jc w:val="center"/>
              <w:rPr>
                <w:b/>
                <w:bCs/>
              </w:rPr>
            </w:pPr>
            <w:r w:rsidRPr="005134CB">
              <w:rPr>
                <w:b/>
                <w:bCs/>
                <w:sz w:val="22"/>
                <w:szCs w:val="22"/>
              </w:rPr>
              <w:t>Annual Absentee Rates</w:t>
            </w:r>
          </w:p>
        </w:tc>
        <w:tc>
          <w:tcPr>
            <w:tcW w:w="2673" w:type="dxa"/>
            <w:vAlign w:val="center"/>
          </w:tcPr>
          <w:p w14:paraId="47EC8D05" w14:textId="77777777" w:rsidR="006F247F" w:rsidRPr="006F247F" w:rsidRDefault="006F247F" w:rsidP="006F247F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vAlign w:val="center"/>
          </w:tcPr>
          <w:p w14:paraId="58EAC828" w14:textId="77777777" w:rsidR="006F247F" w:rsidRPr="006F247F" w:rsidRDefault="006F247F" w:rsidP="006F247F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vAlign w:val="center"/>
          </w:tcPr>
          <w:p w14:paraId="420D7ECC" w14:textId="77777777" w:rsidR="006F247F" w:rsidRPr="006F247F" w:rsidRDefault="006F247F" w:rsidP="006F247F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vAlign w:val="center"/>
          </w:tcPr>
          <w:p w14:paraId="1AC630E7" w14:textId="77777777" w:rsidR="006F247F" w:rsidRPr="006F247F" w:rsidRDefault="006F247F" w:rsidP="006F247F">
            <w:pPr>
              <w:jc w:val="center"/>
              <w:rPr>
                <w:b/>
                <w:bCs/>
              </w:rPr>
            </w:pPr>
          </w:p>
        </w:tc>
      </w:tr>
      <w:tr w:rsidR="00627FFB" w14:paraId="7AD20D88" w14:textId="77777777" w:rsidTr="218ACD85">
        <w:trPr>
          <w:trHeight w:val="260"/>
          <w:jc w:val="center"/>
        </w:trPr>
        <w:tc>
          <w:tcPr>
            <w:tcW w:w="2673" w:type="dxa"/>
            <w:vAlign w:val="center"/>
          </w:tcPr>
          <w:p w14:paraId="75331B70" w14:textId="4D4BC347" w:rsidR="00627FFB" w:rsidRPr="005134CB" w:rsidRDefault="00627FFB" w:rsidP="006F247F">
            <w:pPr>
              <w:jc w:val="center"/>
              <w:rPr>
                <w:sz w:val="20"/>
                <w:szCs w:val="20"/>
              </w:rPr>
            </w:pPr>
            <w:r w:rsidRPr="005134CB">
              <w:rPr>
                <w:sz w:val="20"/>
                <w:szCs w:val="20"/>
              </w:rPr>
              <w:t>2021-2022</w:t>
            </w:r>
          </w:p>
        </w:tc>
        <w:sdt>
          <w:sdtPr>
            <w:rPr>
              <w:b/>
              <w:bCs/>
            </w:rPr>
            <w:id w:val="570244530"/>
            <w:placeholder>
              <w:docPart w:val="37789584B2C443779DE18CBD8CEB606F"/>
            </w:placeholder>
            <w:showingPlcHdr/>
            <w:dropDownList>
              <w:listItem w:value="Choose an item."/>
              <w:listItem w:displayText="Never" w:value="Never"/>
              <w:listItem w:displayText="Sometimes" w:value="Sometimes"/>
              <w:listItem w:displayText="Often" w:value="Often"/>
              <w:listItem w:displayText="Always" w:value="Always"/>
            </w:dropDownList>
          </w:sdtPr>
          <w:sdtContent>
            <w:tc>
              <w:tcPr>
                <w:tcW w:w="2673" w:type="dxa"/>
                <w:vAlign w:val="center"/>
              </w:tcPr>
              <w:p w14:paraId="44B07F03" w14:textId="60338C11" w:rsidR="00627FFB" w:rsidRPr="006F247F" w:rsidRDefault="005568A9" w:rsidP="006F247F">
                <w:pPr>
                  <w:jc w:val="center"/>
                  <w:rPr>
                    <w:b/>
                    <w:bCs/>
                  </w:rPr>
                </w:pPr>
                <w:r w:rsidRPr="00DF6655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673" w:type="dxa"/>
            <w:vAlign w:val="center"/>
          </w:tcPr>
          <w:p w14:paraId="42058283" w14:textId="507629EF" w:rsidR="00627FFB" w:rsidRPr="006F247F" w:rsidRDefault="00627FFB" w:rsidP="006F247F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vAlign w:val="center"/>
          </w:tcPr>
          <w:p w14:paraId="686CAF0F" w14:textId="77777777" w:rsidR="00627FFB" w:rsidRPr="006F247F" w:rsidRDefault="00627FFB" w:rsidP="006F247F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vAlign w:val="center"/>
          </w:tcPr>
          <w:p w14:paraId="2C84B9A1" w14:textId="77777777" w:rsidR="00627FFB" w:rsidRPr="006F247F" w:rsidRDefault="00627FFB" w:rsidP="006F247F">
            <w:pPr>
              <w:jc w:val="center"/>
              <w:rPr>
                <w:b/>
                <w:bCs/>
              </w:rPr>
            </w:pPr>
          </w:p>
        </w:tc>
      </w:tr>
      <w:tr w:rsidR="00627FFB" w14:paraId="435973C2" w14:textId="77777777" w:rsidTr="218ACD85">
        <w:trPr>
          <w:trHeight w:val="224"/>
          <w:jc w:val="center"/>
        </w:trPr>
        <w:tc>
          <w:tcPr>
            <w:tcW w:w="2673" w:type="dxa"/>
            <w:vAlign w:val="center"/>
          </w:tcPr>
          <w:p w14:paraId="5F9C401B" w14:textId="2C45A994" w:rsidR="00627FFB" w:rsidRPr="005134CB" w:rsidRDefault="00627FFB" w:rsidP="006F247F">
            <w:pPr>
              <w:jc w:val="center"/>
              <w:rPr>
                <w:sz w:val="20"/>
                <w:szCs w:val="20"/>
              </w:rPr>
            </w:pPr>
            <w:r w:rsidRPr="005134CB">
              <w:rPr>
                <w:sz w:val="20"/>
                <w:szCs w:val="20"/>
              </w:rPr>
              <w:t>2022-2023</w:t>
            </w:r>
          </w:p>
        </w:tc>
        <w:sdt>
          <w:sdtPr>
            <w:rPr>
              <w:b/>
              <w:bCs/>
            </w:rPr>
            <w:id w:val="-2012130022"/>
            <w:placeholder>
              <w:docPart w:val="327A641677D04A42AB8DE5AA037B1A96"/>
            </w:placeholder>
            <w:showingPlcHdr/>
            <w:dropDownList>
              <w:listItem w:value="Choose an item."/>
              <w:listItem w:displayText="Never" w:value="Never"/>
              <w:listItem w:displayText="Sometimes" w:value="Sometimes"/>
              <w:listItem w:displayText="Often" w:value="Often"/>
              <w:listItem w:displayText="Always" w:value="Always"/>
            </w:dropDownList>
          </w:sdtPr>
          <w:sdtContent>
            <w:tc>
              <w:tcPr>
                <w:tcW w:w="2673" w:type="dxa"/>
                <w:vAlign w:val="center"/>
              </w:tcPr>
              <w:p w14:paraId="085426C6" w14:textId="5D8B32D1" w:rsidR="00627FFB" w:rsidRPr="006F247F" w:rsidRDefault="005568A9" w:rsidP="006F247F">
                <w:pPr>
                  <w:jc w:val="center"/>
                  <w:rPr>
                    <w:b/>
                    <w:bCs/>
                  </w:rPr>
                </w:pPr>
                <w:r w:rsidRPr="00DF6655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673" w:type="dxa"/>
            <w:vAlign w:val="center"/>
          </w:tcPr>
          <w:p w14:paraId="1F60410A" w14:textId="1BCB33B4" w:rsidR="00627FFB" w:rsidRPr="006F247F" w:rsidRDefault="00627FFB" w:rsidP="006F247F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vAlign w:val="center"/>
          </w:tcPr>
          <w:p w14:paraId="4AABDE92" w14:textId="77777777" w:rsidR="00627FFB" w:rsidRPr="006F247F" w:rsidRDefault="00627FFB" w:rsidP="006F247F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vAlign w:val="center"/>
          </w:tcPr>
          <w:p w14:paraId="3E865AE2" w14:textId="77777777" w:rsidR="00627FFB" w:rsidRPr="006F247F" w:rsidRDefault="00627FFB" w:rsidP="006F247F">
            <w:pPr>
              <w:jc w:val="center"/>
              <w:rPr>
                <w:b/>
                <w:bCs/>
              </w:rPr>
            </w:pPr>
          </w:p>
        </w:tc>
      </w:tr>
      <w:tr w:rsidR="00627FFB" w14:paraId="523C25C6" w14:textId="77777777" w:rsidTr="218ACD85">
        <w:trPr>
          <w:trHeight w:val="269"/>
          <w:jc w:val="center"/>
        </w:trPr>
        <w:tc>
          <w:tcPr>
            <w:tcW w:w="2673" w:type="dxa"/>
            <w:vAlign w:val="center"/>
          </w:tcPr>
          <w:p w14:paraId="75DECDC3" w14:textId="55500586" w:rsidR="00627FFB" w:rsidRPr="005134CB" w:rsidRDefault="00627FFB" w:rsidP="006F247F">
            <w:pPr>
              <w:jc w:val="center"/>
              <w:rPr>
                <w:sz w:val="20"/>
                <w:szCs w:val="20"/>
              </w:rPr>
            </w:pPr>
            <w:r w:rsidRPr="005134CB">
              <w:rPr>
                <w:sz w:val="20"/>
                <w:szCs w:val="20"/>
              </w:rPr>
              <w:t>2023-2024</w:t>
            </w:r>
          </w:p>
        </w:tc>
        <w:sdt>
          <w:sdtPr>
            <w:rPr>
              <w:b/>
              <w:bCs/>
            </w:rPr>
            <w:id w:val="1105468416"/>
            <w:placeholder>
              <w:docPart w:val="1B3DD8AA0BF14B9E842C92B4749CC19A"/>
            </w:placeholder>
            <w:showingPlcHdr/>
            <w:dropDownList>
              <w:listItem w:value="Choose an item."/>
              <w:listItem w:displayText="Never" w:value="Never"/>
              <w:listItem w:displayText="Sometimes" w:value="Sometimes"/>
              <w:listItem w:displayText="Often" w:value="Often"/>
              <w:listItem w:displayText="Always" w:value="Always"/>
            </w:dropDownList>
          </w:sdtPr>
          <w:sdtContent>
            <w:tc>
              <w:tcPr>
                <w:tcW w:w="2673" w:type="dxa"/>
                <w:vAlign w:val="center"/>
              </w:tcPr>
              <w:p w14:paraId="7F88ABBF" w14:textId="606A1385" w:rsidR="00627FFB" w:rsidRPr="006F247F" w:rsidRDefault="005568A9" w:rsidP="006F247F">
                <w:pPr>
                  <w:jc w:val="center"/>
                  <w:rPr>
                    <w:b/>
                    <w:bCs/>
                  </w:rPr>
                </w:pPr>
                <w:r w:rsidRPr="00DF6655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673" w:type="dxa"/>
            <w:vAlign w:val="center"/>
          </w:tcPr>
          <w:p w14:paraId="3931AC9B" w14:textId="2F5B6623" w:rsidR="00627FFB" w:rsidRPr="006F247F" w:rsidRDefault="00627FFB" w:rsidP="006F247F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vAlign w:val="center"/>
          </w:tcPr>
          <w:p w14:paraId="41B797A4" w14:textId="77777777" w:rsidR="00627FFB" w:rsidRPr="006F247F" w:rsidRDefault="00627FFB" w:rsidP="006F247F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vAlign w:val="center"/>
          </w:tcPr>
          <w:p w14:paraId="3B41468B" w14:textId="77777777" w:rsidR="00627FFB" w:rsidRPr="006F247F" w:rsidRDefault="00627FFB" w:rsidP="006F247F">
            <w:pPr>
              <w:jc w:val="center"/>
              <w:rPr>
                <w:b/>
                <w:bCs/>
              </w:rPr>
            </w:pPr>
          </w:p>
        </w:tc>
      </w:tr>
      <w:tr w:rsidR="00627FFB" w14:paraId="71C4395E" w14:textId="77777777" w:rsidTr="218ACD85">
        <w:trPr>
          <w:trHeight w:val="143"/>
          <w:jc w:val="center"/>
        </w:trPr>
        <w:tc>
          <w:tcPr>
            <w:tcW w:w="2673" w:type="dxa"/>
            <w:shd w:val="clear" w:color="auto" w:fill="BFBFBF" w:themeFill="background1" w:themeFillShade="BF"/>
            <w:vAlign w:val="center"/>
          </w:tcPr>
          <w:p w14:paraId="1679A374" w14:textId="77777777" w:rsidR="00627FFB" w:rsidRDefault="00627FFB" w:rsidP="006F247F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shd w:val="clear" w:color="auto" w:fill="BFBFBF" w:themeFill="background1" w:themeFillShade="BF"/>
            <w:vAlign w:val="center"/>
          </w:tcPr>
          <w:p w14:paraId="53804F03" w14:textId="77777777" w:rsidR="00627FFB" w:rsidRPr="006F247F" w:rsidRDefault="00627FFB" w:rsidP="006F247F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shd w:val="clear" w:color="auto" w:fill="BFBFBF" w:themeFill="background1" w:themeFillShade="BF"/>
            <w:vAlign w:val="center"/>
          </w:tcPr>
          <w:p w14:paraId="7C6416EE" w14:textId="77777777" w:rsidR="00627FFB" w:rsidRPr="006F247F" w:rsidRDefault="00627FFB" w:rsidP="006F247F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shd w:val="clear" w:color="auto" w:fill="BFBFBF" w:themeFill="background1" w:themeFillShade="BF"/>
            <w:vAlign w:val="center"/>
          </w:tcPr>
          <w:p w14:paraId="26D0976E" w14:textId="77777777" w:rsidR="00627FFB" w:rsidRPr="006F247F" w:rsidRDefault="00627FFB" w:rsidP="006F247F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shd w:val="clear" w:color="auto" w:fill="BFBFBF" w:themeFill="background1" w:themeFillShade="BF"/>
            <w:vAlign w:val="center"/>
          </w:tcPr>
          <w:p w14:paraId="2B4E3140" w14:textId="77777777" w:rsidR="00627FFB" w:rsidRPr="006F247F" w:rsidRDefault="00627FFB" w:rsidP="006F247F">
            <w:pPr>
              <w:jc w:val="center"/>
              <w:rPr>
                <w:b/>
                <w:bCs/>
              </w:rPr>
            </w:pPr>
          </w:p>
        </w:tc>
      </w:tr>
      <w:tr w:rsidR="006F247F" w14:paraId="4DED184A" w14:textId="77777777" w:rsidTr="218ACD85">
        <w:trPr>
          <w:trHeight w:val="50"/>
          <w:jc w:val="center"/>
        </w:trPr>
        <w:tc>
          <w:tcPr>
            <w:tcW w:w="2673" w:type="dxa"/>
            <w:vAlign w:val="center"/>
          </w:tcPr>
          <w:p w14:paraId="045D5AF7" w14:textId="194134FE" w:rsidR="006F247F" w:rsidRDefault="006F247F" w:rsidP="006F247F">
            <w:pPr>
              <w:jc w:val="center"/>
              <w:rPr>
                <w:b/>
                <w:bCs/>
              </w:rPr>
            </w:pPr>
            <w:r w:rsidRPr="005134CB">
              <w:rPr>
                <w:b/>
                <w:bCs/>
                <w:sz w:val="22"/>
                <w:szCs w:val="22"/>
              </w:rPr>
              <w:t>Subgroups</w:t>
            </w:r>
          </w:p>
        </w:tc>
        <w:tc>
          <w:tcPr>
            <w:tcW w:w="2673" w:type="dxa"/>
            <w:vAlign w:val="center"/>
          </w:tcPr>
          <w:p w14:paraId="0C7769E2" w14:textId="77777777" w:rsidR="006F247F" w:rsidRPr="006F247F" w:rsidRDefault="006F247F" w:rsidP="006F247F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vAlign w:val="center"/>
          </w:tcPr>
          <w:p w14:paraId="5C25C6C3" w14:textId="77777777" w:rsidR="006F247F" w:rsidRPr="006F247F" w:rsidRDefault="006F247F" w:rsidP="006F247F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vAlign w:val="center"/>
          </w:tcPr>
          <w:p w14:paraId="30470181" w14:textId="77777777" w:rsidR="006F247F" w:rsidRPr="006F247F" w:rsidRDefault="006F247F" w:rsidP="006F247F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vAlign w:val="center"/>
          </w:tcPr>
          <w:p w14:paraId="2F118376" w14:textId="77777777" w:rsidR="006F247F" w:rsidRPr="006F247F" w:rsidRDefault="006F247F" w:rsidP="006F247F">
            <w:pPr>
              <w:jc w:val="center"/>
              <w:rPr>
                <w:b/>
                <w:bCs/>
              </w:rPr>
            </w:pPr>
          </w:p>
        </w:tc>
      </w:tr>
      <w:tr w:rsidR="00CF32E7" w14:paraId="3277B031" w14:textId="77777777" w:rsidTr="218ACD85">
        <w:trPr>
          <w:trHeight w:val="50"/>
          <w:jc w:val="center"/>
        </w:trPr>
        <w:tc>
          <w:tcPr>
            <w:tcW w:w="2673" w:type="dxa"/>
            <w:vAlign w:val="center"/>
          </w:tcPr>
          <w:p w14:paraId="327E11D2" w14:textId="649EA9F7" w:rsidR="00CF32E7" w:rsidRPr="005134CB" w:rsidRDefault="00CF32E7" w:rsidP="006F247F">
            <w:pPr>
              <w:jc w:val="center"/>
              <w:rPr>
                <w:sz w:val="20"/>
                <w:szCs w:val="20"/>
              </w:rPr>
            </w:pPr>
            <w:r w:rsidRPr="005134CB">
              <w:rPr>
                <w:sz w:val="20"/>
                <w:szCs w:val="20"/>
              </w:rPr>
              <w:t>All Students</w:t>
            </w:r>
          </w:p>
        </w:tc>
        <w:sdt>
          <w:sdtPr>
            <w:rPr>
              <w:b/>
              <w:bCs/>
            </w:rPr>
            <w:id w:val="394938536"/>
            <w:placeholder>
              <w:docPart w:val="1D6BBF051BC24B0A9C6457D0D2A715B0"/>
            </w:placeholder>
            <w:showingPlcHdr/>
            <w:dropDownList>
              <w:listItem w:value="Choose an item."/>
              <w:listItem w:displayText="Never" w:value="Never"/>
              <w:listItem w:displayText="Sometimes" w:value="Sometimes"/>
              <w:listItem w:displayText="Often" w:value="Often"/>
              <w:listItem w:displayText="Always" w:value="Always"/>
            </w:dropDownList>
          </w:sdtPr>
          <w:sdtContent>
            <w:tc>
              <w:tcPr>
                <w:tcW w:w="2673" w:type="dxa"/>
                <w:vAlign w:val="center"/>
              </w:tcPr>
              <w:p w14:paraId="297E6A26" w14:textId="400014EE" w:rsidR="00CF32E7" w:rsidRPr="006F247F" w:rsidRDefault="005568A9" w:rsidP="006F247F">
                <w:pPr>
                  <w:jc w:val="center"/>
                  <w:rPr>
                    <w:b/>
                    <w:bCs/>
                  </w:rPr>
                </w:pPr>
                <w:r w:rsidRPr="00DF6655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673" w:type="dxa"/>
            <w:vAlign w:val="center"/>
          </w:tcPr>
          <w:p w14:paraId="71BB0ADE" w14:textId="3862C3D8" w:rsidR="00CF32E7" w:rsidRPr="006F247F" w:rsidRDefault="00CF32E7" w:rsidP="006F247F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vAlign w:val="center"/>
          </w:tcPr>
          <w:p w14:paraId="2F9CE966" w14:textId="77777777" w:rsidR="00CF32E7" w:rsidRPr="006F247F" w:rsidRDefault="00CF32E7" w:rsidP="006F247F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vAlign w:val="center"/>
          </w:tcPr>
          <w:p w14:paraId="31B2C68C" w14:textId="77777777" w:rsidR="00CF32E7" w:rsidRPr="006F247F" w:rsidRDefault="00CF32E7" w:rsidP="006F247F">
            <w:pPr>
              <w:jc w:val="center"/>
              <w:rPr>
                <w:b/>
                <w:bCs/>
              </w:rPr>
            </w:pPr>
          </w:p>
        </w:tc>
      </w:tr>
      <w:tr w:rsidR="00CF32E7" w14:paraId="2FFC7B20" w14:textId="77777777" w:rsidTr="218ACD85">
        <w:trPr>
          <w:trHeight w:val="50"/>
          <w:jc w:val="center"/>
        </w:trPr>
        <w:tc>
          <w:tcPr>
            <w:tcW w:w="2673" w:type="dxa"/>
            <w:vAlign w:val="center"/>
          </w:tcPr>
          <w:p w14:paraId="40516F6F" w14:textId="57B741BA" w:rsidR="00CF32E7" w:rsidRPr="005134CB" w:rsidRDefault="00CF32E7" w:rsidP="006F247F">
            <w:pPr>
              <w:jc w:val="center"/>
              <w:rPr>
                <w:sz w:val="20"/>
                <w:szCs w:val="20"/>
              </w:rPr>
            </w:pPr>
            <w:r w:rsidRPr="005134CB">
              <w:rPr>
                <w:sz w:val="20"/>
                <w:szCs w:val="20"/>
              </w:rPr>
              <w:t>Gender</w:t>
            </w:r>
          </w:p>
        </w:tc>
        <w:sdt>
          <w:sdtPr>
            <w:rPr>
              <w:b/>
              <w:bCs/>
            </w:rPr>
            <w:id w:val="-1234923615"/>
            <w:placeholder>
              <w:docPart w:val="71B6C24DA45A4465AB631AB04C3578F1"/>
            </w:placeholder>
            <w:showingPlcHdr/>
            <w:dropDownList>
              <w:listItem w:value="Choose an item."/>
              <w:listItem w:displayText="Never" w:value="Never"/>
              <w:listItem w:displayText="Sometimes" w:value="Sometimes"/>
              <w:listItem w:displayText="Often" w:value="Often"/>
              <w:listItem w:displayText="Always" w:value="Always"/>
            </w:dropDownList>
          </w:sdtPr>
          <w:sdtContent>
            <w:tc>
              <w:tcPr>
                <w:tcW w:w="2673" w:type="dxa"/>
                <w:vAlign w:val="center"/>
              </w:tcPr>
              <w:p w14:paraId="0F2CD9F5" w14:textId="3B2540C6" w:rsidR="00CF32E7" w:rsidRPr="006F247F" w:rsidRDefault="005568A9" w:rsidP="006F247F">
                <w:pPr>
                  <w:jc w:val="center"/>
                  <w:rPr>
                    <w:b/>
                    <w:bCs/>
                  </w:rPr>
                </w:pPr>
                <w:r w:rsidRPr="00DF6655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673" w:type="dxa"/>
            <w:vAlign w:val="center"/>
          </w:tcPr>
          <w:p w14:paraId="46B23D4F" w14:textId="6A041EFA" w:rsidR="00CF32E7" w:rsidRPr="006F247F" w:rsidRDefault="00CF32E7" w:rsidP="006F247F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vAlign w:val="center"/>
          </w:tcPr>
          <w:p w14:paraId="3EE6C71B" w14:textId="77777777" w:rsidR="00CF32E7" w:rsidRPr="006F247F" w:rsidRDefault="00CF32E7" w:rsidP="006F247F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vAlign w:val="center"/>
          </w:tcPr>
          <w:p w14:paraId="3671349F" w14:textId="77777777" w:rsidR="00CF32E7" w:rsidRPr="006F247F" w:rsidRDefault="00CF32E7" w:rsidP="006F247F">
            <w:pPr>
              <w:jc w:val="center"/>
              <w:rPr>
                <w:b/>
                <w:bCs/>
              </w:rPr>
            </w:pPr>
          </w:p>
        </w:tc>
      </w:tr>
      <w:tr w:rsidR="00CF32E7" w14:paraId="17BB7F8C" w14:textId="77777777" w:rsidTr="218ACD85">
        <w:trPr>
          <w:trHeight w:val="50"/>
          <w:jc w:val="center"/>
        </w:trPr>
        <w:tc>
          <w:tcPr>
            <w:tcW w:w="2673" w:type="dxa"/>
            <w:vAlign w:val="center"/>
          </w:tcPr>
          <w:p w14:paraId="2DA1A749" w14:textId="3E3E6828" w:rsidR="00CF32E7" w:rsidRPr="005134CB" w:rsidRDefault="00CF32E7" w:rsidP="006F247F">
            <w:pPr>
              <w:jc w:val="center"/>
              <w:rPr>
                <w:sz w:val="20"/>
                <w:szCs w:val="20"/>
              </w:rPr>
            </w:pPr>
            <w:r w:rsidRPr="005134CB">
              <w:rPr>
                <w:sz w:val="20"/>
                <w:szCs w:val="20"/>
              </w:rPr>
              <w:t>Race/Ethnicity</w:t>
            </w:r>
          </w:p>
        </w:tc>
        <w:sdt>
          <w:sdtPr>
            <w:rPr>
              <w:b/>
              <w:bCs/>
            </w:rPr>
            <w:id w:val="236900330"/>
            <w:placeholder>
              <w:docPart w:val="55412C1074454BADA20C87E922521CE7"/>
            </w:placeholder>
            <w:showingPlcHdr/>
            <w:dropDownList>
              <w:listItem w:value="Choose an item."/>
              <w:listItem w:displayText="Never" w:value="Never"/>
              <w:listItem w:displayText="Sometimes" w:value="Sometimes"/>
              <w:listItem w:displayText="Often" w:value="Often"/>
              <w:listItem w:displayText="Always" w:value="Always"/>
            </w:dropDownList>
          </w:sdtPr>
          <w:sdtContent>
            <w:tc>
              <w:tcPr>
                <w:tcW w:w="2673" w:type="dxa"/>
                <w:vAlign w:val="center"/>
              </w:tcPr>
              <w:p w14:paraId="2D9B6780" w14:textId="64E552FD" w:rsidR="00CF32E7" w:rsidRPr="006F247F" w:rsidRDefault="005568A9" w:rsidP="006F247F">
                <w:pPr>
                  <w:jc w:val="center"/>
                  <w:rPr>
                    <w:b/>
                    <w:bCs/>
                  </w:rPr>
                </w:pPr>
                <w:r w:rsidRPr="00DF6655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673" w:type="dxa"/>
            <w:vAlign w:val="center"/>
          </w:tcPr>
          <w:p w14:paraId="3DDE5405" w14:textId="2B9742AB" w:rsidR="00CF32E7" w:rsidRPr="006F247F" w:rsidRDefault="00CF32E7" w:rsidP="006F247F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vAlign w:val="center"/>
          </w:tcPr>
          <w:p w14:paraId="154A1857" w14:textId="77777777" w:rsidR="00CF32E7" w:rsidRPr="006F247F" w:rsidRDefault="00CF32E7" w:rsidP="006F247F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vAlign w:val="center"/>
          </w:tcPr>
          <w:p w14:paraId="569470E2" w14:textId="77777777" w:rsidR="00CF32E7" w:rsidRPr="006F247F" w:rsidRDefault="00CF32E7" w:rsidP="006F247F">
            <w:pPr>
              <w:jc w:val="center"/>
              <w:rPr>
                <w:b/>
                <w:bCs/>
              </w:rPr>
            </w:pPr>
          </w:p>
        </w:tc>
      </w:tr>
      <w:tr w:rsidR="00CF32E7" w14:paraId="7F119C75" w14:textId="77777777" w:rsidTr="218ACD85">
        <w:trPr>
          <w:trHeight w:val="50"/>
          <w:jc w:val="center"/>
        </w:trPr>
        <w:tc>
          <w:tcPr>
            <w:tcW w:w="2673" w:type="dxa"/>
            <w:vAlign w:val="center"/>
          </w:tcPr>
          <w:p w14:paraId="2A18F636" w14:textId="5241EA7E" w:rsidR="00CF32E7" w:rsidRPr="005134CB" w:rsidRDefault="00CF32E7" w:rsidP="006F247F">
            <w:pPr>
              <w:jc w:val="center"/>
              <w:rPr>
                <w:sz w:val="20"/>
                <w:szCs w:val="20"/>
              </w:rPr>
            </w:pPr>
            <w:proofErr w:type="gramStart"/>
            <w:r w:rsidRPr="005134CB">
              <w:rPr>
                <w:sz w:val="20"/>
                <w:szCs w:val="20"/>
              </w:rPr>
              <w:t>Students</w:t>
            </w:r>
            <w:proofErr w:type="gramEnd"/>
            <w:r w:rsidRPr="005134CB">
              <w:rPr>
                <w:sz w:val="20"/>
                <w:szCs w:val="20"/>
              </w:rPr>
              <w:t xml:space="preserve"> w/ Disabilities</w:t>
            </w:r>
          </w:p>
        </w:tc>
        <w:sdt>
          <w:sdtPr>
            <w:rPr>
              <w:b/>
              <w:bCs/>
            </w:rPr>
            <w:id w:val="1941632286"/>
            <w:placeholder>
              <w:docPart w:val="76C2997216E64F39A4B58CB4CD775718"/>
            </w:placeholder>
            <w:showingPlcHdr/>
            <w:dropDownList>
              <w:listItem w:value="Choose an item."/>
              <w:listItem w:displayText="Never" w:value="Never"/>
              <w:listItem w:displayText="Sometimes" w:value="Sometimes"/>
              <w:listItem w:displayText="Often" w:value="Often"/>
              <w:listItem w:displayText="Always" w:value="Always"/>
            </w:dropDownList>
          </w:sdtPr>
          <w:sdtContent>
            <w:tc>
              <w:tcPr>
                <w:tcW w:w="2673" w:type="dxa"/>
                <w:vAlign w:val="center"/>
              </w:tcPr>
              <w:p w14:paraId="1AAA3828" w14:textId="7A1AD2FA" w:rsidR="00CF32E7" w:rsidRPr="006F247F" w:rsidRDefault="005568A9" w:rsidP="006F247F">
                <w:pPr>
                  <w:jc w:val="center"/>
                  <w:rPr>
                    <w:b/>
                    <w:bCs/>
                  </w:rPr>
                </w:pPr>
                <w:r w:rsidRPr="00DF6655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673" w:type="dxa"/>
            <w:vAlign w:val="center"/>
          </w:tcPr>
          <w:p w14:paraId="0F391566" w14:textId="040119D4" w:rsidR="00CF32E7" w:rsidRPr="006F247F" w:rsidRDefault="00CF32E7" w:rsidP="006F247F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vAlign w:val="center"/>
          </w:tcPr>
          <w:p w14:paraId="1BF6ACBE" w14:textId="77777777" w:rsidR="00CF32E7" w:rsidRPr="006F247F" w:rsidRDefault="00CF32E7" w:rsidP="006F247F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vAlign w:val="center"/>
          </w:tcPr>
          <w:p w14:paraId="614DC1D3" w14:textId="77777777" w:rsidR="00CF32E7" w:rsidRPr="006F247F" w:rsidRDefault="00CF32E7" w:rsidP="006F247F">
            <w:pPr>
              <w:jc w:val="center"/>
              <w:rPr>
                <w:b/>
                <w:bCs/>
              </w:rPr>
            </w:pPr>
          </w:p>
        </w:tc>
      </w:tr>
      <w:tr w:rsidR="005568A9" w14:paraId="441B0EDC" w14:textId="77777777" w:rsidTr="218ACD85">
        <w:trPr>
          <w:trHeight w:val="50"/>
          <w:jc w:val="center"/>
        </w:trPr>
        <w:tc>
          <w:tcPr>
            <w:tcW w:w="2673" w:type="dxa"/>
            <w:vAlign w:val="center"/>
          </w:tcPr>
          <w:p w14:paraId="68A6D4D9" w14:textId="4CFC2D1B" w:rsidR="005568A9" w:rsidRPr="005134CB" w:rsidRDefault="005568A9" w:rsidP="005568A9">
            <w:pPr>
              <w:jc w:val="center"/>
              <w:rPr>
                <w:sz w:val="20"/>
                <w:szCs w:val="20"/>
              </w:rPr>
            </w:pPr>
            <w:r w:rsidRPr="005134CB">
              <w:rPr>
                <w:sz w:val="20"/>
                <w:szCs w:val="20"/>
              </w:rPr>
              <w:t>English Learners</w:t>
            </w:r>
          </w:p>
        </w:tc>
        <w:sdt>
          <w:sdtPr>
            <w:rPr>
              <w:b/>
              <w:bCs/>
            </w:rPr>
            <w:id w:val="1498991049"/>
            <w:placeholder>
              <w:docPart w:val="9089C7F11B2E45D79F0FFA969A81F9FB"/>
            </w:placeholder>
            <w:showingPlcHdr/>
            <w:dropDownList>
              <w:listItem w:value="Choose an item."/>
              <w:listItem w:displayText="Never" w:value="Never"/>
              <w:listItem w:displayText="Sometimes" w:value="Sometimes"/>
              <w:listItem w:displayText="Often" w:value="Often"/>
              <w:listItem w:displayText="Always" w:value="Always"/>
            </w:dropDownList>
          </w:sdtPr>
          <w:sdtContent>
            <w:tc>
              <w:tcPr>
                <w:tcW w:w="2673" w:type="dxa"/>
                <w:vAlign w:val="center"/>
              </w:tcPr>
              <w:p w14:paraId="63408523" w14:textId="003ADA1B" w:rsidR="005568A9" w:rsidRPr="006F247F" w:rsidRDefault="005568A9" w:rsidP="005568A9">
                <w:pPr>
                  <w:jc w:val="center"/>
                  <w:rPr>
                    <w:b/>
                    <w:bCs/>
                  </w:rPr>
                </w:pPr>
                <w:r w:rsidRPr="00DF6655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673" w:type="dxa"/>
            <w:vAlign w:val="center"/>
          </w:tcPr>
          <w:p w14:paraId="3D4076AB" w14:textId="17EA6145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vAlign w:val="center"/>
          </w:tcPr>
          <w:p w14:paraId="6D1547A0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vAlign w:val="center"/>
          </w:tcPr>
          <w:p w14:paraId="6469A63B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</w:tr>
      <w:tr w:rsidR="005568A9" w14:paraId="5826C406" w14:textId="77777777" w:rsidTr="218ACD85">
        <w:trPr>
          <w:trHeight w:val="50"/>
          <w:jc w:val="center"/>
        </w:trPr>
        <w:tc>
          <w:tcPr>
            <w:tcW w:w="2673" w:type="dxa"/>
            <w:vAlign w:val="center"/>
          </w:tcPr>
          <w:p w14:paraId="1A9ECF96" w14:textId="7CC996B8" w:rsidR="005568A9" w:rsidRPr="005134CB" w:rsidRDefault="005568A9" w:rsidP="005568A9">
            <w:pPr>
              <w:jc w:val="center"/>
              <w:rPr>
                <w:sz w:val="20"/>
                <w:szCs w:val="20"/>
              </w:rPr>
            </w:pPr>
            <w:r w:rsidRPr="005134CB">
              <w:rPr>
                <w:sz w:val="20"/>
                <w:szCs w:val="20"/>
              </w:rPr>
              <w:t>Economic Disadvantaged</w:t>
            </w:r>
          </w:p>
        </w:tc>
        <w:sdt>
          <w:sdtPr>
            <w:rPr>
              <w:b/>
              <w:bCs/>
            </w:rPr>
            <w:id w:val="-387564790"/>
            <w:placeholder>
              <w:docPart w:val="8FEA993A5BC24D25B20AB4AEE1CB0404"/>
            </w:placeholder>
            <w:showingPlcHdr/>
            <w:dropDownList>
              <w:listItem w:value="Choose an item."/>
              <w:listItem w:displayText="Never" w:value="Never"/>
              <w:listItem w:displayText="Sometimes" w:value="Sometimes"/>
              <w:listItem w:displayText="Often" w:value="Often"/>
              <w:listItem w:displayText="Always" w:value="Always"/>
            </w:dropDownList>
          </w:sdtPr>
          <w:sdtContent>
            <w:tc>
              <w:tcPr>
                <w:tcW w:w="2673" w:type="dxa"/>
                <w:vAlign w:val="center"/>
              </w:tcPr>
              <w:p w14:paraId="598E70C7" w14:textId="33DB86B3" w:rsidR="005568A9" w:rsidRPr="006F247F" w:rsidRDefault="005568A9" w:rsidP="005568A9">
                <w:pPr>
                  <w:jc w:val="center"/>
                  <w:rPr>
                    <w:b/>
                    <w:bCs/>
                  </w:rPr>
                </w:pPr>
                <w:r w:rsidRPr="00DF6655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673" w:type="dxa"/>
            <w:vAlign w:val="center"/>
          </w:tcPr>
          <w:p w14:paraId="4889607A" w14:textId="706D76F4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vAlign w:val="center"/>
          </w:tcPr>
          <w:p w14:paraId="59470E85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vAlign w:val="center"/>
          </w:tcPr>
          <w:p w14:paraId="1604FB3B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</w:tr>
      <w:tr w:rsidR="005568A9" w14:paraId="72F4741A" w14:textId="77777777" w:rsidTr="218ACD85">
        <w:trPr>
          <w:trHeight w:val="50"/>
          <w:jc w:val="center"/>
        </w:trPr>
        <w:tc>
          <w:tcPr>
            <w:tcW w:w="2673" w:type="dxa"/>
            <w:vAlign w:val="center"/>
          </w:tcPr>
          <w:p w14:paraId="456D7B86" w14:textId="0A54AC27" w:rsidR="005568A9" w:rsidRPr="005134CB" w:rsidRDefault="005568A9" w:rsidP="005568A9">
            <w:pPr>
              <w:jc w:val="center"/>
              <w:rPr>
                <w:sz w:val="20"/>
                <w:szCs w:val="20"/>
              </w:rPr>
            </w:pPr>
            <w:r w:rsidRPr="005134CB">
              <w:rPr>
                <w:sz w:val="20"/>
                <w:szCs w:val="20"/>
              </w:rPr>
              <w:t>Homeless Students</w:t>
            </w:r>
          </w:p>
        </w:tc>
        <w:sdt>
          <w:sdtPr>
            <w:rPr>
              <w:b/>
              <w:bCs/>
            </w:rPr>
            <w:id w:val="328788948"/>
            <w:placeholder>
              <w:docPart w:val="3DD76802469046F7824DBB2058B33AF5"/>
            </w:placeholder>
            <w:showingPlcHdr/>
            <w:dropDownList>
              <w:listItem w:value="Choose an item."/>
              <w:listItem w:displayText="Never" w:value="Never"/>
              <w:listItem w:displayText="Sometimes" w:value="Sometimes"/>
              <w:listItem w:displayText="Often" w:value="Often"/>
              <w:listItem w:displayText="Always" w:value="Always"/>
            </w:dropDownList>
          </w:sdtPr>
          <w:sdtContent>
            <w:tc>
              <w:tcPr>
                <w:tcW w:w="2673" w:type="dxa"/>
                <w:vAlign w:val="center"/>
              </w:tcPr>
              <w:p w14:paraId="1428A22B" w14:textId="0FA2059D" w:rsidR="005568A9" w:rsidRPr="006F247F" w:rsidRDefault="005568A9" w:rsidP="005568A9">
                <w:pPr>
                  <w:jc w:val="center"/>
                  <w:rPr>
                    <w:b/>
                    <w:bCs/>
                  </w:rPr>
                </w:pPr>
                <w:r w:rsidRPr="00DF6655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673" w:type="dxa"/>
            <w:vAlign w:val="center"/>
          </w:tcPr>
          <w:p w14:paraId="75E200F8" w14:textId="4DB7B379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vAlign w:val="center"/>
          </w:tcPr>
          <w:p w14:paraId="7A4C1084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vAlign w:val="center"/>
          </w:tcPr>
          <w:p w14:paraId="5322A3D8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</w:tr>
      <w:tr w:rsidR="005568A9" w14:paraId="2AA75B52" w14:textId="77777777" w:rsidTr="218ACD85">
        <w:trPr>
          <w:trHeight w:val="50"/>
          <w:jc w:val="center"/>
        </w:trPr>
        <w:tc>
          <w:tcPr>
            <w:tcW w:w="2673" w:type="dxa"/>
            <w:vAlign w:val="center"/>
          </w:tcPr>
          <w:p w14:paraId="217A769E" w14:textId="776C95F7" w:rsidR="005568A9" w:rsidRPr="005134CB" w:rsidRDefault="005568A9" w:rsidP="005568A9">
            <w:pPr>
              <w:jc w:val="center"/>
              <w:rPr>
                <w:sz w:val="20"/>
                <w:szCs w:val="20"/>
              </w:rPr>
            </w:pPr>
            <w:r w:rsidRPr="005134CB">
              <w:rPr>
                <w:sz w:val="20"/>
                <w:szCs w:val="20"/>
              </w:rPr>
              <w:t>Military Students</w:t>
            </w:r>
          </w:p>
        </w:tc>
        <w:sdt>
          <w:sdtPr>
            <w:rPr>
              <w:b/>
              <w:bCs/>
            </w:rPr>
            <w:id w:val="-331838497"/>
            <w:placeholder>
              <w:docPart w:val="46E8292628CB4C0A925A1EC4B4DED2F5"/>
            </w:placeholder>
            <w:showingPlcHdr/>
            <w:dropDownList>
              <w:listItem w:value="Choose an item."/>
              <w:listItem w:displayText="Never" w:value="Never"/>
              <w:listItem w:displayText="Sometimes" w:value="Sometimes"/>
              <w:listItem w:displayText="Often" w:value="Often"/>
              <w:listItem w:displayText="Always" w:value="Always"/>
            </w:dropDownList>
          </w:sdtPr>
          <w:sdtContent>
            <w:tc>
              <w:tcPr>
                <w:tcW w:w="2673" w:type="dxa"/>
                <w:vAlign w:val="center"/>
              </w:tcPr>
              <w:p w14:paraId="722554FA" w14:textId="569413E7" w:rsidR="005568A9" w:rsidRPr="006F247F" w:rsidRDefault="005568A9" w:rsidP="005568A9">
                <w:pPr>
                  <w:jc w:val="center"/>
                  <w:rPr>
                    <w:b/>
                    <w:bCs/>
                  </w:rPr>
                </w:pPr>
                <w:r w:rsidRPr="00DF6655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673" w:type="dxa"/>
            <w:vAlign w:val="center"/>
          </w:tcPr>
          <w:p w14:paraId="1D39E2E6" w14:textId="76DECAC8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vAlign w:val="center"/>
          </w:tcPr>
          <w:p w14:paraId="50C25092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vAlign w:val="center"/>
          </w:tcPr>
          <w:p w14:paraId="4999C1A9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</w:tr>
      <w:tr w:rsidR="005568A9" w14:paraId="5C927F5B" w14:textId="77777777" w:rsidTr="218ACD85">
        <w:trPr>
          <w:trHeight w:val="50"/>
          <w:jc w:val="center"/>
        </w:trPr>
        <w:tc>
          <w:tcPr>
            <w:tcW w:w="2673" w:type="dxa"/>
            <w:vAlign w:val="center"/>
          </w:tcPr>
          <w:p w14:paraId="6B0E4820" w14:textId="3F417014" w:rsidR="005568A9" w:rsidRPr="005134CB" w:rsidRDefault="005568A9" w:rsidP="005568A9">
            <w:pPr>
              <w:jc w:val="center"/>
              <w:rPr>
                <w:sz w:val="20"/>
                <w:szCs w:val="20"/>
              </w:rPr>
            </w:pPr>
            <w:r w:rsidRPr="005134CB">
              <w:rPr>
                <w:sz w:val="20"/>
                <w:szCs w:val="20"/>
              </w:rPr>
              <w:t>Foster Students</w:t>
            </w:r>
          </w:p>
        </w:tc>
        <w:sdt>
          <w:sdtPr>
            <w:rPr>
              <w:b/>
              <w:bCs/>
            </w:rPr>
            <w:id w:val="322479131"/>
            <w:placeholder>
              <w:docPart w:val="89EDA412F1E04F28B70E0B53FDD860B7"/>
            </w:placeholder>
            <w:showingPlcHdr/>
            <w:dropDownList>
              <w:listItem w:value="Choose an item."/>
              <w:listItem w:displayText="Never" w:value="Never"/>
              <w:listItem w:displayText="Sometimes" w:value="Sometimes"/>
              <w:listItem w:displayText="Often" w:value="Often"/>
              <w:listItem w:displayText="Always" w:value="Always"/>
            </w:dropDownList>
          </w:sdtPr>
          <w:sdtContent>
            <w:tc>
              <w:tcPr>
                <w:tcW w:w="2673" w:type="dxa"/>
                <w:vAlign w:val="center"/>
              </w:tcPr>
              <w:p w14:paraId="1DF1D303" w14:textId="6A31DC46" w:rsidR="005568A9" w:rsidRPr="006F247F" w:rsidRDefault="005568A9" w:rsidP="005568A9">
                <w:pPr>
                  <w:jc w:val="center"/>
                  <w:rPr>
                    <w:b/>
                    <w:bCs/>
                  </w:rPr>
                </w:pPr>
                <w:r w:rsidRPr="00DF6655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673" w:type="dxa"/>
            <w:vAlign w:val="center"/>
          </w:tcPr>
          <w:p w14:paraId="6138D668" w14:textId="6ECD9B59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vAlign w:val="center"/>
          </w:tcPr>
          <w:p w14:paraId="5C863616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vAlign w:val="center"/>
          </w:tcPr>
          <w:p w14:paraId="23D5CFD2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</w:tr>
      <w:tr w:rsidR="005568A9" w14:paraId="231440BB" w14:textId="77777777" w:rsidTr="218ACD85">
        <w:trPr>
          <w:trHeight w:val="50"/>
          <w:jc w:val="center"/>
        </w:trPr>
        <w:tc>
          <w:tcPr>
            <w:tcW w:w="2673" w:type="dxa"/>
            <w:vAlign w:val="center"/>
          </w:tcPr>
          <w:p w14:paraId="50B947B7" w14:textId="614FDB28" w:rsidR="005568A9" w:rsidRPr="005134CB" w:rsidRDefault="005568A9" w:rsidP="005568A9">
            <w:pPr>
              <w:jc w:val="center"/>
              <w:rPr>
                <w:sz w:val="20"/>
                <w:szCs w:val="20"/>
              </w:rPr>
            </w:pPr>
            <w:r w:rsidRPr="005134CB">
              <w:rPr>
                <w:sz w:val="20"/>
                <w:szCs w:val="20"/>
              </w:rPr>
              <w:t>Adjudicated Youth</w:t>
            </w:r>
          </w:p>
        </w:tc>
        <w:sdt>
          <w:sdtPr>
            <w:rPr>
              <w:b/>
              <w:bCs/>
            </w:rPr>
            <w:id w:val="1666503895"/>
            <w:placeholder>
              <w:docPart w:val="F753F157B02C4E8288379232CDC3455D"/>
            </w:placeholder>
            <w:showingPlcHdr/>
            <w:dropDownList>
              <w:listItem w:value="Choose an item."/>
              <w:listItem w:displayText="Never" w:value="Never"/>
              <w:listItem w:displayText="Sometimes" w:value="Sometimes"/>
              <w:listItem w:displayText="Often" w:value="Often"/>
              <w:listItem w:displayText="Always" w:value="Always"/>
            </w:dropDownList>
          </w:sdtPr>
          <w:sdtContent>
            <w:tc>
              <w:tcPr>
                <w:tcW w:w="2673" w:type="dxa"/>
                <w:vAlign w:val="center"/>
              </w:tcPr>
              <w:p w14:paraId="6F011CEE" w14:textId="12CD9F46" w:rsidR="005568A9" w:rsidRPr="006F247F" w:rsidRDefault="005568A9" w:rsidP="005568A9">
                <w:pPr>
                  <w:jc w:val="center"/>
                  <w:rPr>
                    <w:b/>
                    <w:bCs/>
                  </w:rPr>
                </w:pPr>
                <w:r w:rsidRPr="00DF6655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673" w:type="dxa"/>
            <w:vAlign w:val="center"/>
          </w:tcPr>
          <w:p w14:paraId="18BFD46B" w14:textId="5F3460F2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vAlign w:val="center"/>
          </w:tcPr>
          <w:p w14:paraId="1244CD63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vAlign w:val="center"/>
          </w:tcPr>
          <w:p w14:paraId="74881180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</w:tr>
      <w:tr w:rsidR="005568A9" w14:paraId="1D9A31D3" w14:textId="77777777" w:rsidTr="218ACD85">
        <w:trPr>
          <w:trHeight w:val="161"/>
          <w:jc w:val="center"/>
        </w:trPr>
        <w:tc>
          <w:tcPr>
            <w:tcW w:w="2673" w:type="dxa"/>
            <w:shd w:val="clear" w:color="auto" w:fill="BFBFBF" w:themeFill="background1" w:themeFillShade="BF"/>
            <w:vAlign w:val="center"/>
          </w:tcPr>
          <w:p w14:paraId="48D1A041" w14:textId="77777777" w:rsidR="005568A9" w:rsidRPr="00A86E18" w:rsidRDefault="005568A9" w:rsidP="005568A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73" w:type="dxa"/>
            <w:shd w:val="clear" w:color="auto" w:fill="BFBFBF" w:themeFill="background1" w:themeFillShade="BF"/>
            <w:vAlign w:val="center"/>
          </w:tcPr>
          <w:p w14:paraId="2CFDB0A3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shd w:val="clear" w:color="auto" w:fill="BFBFBF" w:themeFill="background1" w:themeFillShade="BF"/>
            <w:vAlign w:val="center"/>
          </w:tcPr>
          <w:p w14:paraId="1B6E1A95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shd w:val="clear" w:color="auto" w:fill="BFBFBF" w:themeFill="background1" w:themeFillShade="BF"/>
            <w:vAlign w:val="center"/>
          </w:tcPr>
          <w:p w14:paraId="69FE96E6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shd w:val="clear" w:color="auto" w:fill="BFBFBF" w:themeFill="background1" w:themeFillShade="BF"/>
            <w:vAlign w:val="center"/>
          </w:tcPr>
          <w:p w14:paraId="66EFEE69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</w:tr>
      <w:tr w:rsidR="005568A9" w14:paraId="4B946EF9" w14:textId="77777777" w:rsidTr="218ACD85">
        <w:trPr>
          <w:trHeight w:val="50"/>
          <w:jc w:val="center"/>
        </w:trPr>
        <w:tc>
          <w:tcPr>
            <w:tcW w:w="2673" w:type="dxa"/>
            <w:shd w:val="clear" w:color="auto" w:fill="auto"/>
            <w:vAlign w:val="center"/>
          </w:tcPr>
          <w:p w14:paraId="0F7601EF" w14:textId="00A53FF8" w:rsidR="005568A9" w:rsidRPr="00213776" w:rsidRDefault="005568A9" w:rsidP="005568A9">
            <w:pPr>
              <w:jc w:val="center"/>
              <w:rPr>
                <w:b/>
                <w:bCs/>
              </w:rPr>
            </w:pPr>
            <w:r w:rsidRPr="005134CB">
              <w:rPr>
                <w:b/>
                <w:bCs/>
                <w:sz w:val="22"/>
                <w:szCs w:val="22"/>
              </w:rPr>
              <w:t>Other Groups</w:t>
            </w:r>
          </w:p>
        </w:tc>
        <w:tc>
          <w:tcPr>
            <w:tcW w:w="2673" w:type="dxa"/>
            <w:shd w:val="clear" w:color="auto" w:fill="auto"/>
            <w:vAlign w:val="center"/>
          </w:tcPr>
          <w:p w14:paraId="3D34EB1E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shd w:val="clear" w:color="auto" w:fill="auto"/>
            <w:vAlign w:val="center"/>
          </w:tcPr>
          <w:p w14:paraId="322CA7B4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shd w:val="clear" w:color="auto" w:fill="auto"/>
            <w:vAlign w:val="center"/>
          </w:tcPr>
          <w:p w14:paraId="762A7B01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shd w:val="clear" w:color="auto" w:fill="auto"/>
            <w:vAlign w:val="center"/>
          </w:tcPr>
          <w:p w14:paraId="56BDD4AA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</w:tr>
      <w:tr w:rsidR="005568A9" w14:paraId="7E255592" w14:textId="77777777" w:rsidTr="218ACD85">
        <w:trPr>
          <w:trHeight w:val="50"/>
          <w:jc w:val="center"/>
        </w:trPr>
        <w:tc>
          <w:tcPr>
            <w:tcW w:w="2673" w:type="dxa"/>
            <w:shd w:val="clear" w:color="auto" w:fill="auto"/>
            <w:vAlign w:val="center"/>
          </w:tcPr>
          <w:p w14:paraId="1E1A9DED" w14:textId="200A5BA0" w:rsidR="005568A9" w:rsidRPr="005134CB" w:rsidRDefault="005568A9" w:rsidP="005568A9">
            <w:pPr>
              <w:jc w:val="center"/>
              <w:rPr>
                <w:sz w:val="20"/>
                <w:szCs w:val="20"/>
              </w:rPr>
            </w:pPr>
            <w:r w:rsidRPr="005134CB">
              <w:rPr>
                <w:sz w:val="20"/>
                <w:szCs w:val="20"/>
              </w:rPr>
              <w:t>State</w:t>
            </w:r>
          </w:p>
        </w:tc>
        <w:sdt>
          <w:sdtPr>
            <w:rPr>
              <w:b/>
              <w:bCs/>
            </w:rPr>
            <w:id w:val="1883519937"/>
            <w:placeholder>
              <w:docPart w:val="EDB8320F09C1446591A0F80C3C029AA6"/>
            </w:placeholder>
            <w:showingPlcHdr/>
            <w:dropDownList>
              <w:listItem w:value="Choose an item."/>
              <w:listItem w:displayText="Never" w:value="Never"/>
              <w:listItem w:displayText="Sometimes" w:value="Sometimes"/>
              <w:listItem w:displayText="Often" w:value="Often"/>
              <w:listItem w:displayText="Always" w:value="Always"/>
            </w:dropDownList>
          </w:sdtPr>
          <w:sdtContent>
            <w:tc>
              <w:tcPr>
                <w:tcW w:w="2673" w:type="dxa"/>
                <w:shd w:val="clear" w:color="auto" w:fill="auto"/>
                <w:vAlign w:val="center"/>
              </w:tcPr>
              <w:p w14:paraId="7E295819" w14:textId="20CB3F4D" w:rsidR="005568A9" w:rsidRPr="006F247F" w:rsidRDefault="005568A9" w:rsidP="005568A9">
                <w:pPr>
                  <w:jc w:val="center"/>
                  <w:rPr>
                    <w:b/>
                    <w:bCs/>
                  </w:rPr>
                </w:pPr>
                <w:r w:rsidRPr="00DF6655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673" w:type="dxa"/>
            <w:shd w:val="clear" w:color="auto" w:fill="auto"/>
            <w:vAlign w:val="center"/>
          </w:tcPr>
          <w:p w14:paraId="1325B078" w14:textId="21DF021A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shd w:val="clear" w:color="auto" w:fill="auto"/>
            <w:vAlign w:val="center"/>
          </w:tcPr>
          <w:p w14:paraId="27EFA8F6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shd w:val="clear" w:color="auto" w:fill="auto"/>
            <w:vAlign w:val="center"/>
          </w:tcPr>
          <w:p w14:paraId="3031B624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</w:tr>
      <w:tr w:rsidR="005568A9" w14:paraId="0570FDD5" w14:textId="77777777" w:rsidTr="218ACD85">
        <w:trPr>
          <w:trHeight w:val="50"/>
          <w:jc w:val="center"/>
        </w:trPr>
        <w:tc>
          <w:tcPr>
            <w:tcW w:w="2673" w:type="dxa"/>
            <w:shd w:val="clear" w:color="auto" w:fill="auto"/>
            <w:vAlign w:val="center"/>
          </w:tcPr>
          <w:p w14:paraId="1DBA6F03" w14:textId="73E9527B" w:rsidR="005568A9" w:rsidRPr="005134CB" w:rsidRDefault="005568A9" w:rsidP="005568A9">
            <w:pPr>
              <w:jc w:val="center"/>
              <w:rPr>
                <w:sz w:val="20"/>
                <w:szCs w:val="20"/>
              </w:rPr>
            </w:pPr>
            <w:r w:rsidRPr="005134CB">
              <w:rPr>
                <w:sz w:val="20"/>
                <w:szCs w:val="20"/>
              </w:rPr>
              <w:t>County</w:t>
            </w:r>
          </w:p>
        </w:tc>
        <w:sdt>
          <w:sdtPr>
            <w:rPr>
              <w:b/>
              <w:bCs/>
            </w:rPr>
            <w:id w:val="230662868"/>
            <w:placeholder>
              <w:docPart w:val="744EEEF7D52A4E7B80EAEF740FFB9205"/>
            </w:placeholder>
            <w:showingPlcHdr/>
            <w:dropDownList>
              <w:listItem w:value="Choose an item."/>
              <w:listItem w:displayText="Never" w:value="Never"/>
              <w:listItem w:displayText="Sometimes" w:value="Sometimes"/>
              <w:listItem w:displayText="Often" w:value="Often"/>
              <w:listItem w:displayText="Always" w:value="Always"/>
            </w:dropDownList>
          </w:sdtPr>
          <w:sdtContent>
            <w:tc>
              <w:tcPr>
                <w:tcW w:w="2673" w:type="dxa"/>
                <w:shd w:val="clear" w:color="auto" w:fill="auto"/>
                <w:vAlign w:val="center"/>
              </w:tcPr>
              <w:p w14:paraId="14417F30" w14:textId="37807E38" w:rsidR="005568A9" w:rsidRPr="006F247F" w:rsidRDefault="005568A9" w:rsidP="005568A9">
                <w:pPr>
                  <w:jc w:val="center"/>
                  <w:rPr>
                    <w:b/>
                    <w:bCs/>
                  </w:rPr>
                </w:pPr>
                <w:r w:rsidRPr="00DF6655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673" w:type="dxa"/>
            <w:shd w:val="clear" w:color="auto" w:fill="auto"/>
            <w:vAlign w:val="center"/>
          </w:tcPr>
          <w:p w14:paraId="2FB917A6" w14:textId="76BECE51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shd w:val="clear" w:color="auto" w:fill="auto"/>
            <w:vAlign w:val="center"/>
          </w:tcPr>
          <w:p w14:paraId="6ACD1285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shd w:val="clear" w:color="auto" w:fill="auto"/>
            <w:vAlign w:val="center"/>
          </w:tcPr>
          <w:p w14:paraId="584C62A3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</w:tr>
      <w:tr w:rsidR="005568A9" w14:paraId="0621C533" w14:textId="77777777" w:rsidTr="218ACD85">
        <w:trPr>
          <w:trHeight w:val="50"/>
          <w:jc w:val="center"/>
        </w:trPr>
        <w:tc>
          <w:tcPr>
            <w:tcW w:w="2673" w:type="dxa"/>
            <w:shd w:val="clear" w:color="auto" w:fill="auto"/>
            <w:vAlign w:val="center"/>
          </w:tcPr>
          <w:p w14:paraId="4E53C022" w14:textId="0639A4D6" w:rsidR="005568A9" w:rsidRPr="005134CB" w:rsidRDefault="005568A9" w:rsidP="005568A9">
            <w:pPr>
              <w:jc w:val="center"/>
              <w:rPr>
                <w:sz w:val="20"/>
                <w:szCs w:val="20"/>
              </w:rPr>
            </w:pPr>
            <w:r w:rsidRPr="005134CB">
              <w:rPr>
                <w:sz w:val="20"/>
                <w:szCs w:val="20"/>
              </w:rPr>
              <w:t>Region</w:t>
            </w:r>
          </w:p>
        </w:tc>
        <w:sdt>
          <w:sdtPr>
            <w:rPr>
              <w:b/>
              <w:bCs/>
            </w:rPr>
            <w:id w:val="885061718"/>
            <w:placeholder>
              <w:docPart w:val="811B268C69A0432180D2118A4C582FE8"/>
            </w:placeholder>
            <w:showingPlcHdr/>
            <w:dropDownList>
              <w:listItem w:value="Choose an item."/>
              <w:listItem w:displayText="Never" w:value="Never"/>
              <w:listItem w:displayText="Sometimes" w:value="Sometimes"/>
              <w:listItem w:displayText="Often" w:value="Often"/>
              <w:listItem w:displayText="Always" w:value="Always"/>
            </w:dropDownList>
          </w:sdtPr>
          <w:sdtContent>
            <w:tc>
              <w:tcPr>
                <w:tcW w:w="2673" w:type="dxa"/>
                <w:shd w:val="clear" w:color="auto" w:fill="auto"/>
                <w:vAlign w:val="center"/>
              </w:tcPr>
              <w:p w14:paraId="7DFEB58F" w14:textId="2BBABB9D" w:rsidR="005568A9" w:rsidRPr="006F247F" w:rsidRDefault="005568A9" w:rsidP="005568A9">
                <w:pPr>
                  <w:jc w:val="center"/>
                  <w:rPr>
                    <w:b/>
                    <w:bCs/>
                  </w:rPr>
                </w:pPr>
                <w:r w:rsidRPr="00DF6655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673" w:type="dxa"/>
            <w:shd w:val="clear" w:color="auto" w:fill="auto"/>
            <w:vAlign w:val="center"/>
          </w:tcPr>
          <w:p w14:paraId="2F882DA7" w14:textId="38A64E9F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shd w:val="clear" w:color="auto" w:fill="auto"/>
            <w:vAlign w:val="center"/>
          </w:tcPr>
          <w:p w14:paraId="164C3F81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shd w:val="clear" w:color="auto" w:fill="auto"/>
            <w:vAlign w:val="center"/>
          </w:tcPr>
          <w:p w14:paraId="062CF78E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</w:tr>
      <w:tr w:rsidR="005568A9" w14:paraId="7A4C6E2C" w14:textId="77777777" w:rsidTr="218ACD85">
        <w:trPr>
          <w:trHeight w:val="50"/>
          <w:jc w:val="center"/>
        </w:trPr>
        <w:tc>
          <w:tcPr>
            <w:tcW w:w="2673" w:type="dxa"/>
            <w:shd w:val="clear" w:color="auto" w:fill="auto"/>
            <w:vAlign w:val="center"/>
          </w:tcPr>
          <w:p w14:paraId="56F91648" w14:textId="2A3474BD" w:rsidR="005568A9" w:rsidRPr="005134CB" w:rsidRDefault="005568A9" w:rsidP="005568A9">
            <w:pPr>
              <w:jc w:val="center"/>
              <w:rPr>
                <w:sz w:val="20"/>
                <w:szCs w:val="20"/>
              </w:rPr>
            </w:pPr>
            <w:r w:rsidRPr="005134CB">
              <w:rPr>
                <w:sz w:val="20"/>
                <w:szCs w:val="20"/>
              </w:rPr>
              <w:t>School Type</w:t>
            </w:r>
          </w:p>
        </w:tc>
        <w:sdt>
          <w:sdtPr>
            <w:rPr>
              <w:b/>
              <w:bCs/>
            </w:rPr>
            <w:id w:val="-955258760"/>
            <w:placeholder>
              <w:docPart w:val="331109F0F8E74A34A4EA5A8CEE49F321"/>
            </w:placeholder>
            <w:showingPlcHdr/>
            <w:dropDownList>
              <w:listItem w:value="Choose an item."/>
              <w:listItem w:displayText="Never" w:value="Never"/>
              <w:listItem w:displayText="Sometimes" w:value="Sometimes"/>
              <w:listItem w:displayText="Often" w:value="Often"/>
              <w:listItem w:displayText="Always" w:value="Always"/>
            </w:dropDownList>
          </w:sdtPr>
          <w:sdtContent>
            <w:tc>
              <w:tcPr>
                <w:tcW w:w="2673" w:type="dxa"/>
                <w:shd w:val="clear" w:color="auto" w:fill="auto"/>
                <w:vAlign w:val="center"/>
              </w:tcPr>
              <w:p w14:paraId="2CD8A61E" w14:textId="270469DD" w:rsidR="005568A9" w:rsidRPr="006F247F" w:rsidRDefault="005568A9" w:rsidP="005568A9">
                <w:pPr>
                  <w:jc w:val="center"/>
                  <w:rPr>
                    <w:b/>
                    <w:bCs/>
                  </w:rPr>
                </w:pPr>
                <w:r w:rsidRPr="00DF6655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673" w:type="dxa"/>
            <w:shd w:val="clear" w:color="auto" w:fill="auto"/>
            <w:vAlign w:val="center"/>
          </w:tcPr>
          <w:p w14:paraId="0E699E33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shd w:val="clear" w:color="auto" w:fill="auto"/>
            <w:vAlign w:val="center"/>
          </w:tcPr>
          <w:p w14:paraId="04E6C114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shd w:val="clear" w:color="auto" w:fill="auto"/>
            <w:vAlign w:val="center"/>
          </w:tcPr>
          <w:p w14:paraId="2389D8BC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</w:tr>
      <w:tr w:rsidR="005568A9" w14:paraId="5F42E9EE" w14:textId="77777777" w:rsidTr="218ACD85">
        <w:trPr>
          <w:trHeight w:val="50"/>
          <w:jc w:val="center"/>
        </w:trPr>
        <w:tc>
          <w:tcPr>
            <w:tcW w:w="2673" w:type="dxa"/>
            <w:shd w:val="clear" w:color="auto" w:fill="auto"/>
            <w:vAlign w:val="center"/>
          </w:tcPr>
          <w:p w14:paraId="4C9508B4" w14:textId="77777777" w:rsidR="005568A9" w:rsidRPr="005134CB" w:rsidRDefault="005568A9" w:rsidP="005568A9">
            <w:pPr>
              <w:jc w:val="center"/>
              <w:rPr>
                <w:sz w:val="20"/>
                <w:szCs w:val="20"/>
              </w:rPr>
            </w:pPr>
            <w:r w:rsidRPr="005134CB">
              <w:rPr>
                <w:sz w:val="20"/>
                <w:szCs w:val="20"/>
              </w:rPr>
              <w:lastRenderedPageBreak/>
              <w:t>School (Individual)</w:t>
            </w:r>
          </w:p>
        </w:tc>
        <w:sdt>
          <w:sdtPr>
            <w:rPr>
              <w:b/>
              <w:bCs/>
            </w:rPr>
            <w:id w:val="1907887000"/>
            <w:placeholder>
              <w:docPart w:val="EE44FD63A574456DA6AA03ADA1531DCF"/>
            </w:placeholder>
            <w:showingPlcHdr/>
            <w:dropDownList>
              <w:listItem w:value="Choose an item."/>
              <w:listItem w:displayText="Never" w:value="Never"/>
              <w:listItem w:displayText="Sometimes" w:value="Sometimes"/>
              <w:listItem w:displayText="Often" w:value="Often"/>
              <w:listItem w:displayText="Always" w:value="Always"/>
            </w:dropDownList>
          </w:sdtPr>
          <w:sdtContent>
            <w:tc>
              <w:tcPr>
                <w:tcW w:w="2673" w:type="dxa"/>
                <w:shd w:val="clear" w:color="auto" w:fill="auto"/>
                <w:vAlign w:val="center"/>
              </w:tcPr>
              <w:p w14:paraId="0C7BB4A4" w14:textId="028761AD" w:rsidR="005568A9" w:rsidRPr="006F247F" w:rsidRDefault="005568A9" w:rsidP="005568A9">
                <w:pPr>
                  <w:jc w:val="center"/>
                  <w:rPr>
                    <w:b/>
                    <w:bCs/>
                  </w:rPr>
                </w:pPr>
                <w:r w:rsidRPr="00DF6655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673" w:type="dxa"/>
            <w:shd w:val="clear" w:color="auto" w:fill="auto"/>
            <w:vAlign w:val="center"/>
          </w:tcPr>
          <w:p w14:paraId="00CDA37E" w14:textId="0B7BCA16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shd w:val="clear" w:color="auto" w:fill="auto"/>
            <w:vAlign w:val="center"/>
          </w:tcPr>
          <w:p w14:paraId="6C05B6D1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shd w:val="clear" w:color="auto" w:fill="auto"/>
            <w:vAlign w:val="center"/>
          </w:tcPr>
          <w:p w14:paraId="324369E9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</w:tr>
      <w:tr w:rsidR="005568A9" w14:paraId="3F1B3816" w14:textId="77777777" w:rsidTr="218ACD85">
        <w:trPr>
          <w:trHeight w:val="50"/>
          <w:jc w:val="center"/>
        </w:trPr>
        <w:tc>
          <w:tcPr>
            <w:tcW w:w="2673" w:type="dxa"/>
            <w:shd w:val="clear" w:color="auto" w:fill="auto"/>
            <w:vAlign w:val="center"/>
          </w:tcPr>
          <w:p w14:paraId="2CCB5557" w14:textId="24BC02D7" w:rsidR="005568A9" w:rsidRPr="005134CB" w:rsidRDefault="005568A9" w:rsidP="005568A9">
            <w:pPr>
              <w:jc w:val="center"/>
              <w:rPr>
                <w:sz w:val="20"/>
                <w:szCs w:val="20"/>
              </w:rPr>
            </w:pPr>
            <w:r w:rsidRPr="005134CB">
              <w:rPr>
                <w:sz w:val="20"/>
                <w:szCs w:val="20"/>
              </w:rPr>
              <w:t>Grade Bands (PK-5; 6-8; 9-12)</w:t>
            </w:r>
          </w:p>
        </w:tc>
        <w:sdt>
          <w:sdtPr>
            <w:rPr>
              <w:b/>
              <w:bCs/>
            </w:rPr>
            <w:id w:val="-1791890651"/>
            <w:placeholder>
              <w:docPart w:val="0AD35099437F40848F0738DE5A216768"/>
            </w:placeholder>
            <w:showingPlcHdr/>
            <w:dropDownList>
              <w:listItem w:value="Choose an item."/>
              <w:listItem w:displayText="Never" w:value="Never"/>
              <w:listItem w:displayText="Sometimes" w:value="Sometimes"/>
              <w:listItem w:displayText="Often" w:value="Often"/>
              <w:listItem w:displayText="Always" w:value="Always"/>
            </w:dropDownList>
          </w:sdtPr>
          <w:sdtContent>
            <w:tc>
              <w:tcPr>
                <w:tcW w:w="2673" w:type="dxa"/>
                <w:shd w:val="clear" w:color="auto" w:fill="auto"/>
                <w:vAlign w:val="center"/>
              </w:tcPr>
              <w:p w14:paraId="0F95AF3E" w14:textId="77677848" w:rsidR="005568A9" w:rsidRPr="006F247F" w:rsidRDefault="005568A9" w:rsidP="005568A9">
                <w:pPr>
                  <w:jc w:val="center"/>
                  <w:rPr>
                    <w:b/>
                    <w:bCs/>
                  </w:rPr>
                </w:pPr>
                <w:r w:rsidRPr="00DF6655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673" w:type="dxa"/>
            <w:shd w:val="clear" w:color="auto" w:fill="auto"/>
            <w:vAlign w:val="center"/>
          </w:tcPr>
          <w:p w14:paraId="7C709FAF" w14:textId="43D8257A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shd w:val="clear" w:color="auto" w:fill="auto"/>
            <w:vAlign w:val="center"/>
          </w:tcPr>
          <w:p w14:paraId="07AAE554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shd w:val="clear" w:color="auto" w:fill="auto"/>
            <w:vAlign w:val="center"/>
          </w:tcPr>
          <w:p w14:paraId="422C7898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</w:tr>
      <w:tr w:rsidR="005568A9" w14:paraId="79A3E5DF" w14:textId="77777777" w:rsidTr="218ACD85">
        <w:trPr>
          <w:trHeight w:val="50"/>
          <w:jc w:val="center"/>
        </w:trPr>
        <w:tc>
          <w:tcPr>
            <w:tcW w:w="2673" w:type="dxa"/>
            <w:shd w:val="clear" w:color="auto" w:fill="auto"/>
            <w:vAlign w:val="center"/>
          </w:tcPr>
          <w:p w14:paraId="6C34E901" w14:textId="5C786458" w:rsidR="005568A9" w:rsidRPr="005134CB" w:rsidRDefault="005568A9" w:rsidP="005568A9">
            <w:pPr>
              <w:jc w:val="center"/>
              <w:rPr>
                <w:sz w:val="20"/>
                <w:szCs w:val="20"/>
              </w:rPr>
            </w:pPr>
            <w:r w:rsidRPr="005134CB">
              <w:rPr>
                <w:sz w:val="20"/>
                <w:szCs w:val="20"/>
              </w:rPr>
              <w:t>Grade Level</w:t>
            </w:r>
          </w:p>
        </w:tc>
        <w:sdt>
          <w:sdtPr>
            <w:rPr>
              <w:b/>
              <w:bCs/>
            </w:rPr>
            <w:id w:val="-574515568"/>
            <w:placeholder>
              <w:docPart w:val="62307DAB629D4B64AE7ABC3DD83B095D"/>
            </w:placeholder>
            <w:showingPlcHdr/>
            <w:dropDownList>
              <w:listItem w:value="Choose an item."/>
              <w:listItem w:displayText="Never" w:value="Never"/>
              <w:listItem w:displayText="Sometimes" w:value="Sometimes"/>
              <w:listItem w:displayText="Often" w:value="Often"/>
              <w:listItem w:displayText="Always" w:value="Always"/>
            </w:dropDownList>
          </w:sdtPr>
          <w:sdtContent>
            <w:tc>
              <w:tcPr>
                <w:tcW w:w="2673" w:type="dxa"/>
                <w:shd w:val="clear" w:color="auto" w:fill="auto"/>
                <w:vAlign w:val="center"/>
              </w:tcPr>
              <w:p w14:paraId="44DBAE45" w14:textId="0ED37FD9" w:rsidR="005568A9" w:rsidRPr="006F247F" w:rsidRDefault="005568A9" w:rsidP="005568A9">
                <w:pPr>
                  <w:jc w:val="center"/>
                  <w:rPr>
                    <w:b/>
                    <w:bCs/>
                  </w:rPr>
                </w:pPr>
                <w:r w:rsidRPr="00DF6655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673" w:type="dxa"/>
            <w:shd w:val="clear" w:color="auto" w:fill="auto"/>
            <w:vAlign w:val="center"/>
          </w:tcPr>
          <w:p w14:paraId="3AB95DEA" w14:textId="3E068AF3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shd w:val="clear" w:color="auto" w:fill="auto"/>
            <w:vAlign w:val="center"/>
          </w:tcPr>
          <w:p w14:paraId="7454B378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shd w:val="clear" w:color="auto" w:fill="auto"/>
            <w:vAlign w:val="center"/>
          </w:tcPr>
          <w:p w14:paraId="7075FE26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</w:tr>
      <w:tr w:rsidR="005568A9" w14:paraId="5E67C8A6" w14:textId="77777777" w:rsidTr="218ACD85">
        <w:trPr>
          <w:trHeight w:val="50"/>
          <w:jc w:val="center"/>
        </w:trPr>
        <w:tc>
          <w:tcPr>
            <w:tcW w:w="2673" w:type="dxa"/>
            <w:shd w:val="clear" w:color="auto" w:fill="AEAAAA" w:themeFill="background2" w:themeFillShade="BF"/>
            <w:vAlign w:val="center"/>
          </w:tcPr>
          <w:p w14:paraId="0E79C21F" w14:textId="77777777" w:rsidR="005568A9" w:rsidRDefault="005568A9" w:rsidP="005568A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73" w:type="dxa"/>
            <w:shd w:val="clear" w:color="auto" w:fill="AEAAAA" w:themeFill="background2" w:themeFillShade="BF"/>
            <w:vAlign w:val="center"/>
          </w:tcPr>
          <w:p w14:paraId="7018E3BE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shd w:val="clear" w:color="auto" w:fill="AEAAAA" w:themeFill="background2" w:themeFillShade="BF"/>
            <w:vAlign w:val="center"/>
          </w:tcPr>
          <w:p w14:paraId="05E5F0FB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shd w:val="clear" w:color="auto" w:fill="AEAAAA" w:themeFill="background2" w:themeFillShade="BF"/>
            <w:vAlign w:val="center"/>
          </w:tcPr>
          <w:p w14:paraId="615A7186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shd w:val="clear" w:color="auto" w:fill="AEAAAA" w:themeFill="background2" w:themeFillShade="BF"/>
            <w:vAlign w:val="center"/>
          </w:tcPr>
          <w:p w14:paraId="65C1FF30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</w:tr>
      <w:tr w:rsidR="005568A9" w14:paraId="49D6C176" w14:textId="77777777" w:rsidTr="218ACD85">
        <w:trPr>
          <w:trHeight w:val="71"/>
          <w:jc w:val="center"/>
        </w:trPr>
        <w:tc>
          <w:tcPr>
            <w:tcW w:w="2673" w:type="dxa"/>
            <w:vAlign w:val="center"/>
          </w:tcPr>
          <w:p w14:paraId="7C364401" w14:textId="4417141D" w:rsidR="005568A9" w:rsidRDefault="005568A9" w:rsidP="005568A9">
            <w:pPr>
              <w:jc w:val="center"/>
              <w:rPr>
                <w:b/>
                <w:bCs/>
              </w:rPr>
            </w:pPr>
            <w:r w:rsidRPr="005134CB">
              <w:rPr>
                <w:b/>
                <w:bCs/>
                <w:sz w:val="22"/>
                <w:szCs w:val="22"/>
              </w:rPr>
              <w:t>Time Frame</w:t>
            </w:r>
          </w:p>
        </w:tc>
        <w:tc>
          <w:tcPr>
            <w:tcW w:w="2673" w:type="dxa"/>
            <w:vAlign w:val="center"/>
          </w:tcPr>
          <w:p w14:paraId="48DBC36A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vAlign w:val="center"/>
          </w:tcPr>
          <w:p w14:paraId="31E48676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vAlign w:val="center"/>
          </w:tcPr>
          <w:p w14:paraId="27072540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vAlign w:val="center"/>
          </w:tcPr>
          <w:p w14:paraId="582CCD8F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</w:tr>
      <w:tr w:rsidR="005568A9" w14:paraId="20275572" w14:textId="77777777" w:rsidTr="218ACD85">
        <w:trPr>
          <w:trHeight w:val="71"/>
          <w:jc w:val="center"/>
        </w:trPr>
        <w:tc>
          <w:tcPr>
            <w:tcW w:w="2673" w:type="dxa"/>
            <w:vAlign w:val="center"/>
          </w:tcPr>
          <w:p w14:paraId="17268074" w14:textId="381627CB" w:rsidR="005568A9" w:rsidRPr="005134CB" w:rsidRDefault="005568A9" w:rsidP="005568A9">
            <w:pPr>
              <w:jc w:val="center"/>
              <w:rPr>
                <w:sz w:val="20"/>
                <w:szCs w:val="20"/>
              </w:rPr>
            </w:pPr>
            <w:r w:rsidRPr="005134CB">
              <w:rPr>
                <w:sz w:val="20"/>
                <w:szCs w:val="20"/>
              </w:rPr>
              <w:t>Hourly/Class Period</w:t>
            </w:r>
          </w:p>
        </w:tc>
        <w:sdt>
          <w:sdtPr>
            <w:rPr>
              <w:b/>
              <w:bCs/>
            </w:rPr>
            <w:id w:val="33323924"/>
            <w:placeholder>
              <w:docPart w:val="C85022A546C047E4AA55EEAACD5002DD"/>
            </w:placeholder>
            <w:showingPlcHdr/>
            <w:dropDownList>
              <w:listItem w:value="Choose an item."/>
              <w:listItem w:displayText="Never" w:value="Never"/>
              <w:listItem w:displayText="Sometimes" w:value="Sometimes"/>
              <w:listItem w:displayText="Often" w:value="Often"/>
              <w:listItem w:displayText="Always" w:value="Always"/>
            </w:dropDownList>
          </w:sdtPr>
          <w:sdtContent>
            <w:tc>
              <w:tcPr>
                <w:tcW w:w="2673" w:type="dxa"/>
                <w:vAlign w:val="center"/>
              </w:tcPr>
              <w:p w14:paraId="3B1AB337" w14:textId="7A2A2B08" w:rsidR="005568A9" w:rsidRPr="006F247F" w:rsidRDefault="005568A9" w:rsidP="005568A9">
                <w:pPr>
                  <w:jc w:val="center"/>
                  <w:rPr>
                    <w:b/>
                    <w:bCs/>
                  </w:rPr>
                </w:pPr>
                <w:r w:rsidRPr="00DF6655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673" w:type="dxa"/>
            <w:vAlign w:val="center"/>
          </w:tcPr>
          <w:p w14:paraId="0A5A0CFD" w14:textId="00709270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vAlign w:val="center"/>
          </w:tcPr>
          <w:p w14:paraId="3BB10EBE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vAlign w:val="center"/>
          </w:tcPr>
          <w:p w14:paraId="128F57C8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</w:tr>
      <w:tr w:rsidR="005568A9" w14:paraId="382BC464" w14:textId="77777777" w:rsidTr="218ACD85">
        <w:trPr>
          <w:trHeight w:val="71"/>
          <w:jc w:val="center"/>
        </w:trPr>
        <w:tc>
          <w:tcPr>
            <w:tcW w:w="2673" w:type="dxa"/>
            <w:vAlign w:val="center"/>
          </w:tcPr>
          <w:p w14:paraId="53C3838F" w14:textId="746D8B2D" w:rsidR="005568A9" w:rsidRPr="005134CB" w:rsidRDefault="005568A9" w:rsidP="005568A9">
            <w:pPr>
              <w:jc w:val="center"/>
              <w:rPr>
                <w:sz w:val="20"/>
                <w:szCs w:val="20"/>
              </w:rPr>
            </w:pPr>
            <w:r w:rsidRPr="005134CB">
              <w:rPr>
                <w:sz w:val="20"/>
                <w:szCs w:val="20"/>
              </w:rPr>
              <w:t>Daily</w:t>
            </w:r>
          </w:p>
        </w:tc>
        <w:sdt>
          <w:sdtPr>
            <w:rPr>
              <w:b/>
              <w:bCs/>
            </w:rPr>
            <w:id w:val="1642688683"/>
            <w:placeholder>
              <w:docPart w:val="CD132B81613748148D630AA138BBA081"/>
            </w:placeholder>
            <w:showingPlcHdr/>
            <w:dropDownList>
              <w:listItem w:value="Choose an item."/>
              <w:listItem w:displayText="Never" w:value="Never"/>
              <w:listItem w:displayText="Sometimes" w:value="Sometimes"/>
              <w:listItem w:displayText="Often" w:value="Often"/>
              <w:listItem w:displayText="Always" w:value="Always"/>
            </w:dropDownList>
          </w:sdtPr>
          <w:sdtContent>
            <w:tc>
              <w:tcPr>
                <w:tcW w:w="2673" w:type="dxa"/>
                <w:vAlign w:val="center"/>
              </w:tcPr>
              <w:p w14:paraId="0E9AD6A0" w14:textId="5FE0E4F2" w:rsidR="005568A9" w:rsidRPr="006F247F" w:rsidRDefault="005568A9" w:rsidP="005568A9">
                <w:pPr>
                  <w:jc w:val="center"/>
                  <w:rPr>
                    <w:b/>
                    <w:bCs/>
                  </w:rPr>
                </w:pPr>
                <w:r w:rsidRPr="00DF6655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673" w:type="dxa"/>
            <w:vAlign w:val="center"/>
          </w:tcPr>
          <w:p w14:paraId="65286B26" w14:textId="10F567F6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vAlign w:val="center"/>
          </w:tcPr>
          <w:p w14:paraId="5AA38564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vAlign w:val="center"/>
          </w:tcPr>
          <w:p w14:paraId="4E413F72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</w:tr>
      <w:tr w:rsidR="005568A9" w14:paraId="1A9F0969" w14:textId="77777777" w:rsidTr="218ACD85">
        <w:trPr>
          <w:trHeight w:val="71"/>
          <w:jc w:val="center"/>
        </w:trPr>
        <w:tc>
          <w:tcPr>
            <w:tcW w:w="2673" w:type="dxa"/>
            <w:vAlign w:val="center"/>
          </w:tcPr>
          <w:p w14:paraId="3599647B" w14:textId="6CC81097" w:rsidR="005568A9" w:rsidRPr="005134CB" w:rsidRDefault="005568A9" w:rsidP="005568A9">
            <w:pPr>
              <w:jc w:val="center"/>
              <w:rPr>
                <w:sz w:val="20"/>
                <w:szCs w:val="20"/>
              </w:rPr>
            </w:pPr>
            <w:r w:rsidRPr="005134CB">
              <w:rPr>
                <w:sz w:val="20"/>
                <w:szCs w:val="20"/>
              </w:rPr>
              <w:t>Weekly</w:t>
            </w:r>
          </w:p>
        </w:tc>
        <w:sdt>
          <w:sdtPr>
            <w:rPr>
              <w:b/>
              <w:bCs/>
            </w:rPr>
            <w:id w:val="-1803139251"/>
            <w:placeholder>
              <w:docPart w:val="D5F866146CE548F2AA5D2ED51FE80697"/>
            </w:placeholder>
            <w:showingPlcHdr/>
            <w:dropDownList>
              <w:listItem w:value="Choose an item."/>
              <w:listItem w:displayText="Never" w:value="Never"/>
              <w:listItem w:displayText="Sometimes" w:value="Sometimes"/>
              <w:listItem w:displayText="Often" w:value="Often"/>
              <w:listItem w:displayText="Always" w:value="Always"/>
            </w:dropDownList>
          </w:sdtPr>
          <w:sdtContent>
            <w:tc>
              <w:tcPr>
                <w:tcW w:w="2673" w:type="dxa"/>
                <w:vAlign w:val="center"/>
              </w:tcPr>
              <w:p w14:paraId="58B08B83" w14:textId="41F57C1F" w:rsidR="005568A9" w:rsidRPr="006F247F" w:rsidRDefault="005568A9" w:rsidP="005568A9">
                <w:pPr>
                  <w:jc w:val="center"/>
                  <w:rPr>
                    <w:b/>
                    <w:bCs/>
                  </w:rPr>
                </w:pPr>
                <w:r w:rsidRPr="00DF6655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673" w:type="dxa"/>
            <w:vAlign w:val="center"/>
          </w:tcPr>
          <w:p w14:paraId="07E50FB6" w14:textId="003A5FC8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vAlign w:val="center"/>
          </w:tcPr>
          <w:p w14:paraId="79987AE7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vAlign w:val="center"/>
          </w:tcPr>
          <w:p w14:paraId="69AFDC30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</w:tr>
      <w:tr w:rsidR="005568A9" w14:paraId="6894F2E7" w14:textId="77777777" w:rsidTr="218ACD85">
        <w:trPr>
          <w:trHeight w:val="71"/>
          <w:jc w:val="center"/>
        </w:trPr>
        <w:tc>
          <w:tcPr>
            <w:tcW w:w="2673" w:type="dxa"/>
            <w:vAlign w:val="center"/>
          </w:tcPr>
          <w:p w14:paraId="464B4B71" w14:textId="24CF0057" w:rsidR="005568A9" w:rsidRPr="005134CB" w:rsidRDefault="005568A9" w:rsidP="005568A9">
            <w:pPr>
              <w:jc w:val="center"/>
              <w:rPr>
                <w:sz w:val="20"/>
                <w:szCs w:val="20"/>
              </w:rPr>
            </w:pPr>
            <w:r w:rsidRPr="005134CB">
              <w:rPr>
                <w:sz w:val="20"/>
                <w:szCs w:val="20"/>
              </w:rPr>
              <w:t>Monthly</w:t>
            </w:r>
          </w:p>
        </w:tc>
        <w:sdt>
          <w:sdtPr>
            <w:rPr>
              <w:b/>
              <w:bCs/>
            </w:rPr>
            <w:id w:val="1915046459"/>
            <w:placeholder>
              <w:docPart w:val="F40A3878F4074E3085EF2B2E70B29733"/>
            </w:placeholder>
            <w:showingPlcHdr/>
            <w:dropDownList>
              <w:listItem w:value="Choose an item."/>
              <w:listItem w:displayText="Never" w:value="Never"/>
              <w:listItem w:displayText="Sometimes" w:value="Sometimes"/>
              <w:listItem w:displayText="Often" w:value="Often"/>
              <w:listItem w:displayText="Always" w:value="Always"/>
            </w:dropDownList>
          </w:sdtPr>
          <w:sdtContent>
            <w:tc>
              <w:tcPr>
                <w:tcW w:w="2673" w:type="dxa"/>
                <w:vAlign w:val="center"/>
              </w:tcPr>
              <w:p w14:paraId="519A0F3C" w14:textId="592E4104" w:rsidR="005568A9" w:rsidRPr="006F247F" w:rsidRDefault="005568A9" w:rsidP="005568A9">
                <w:pPr>
                  <w:jc w:val="center"/>
                  <w:rPr>
                    <w:b/>
                    <w:bCs/>
                  </w:rPr>
                </w:pPr>
                <w:r w:rsidRPr="00DF6655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673" w:type="dxa"/>
            <w:vAlign w:val="center"/>
          </w:tcPr>
          <w:p w14:paraId="1E474877" w14:textId="57B72282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vAlign w:val="center"/>
          </w:tcPr>
          <w:p w14:paraId="2FB3C4A3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vAlign w:val="center"/>
          </w:tcPr>
          <w:p w14:paraId="1E8B7F07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</w:tr>
      <w:tr w:rsidR="005568A9" w14:paraId="26C6CB46" w14:textId="77777777" w:rsidTr="218ACD85">
        <w:trPr>
          <w:trHeight w:val="71"/>
          <w:jc w:val="center"/>
        </w:trPr>
        <w:tc>
          <w:tcPr>
            <w:tcW w:w="2673" w:type="dxa"/>
            <w:vAlign w:val="center"/>
          </w:tcPr>
          <w:p w14:paraId="65621C21" w14:textId="64F9F82A" w:rsidR="005568A9" w:rsidRPr="005134CB" w:rsidRDefault="005568A9" w:rsidP="005568A9">
            <w:pPr>
              <w:jc w:val="center"/>
              <w:rPr>
                <w:sz w:val="20"/>
                <w:szCs w:val="20"/>
              </w:rPr>
            </w:pPr>
            <w:r w:rsidRPr="005134CB">
              <w:rPr>
                <w:sz w:val="20"/>
                <w:szCs w:val="20"/>
              </w:rPr>
              <w:t>Quarterly</w:t>
            </w:r>
          </w:p>
        </w:tc>
        <w:sdt>
          <w:sdtPr>
            <w:rPr>
              <w:b/>
              <w:bCs/>
            </w:rPr>
            <w:id w:val="1372808203"/>
            <w:placeholder>
              <w:docPart w:val="10C71ADF1BA941EB8C8B6F990A74DC44"/>
            </w:placeholder>
            <w:showingPlcHdr/>
            <w:dropDownList>
              <w:listItem w:value="Choose an item."/>
              <w:listItem w:displayText="Never" w:value="Never"/>
              <w:listItem w:displayText="Sometimes" w:value="Sometimes"/>
              <w:listItem w:displayText="Often" w:value="Often"/>
              <w:listItem w:displayText="Always" w:value="Always"/>
            </w:dropDownList>
          </w:sdtPr>
          <w:sdtContent>
            <w:tc>
              <w:tcPr>
                <w:tcW w:w="2673" w:type="dxa"/>
                <w:vAlign w:val="center"/>
              </w:tcPr>
              <w:p w14:paraId="7FDE095B" w14:textId="272A3A83" w:rsidR="005568A9" w:rsidRPr="006F247F" w:rsidRDefault="005568A9" w:rsidP="005568A9">
                <w:pPr>
                  <w:jc w:val="center"/>
                  <w:rPr>
                    <w:b/>
                    <w:bCs/>
                  </w:rPr>
                </w:pPr>
                <w:r w:rsidRPr="00DF6655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673" w:type="dxa"/>
            <w:vAlign w:val="center"/>
          </w:tcPr>
          <w:p w14:paraId="0419F36E" w14:textId="34180865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vAlign w:val="center"/>
          </w:tcPr>
          <w:p w14:paraId="729C70BD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vAlign w:val="center"/>
          </w:tcPr>
          <w:p w14:paraId="769E022F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</w:tr>
      <w:tr w:rsidR="005568A9" w14:paraId="67C75987" w14:textId="77777777" w:rsidTr="218ACD85">
        <w:trPr>
          <w:trHeight w:val="71"/>
          <w:jc w:val="center"/>
        </w:trPr>
        <w:tc>
          <w:tcPr>
            <w:tcW w:w="2673" w:type="dxa"/>
            <w:vAlign w:val="center"/>
          </w:tcPr>
          <w:p w14:paraId="69233DDA" w14:textId="6FDF31D4" w:rsidR="005568A9" w:rsidRPr="005134CB" w:rsidRDefault="005568A9" w:rsidP="005568A9">
            <w:pPr>
              <w:jc w:val="center"/>
              <w:rPr>
                <w:sz w:val="20"/>
                <w:szCs w:val="20"/>
              </w:rPr>
            </w:pPr>
            <w:r w:rsidRPr="005134CB">
              <w:rPr>
                <w:sz w:val="20"/>
                <w:szCs w:val="20"/>
              </w:rPr>
              <w:t>Yearly</w:t>
            </w:r>
          </w:p>
        </w:tc>
        <w:sdt>
          <w:sdtPr>
            <w:rPr>
              <w:b/>
              <w:bCs/>
            </w:rPr>
            <w:id w:val="-74052411"/>
            <w:placeholder>
              <w:docPart w:val="6AE778883C3A4E8192B19615EE2F5B91"/>
            </w:placeholder>
            <w:showingPlcHdr/>
            <w:dropDownList>
              <w:listItem w:value="Choose an item."/>
              <w:listItem w:displayText="Never" w:value="Never"/>
              <w:listItem w:displayText="Sometimes" w:value="Sometimes"/>
              <w:listItem w:displayText="Often" w:value="Often"/>
              <w:listItem w:displayText="Always" w:value="Always"/>
            </w:dropDownList>
          </w:sdtPr>
          <w:sdtContent>
            <w:tc>
              <w:tcPr>
                <w:tcW w:w="2673" w:type="dxa"/>
                <w:vAlign w:val="center"/>
              </w:tcPr>
              <w:p w14:paraId="0808C411" w14:textId="7B41FD7F" w:rsidR="005568A9" w:rsidRPr="006F247F" w:rsidRDefault="005568A9" w:rsidP="005568A9">
                <w:pPr>
                  <w:jc w:val="center"/>
                  <w:rPr>
                    <w:b/>
                    <w:bCs/>
                  </w:rPr>
                </w:pPr>
                <w:r w:rsidRPr="00DF6655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673" w:type="dxa"/>
            <w:vAlign w:val="center"/>
          </w:tcPr>
          <w:p w14:paraId="53567AEB" w14:textId="51ED2E89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vAlign w:val="center"/>
          </w:tcPr>
          <w:p w14:paraId="37B672CC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vAlign w:val="center"/>
          </w:tcPr>
          <w:p w14:paraId="6D5EC563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</w:tr>
      <w:tr w:rsidR="005568A9" w14:paraId="4C9B2623" w14:textId="77777777" w:rsidTr="218ACD85">
        <w:trPr>
          <w:trHeight w:val="71"/>
          <w:jc w:val="center"/>
        </w:trPr>
        <w:tc>
          <w:tcPr>
            <w:tcW w:w="2673" w:type="dxa"/>
            <w:shd w:val="clear" w:color="auto" w:fill="AEAAAA" w:themeFill="background2" w:themeFillShade="BF"/>
            <w:vAlign w:val="center"/>
          </w:tcPr>
          <w:p w14:paraId="10DB968B" w14:textId="77777777" w:rsidR="005568A9" w:rsidRPr="00213776" w:rsidRDefault="005568A9" w:rsidP="005568A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73" w:type="dxa"/>
            <w:shd w:val="clear" w:color="auto" w:fill="AEAAAA" w:themeFill="background2" w:themeFillShade="BF"/>
            <w:vAlign w:val="center"/>
          </w:tcPr>
          <w:p w14:paraId="532B19E7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shd w:val="clear" w:color="auto" w:fill="AEAAAA" w:themeFill="background2" w:themeFillShade="BF"/>
            <w:vAlign w:val="center"/>
          </w:tcPr>
          <w:p w14:paraId="378D90BB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shd w:val="clear" w:color="auto" w:fill="AEAAAA" w:themeFill="background2" w:themeFillShade="BF"/>
            <w:vAlign w:val="center"/>
          </w:tcPr>
          <w:p w14:paraId="4CF6194B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shd w:val="clear" w:color="auto" w:fill="AEAAAA" w:themeFill="background2" w:themeFillShade="BF"/>
            <w:vAlign w:val="center"/>
          </w:tcPr>
          <w:p w14:paraId="18353767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</w:tr>
      <w:tr w:rsidR="005568A9" w14:paraId="4AE3A6C6" w14:textId="77777777" w:rsidTr="218ACD85">
        <w:trPr>
          <w:trHeight w:val="143"/>
          <w:jc w:val="center"/>
        </w:trPr>
        <w:tc>
          <w:tcPr>
            <w:tcW w:w="2673" w:type="dxa"/>
            <w:vAlign w:val="center"/>
          </w:tcPr>
          <w:p w14:paraId="3CB44C12" w14:textId="667A2293" w:rsidR="005568A9" w:rsidRDefault="005568A9" w:rsidP="005568A9">
            <w:pPr>
              <w:jc w:val="center"/>
              <w:rPr>
                <w:b/>
                <w:bCs/>
              </w:rPr>
            </w:pPr>
            <w:r w:rsidRPr="005134CB">
              <w:rPr>
                <w:b/>
                <w:bCs/>
                <w:sz w:val="22"/>
                <w:szCs w:val="22"/>
              </w:rPr>
              <w:t>Absence Reasons</w:t>
            </w:r>
          </w:p>
        </w:tc>
        <w:tc>
          <w:tcPr>
            <w:tcW w:w="2673" w:type="dxa"/>
            <w:vAlign w:val="center"/>
          </w:tcPr>
          <w:p w14:paraId="6BD72ED2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vAlign w:val="center"/>
          </w:tcPr>
          <w:p w14:paraId="392C17CA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vAlign w:val="center"/>
          </w:tcPr>
          <w:p w14:paraId="6B9970A1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vAlign w:val="center"/>
          </w:tcPr>
          <w:p w14:paraId="7882BEEE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</w:tr>
      <w:tr w:rsidR="005568A9" w14:paraId="68839D69" w14:textId="77777777" w:rsidTr="218ACD85">
        <w:trPr>
          <w:trHeight w:val="143"/>
          <w:jc w:val="center"/>
        </w:trPr>
        <w:tc>
          <w:tcPr>
            <w:tcW w:w="2673" w:type="dxa"/>
            <w:vAlign w:val="center"/>
          </w:tcPr>
          <w:p w14:paraId="700A06F2" w14:textId="0BC05E4E" w:rsidR="005568A9" w:rsidRPr="005134CB" w:rsidRDefault="005568A9" w:rsidP="005568A9">
            <w:pPr>
              <w:jc w:val="center"/>
              <w:rPr>
                <w:sz w:val="20"/>
                <w:szCs w:val="20"/>
              </w:rPr>
            </w:pPr>
            <w:r w:rsidRPr="005134CB">
              <w:rPr>
                <w:sz w:val="20"/>
                <w:szCs w:val="20"/>
              </w:rPr>
              <w:t>Excused</w:t>
            </w:r>
          </w:p>
        </w:tc>
        <w:sdt>
          <w:sdtPr>
            <w:rPr>
              <w:b/>
              <w:bCs/>
            </w:rPr>
            <w:id w:val="-1809311267"/>
            <w:placeholder>
              <w:docPart w:val="0D9A8857870046C0B567CC0BF34BD1CC"/>
            </w:placeholder>
            <w:showingPlcHdr/>
            <w:dropDownList>
              <w:listItem w:value="Choose an item."/>
              <w:listItem w:displayText="Never" w:value="Never"/>
              <w:listItem w:displayText="Sometimes" w:value="Sometimes"/>
              <w:listItem w:displayText="Often" w:value="Often"/>
              <w:listItem w:displayText="Always" w:value="Always"/>
            </w:dropDownList>
          </w:sdtPr>
          <w:sdtContent>
            <w:tc>
              <w:tcPr>
                <w:tcW w:w="2673" w:type="dxa"/>
                <w:vAlign w:val="center"/>
              </w:tcPr>
              <w:p w14:paraId="4BB95CFC" w14:textId="4D249AEC" w:rsidR="005568A9" w:rsidRPr="006F247F" w:rsidRDefault="005568A9" w:rsidP="005568A9">
                <w:pPr>
                  <w:jc w:val="center"/>
                  <w:rPr>
                    <w:b/>
                    <w:bCs/>
                  </w:rPr>
                </w:pPr>
                <w:r w:rsidRPr="00DF6655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673" w:type="dxa"/>
            <w:vAlign w:val="center"/>
          </w:tcPr>
          <w:p w14:paraId="21311F1E" w14:textId="61CCF4C8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vAlign w:val="center"/>
          </w:tcPr>
          <w:p w14:paraId="74838721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vAlign w:val="center"/>
          </w:tcPr>
          <w:p w14:paraId="74E3F6E5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</w:tr>
      <w:tr w:rsidR="005568A9" w14:paraId="1558C969" w14:textId="77777777" w:rsidTr="218ACD85">
        <w:trPr>
          <w:trHeight w:val="143"/>
          <w:jc w:val="center"/>
        </w:trPr>
        <w:tc>
          <w:tcPr>
            <w:tcW w:w="2673" w:type="dxa"/>
            <w:vAlign w:val="center"/>
          </w:tcPr>
          <w:p w14:paraId="1E2076BD" w14:textId="5B70769A" w:rsidR="005568A9" w:rsidRPr="005134CB" w:rsidRDefault="005568A9" w:rsidP="005568A9">
            <w:pPr>
              <w:jc w:val="center"/>
              <w:rPr>
                <w:sz w:val="20"/>
                <w:szCs w:val="20"/>
              </w:rPr>
            </w:pPr>
            <w:r w:rsidRPr="005134CB">
              <w:rPr>
                <w:sz w:val="20"/>
                <w:szCs w:val="20"/>
              </w:rPr>
              <w:t>Unexcused</w:t>
            </w:r>
          </w:p>
        </w:tc>
        <w:sdt>
          <w:sdtPr>
            <w:rPr>
              <w:b/>
              <w:bCs/>
            </w:rPr>
            <w:id w:val="1570226251"/>
            <w:placeholder>
              <w:docPart w:val="473CD906954843508FD042D45C774B32"/>
            </w:placeholder>
            <w:showingPlcHdr/>
            <w:dropDownList>
              <w:listItem w:value="Choose an item."/>
              <w:listItem w:displayText="Never" w:value="Never"/>
              <w:listItem w:displayText="Sometimes" w:value="Sometimes"/>
              <w:listItem w:displayText="Often" w:value="Often"/>
              <w:listItem w:displayText="Always" w:value="Always"/>
            </w:dropDownList>
          </w:sdtPr>
          <w:sdtContent>
            <w:tc>
              <w:tcPr>
                <w:tcW w:w="2673" w:type="dxa"/>
                <w:vAlign w:val="center"/>
              </w:tcPr>
              <w:p w14:paraId="5E77EEED" w14:textId="4B60764D" w:rsidR="005568A9" w:rsidRPr="006F247F" w:rsidRDefault="005568A9" w:rsidP="005568A9">
                <w:pPr>
                  <w:jc w:val="center"/>
                  <w:rPr>
                    <w:b/>
                    <w:bCs/>
                  </w:rPr>
                </w:pPr>
                <w:r w:rsidRPr="00DF6655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673" w:type="dxa"/>
            <w:vAlign w:val="center"/>
          </w:tcPr>
          <w:p w14:paraId="3A15D1C4" w14:textId="1CF0B531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vAlign w:val="center"/>
          </w:tcPr>
          <w:p w14:paraId="721D139B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vAlign w:val="center"/>
          </w:tcPr>
          <w:p w14:paraId="6086257B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</w:tr>
      <w:tr w:rsidR="218ACD85" w14:paraId="7F3A605B" w14:textId="77777777" w:rsidTr="218ACD85">
        <w:trPr>
          <w:trHeight w:val="143"/>
          <w:jc w:val="center"/>
        </w:trPr>
        <w:tc>
          <w:tcPr>
            <w:tcW w:w="2673" w:type="dxa"/>
            <w:vAlign w:val="center"/>
          </w:tcPr>
          <w:p w14:paraId="2FF37169" w14:textId="0FA6BB67" w:rsidR="3E82AE5B" w:rsidRDefault="3E82AE5B" w:rsidP="218ACD85">
            <w:pPr>
              <w:jc w:val="center"/>
              <w:rPr>
                <w:sz w:val="20"/>
                <w:szCs w:val="20"/>
              </w:rPr>
            </w:pPr>
            <w:r w:rsidRPr="218ACD85">
              <w:rPr>
                <w:sz w:val="20"/>
                <w:szCs w:val="20"/>
              </w:rPr>
              <w:t>Medically Excused</w:t>
            </w:r>
          </w:p>
        </w:tc>
        <w:sdt>
          <w:sdtPr>
            <w:rPr>
              <w:b/>
              <w:bCs/>
            </w:rPr>
            <w:id w:val="-5911877"/>
            <w:placeholder>
              <w:docPart w:val="FAC0619DD9FC493786EBFECA4AE2B4A3"/>
            </w:placeholder>
            <w:showingPlcHdr/>
            <w:dropDownList>
              <w:listItem w:value="Choose an item."/>
              <w:listItem w:displayText="Never" w:value="Never"/>
              <w:listItem w:displayText="Sometimes" w:value="Sometimes"/>
              <w:listItem w:displayText="Often" w:value="Often"/>
              <w:listItem w:displayText="Always" w:value="Always"/>
            </w:dropDownList>
          </w:sdtPr>
          <w:sdtContent>
            <w:tc>
              <w:tcPr>
                <w:tcW w:w="2673" w:type="dxa"/>
                <w:vAlign w:val="center"/>
              </w:tcPr>
              <w:p w14:paraId="5E2B07AE" w14:textId="67D63A2C" w:rsidR="218ACD85" w:rsidRDefault="006C41E1" w:rsidP="218ACD85">
                <w:pPr>
                  <w:jc w:val="center"/>
                  <w:rPr>
                    <w:rStyle w:val="PlaceholderText"/>
                  </w:rPr>
                </w:pPr>
                <w:r w:rsidRPr="00DF6655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673" w:type="dxa"/>
            <w:vAlign w:val="center"/>
          </w:tcPr>
          <w:p w14:paraId="6698B276" w14:textId="13517C83" w:rsidR="218ACD85" w:rsidRDefault="218ACD85" w:rsidP="218ACD85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vAlign w:val="center"/>
          </w:tcPr>
          <w:p w14:paraId="6AA49A3A" w14:textId="3ACE976B" w:rsidR="218ACD85" w:rsidRDefault="218ACD85" w:rsidP="218ACD85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vAlign w:val="center"/>
          </w:tcPr>
          <w:p w14:paraId="5986E0D5" w14:textId="7C035058" w:rsidR="218ACD85" w:rsidRDefault="218ACD85" w:rsidP="218ACD85">
            <w:pPr>
              <w:jc w:val="center"/>
              <w:rPr>
                <w:b/>
                <w:bCs/>
              </w:rPr>
            </w:pPr>
          </w:p>
        </w:tc>
      </w:tr>
      <w:tr w:rsidR="005568A9" w14:paraId="42F5C6E0" w14:textId="77777777" w:rsidTr="218ACD85">
        <w:trPr>
          <w:trHeight w:val="143"/>
          <w:jc w:val="center"/>
        </w:trPr>
        <w:tc>
          <w:tcPr>
            <w:tcW w:w="2673" w:type="dxa"/>
            <w:vAlign w:val="center"/>
          </w:tcPr>
          <w:p w14:paraId="2E0E5570" w14:textId="21369946" w:rsidR="005568A9" w:rsidRPr="005134CB" w:rsidRDefault="005568A9" w:rsidP="005568A9">
            <w:pPr>
              <w:jc w:val="center"/>
              <w:rPr>
                <w:sz w:val="20"/>
                <w:szCs w:val="20"/>
              </w:rPr>
            </w:pPr>
            <w:r w:rsidRPr="005134CB">
              <w:rPr>
                <w:sz w:val="20"/>
                <w:szCs w:val="20"/>
              </w:rPr>
              <w:t>Suspension</w:t>
            </w:r>
          </w:p>
        </w:tc>
        <w:sdt>
          <w:sdtPr>
            <w:rPr>
              <w:b/>
              <w:bCs/>
            </w:rPr>
            <w:id w:val="902411245"/>
            <w:placeholder>
              <w:docPart w:val="2EC9676FBE3746EC95AB8A9395FB7DD8"/>
            </w:placeholder>
            <w:showingPlcHdr/>
            <w:dropDownList>
              <w:listItem w:value="Choose an item."/>
              <w:listItem w:displayText="Never" w:value="Never"/>
              <w:listItem w:displayText="Sometimes" w:value="Sometimes"/>
              <w:listItem w:displayText="Often" w:value="Often"/>
              <w:listItem w:displayText="Always" w:value="Always"/>
            </w:dropDownList>
          </w:sdtPr>
          <w:sdtContent>
            <w:tc>
              <w:tcPr>
                <w:tcW w:w="2673" w:type="dxa"/>
                <w:vAlign w:val="center"/>
              </w:tcPr>
              <w:p w14:paraId="76F0664D" w14:textId="3358ADAB" w:rsidR="005568A9" w:rsidRPr="006F247F" w:rsidRDefault="005568A9" w:rsidP="005568A9">
                <w:pPr>
                  <w:jc w:val="center"/>
                  <w:rPr>
                    <w:b/>
                    <w:bCs/>
                  </w:rPr>
                </w:pPr>
                <w:r w:rsidRPr="00DF6655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673" w:type="dxa"/>
            <w:vAlign w:val="center"/>
          </w:tcPr>
          <w:p w14:paraId="7F919626" w14:textId="730701A9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vAlign w:val="center"/>
          </w:tcPr>
          <w:p w14:paraId="0F3A2B84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vAlign w:val="center"/>
          </w:tcPr>
          <w:p w14:paraId="45A4163C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</w:tr>
      <w:tr w:rsidR="005568A9" w14:paraId="343B513F" w14:textId="77777777" w:rsidTr="218ACD85">
        <w:trPr>
          <w:trHeight w:val="143"/>
          <w:jc w:val="center"/>
        </w:trPr>
        <w:tc>
          <w:tcPr>
            <w:tcW w:w="2673" w:type="dxa"/>
            <w:shd w:val="clear" w:color="auto" w:fill="AEAAAA" w:themeFill="background2" w:themeFillShade="BF"/>
            <w:vAlign w:val="center"/>
          </w:tcPr>
          <w:p w14:paraId="0810227C" w14:textId="77777777" w:rsidR="005568A9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shd w:val="clear" w:color="auto" w:fill="AEAAAA" w:themeFill="background2" w:themeFillShade="BF"/>
            <w:vAlign w:val="center"/>
          </w:tcPr>
          <w:p w14:paraId="6E07945C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shd w:val="clear" w:color="auto" w:fill="AEAAAA" w:themeFill="background2" w:themeFillShade="BF"/>
            <w:vAlign w:val="center"/>
          </w:tcPr>
          <w:p w14:paraId="33D378CC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shd w:val="clear" w:color="auto" w:fill="AEAAAA" w:themeFill="background2" w:themeFillShade="BF"/>
            <w:vAlign w:val="center"/>
          </w:tcPr>
          <w:p w14:paraId="52CDE8D3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shd w:val="clear" w:color="auto" w:fill="AEAAAA" w:themeFill="background2" w:themeFillShade="BF"/>
            <w:vAlign w:val="center"/>
          </w:tcPr>
          <w:p w14:paraId="4069C1C4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</w:tr>
      <w:tr w:rsidR="005568A9" w14:paraId="6A0B2B25" w14:textId="77777777" w:rsidTr="218ACD85">
        <w:trPr>
          <w:trHeight w:val="179"/>
          <w:jc w:val="center"/>
        </w:trPr>
        <w:tc>
          <w:tcPr>
            <w:tcW w:w="2673" w:type="dxa"/>
            <w:vAlign w:val="center"/>
          </w:tcPr>
          <w:p w14:paraId="1972E4CE" w14:textId="54224D32" w:rsidR="005568A9" w:rsidRDefault="005568A9" w:rsidP="005568A9">
            <w:pPr>
              <w:jc w:val="center"/>
              <w:rPr>
                <w:b/>
                <w:bCs/>
              </w:rPr>
            </w:pPr>
            <w:r w:rsidRPr="005134CB">
              <w:rPr>
                <w:b/>
                <w:bCs/>
                <w:sz w:val="22"/>
                <w:szCs w:val="22"/>
              </w:rPr>
              <w:t>Qualitative</w:t>
            </w:r>
          </w:p>
        </w:tc>
        <w:tc>
          <w:tcPr>
            <w:tcW w:w="2673" w:type="dxa"/>
            <w:vAlign w:val="center"/>
          </w:tcPr>
          <w:p w14:paraId="67C07119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vAlign w:val="center"/>
          </w:tcPr>
          <w:p w14:paraId="5CBFCA1C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vAlign w:val="center"/>
          </w:tcPr>
          <w:p w14:paraId="44B981F1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vAlign w:val="center"/>
          </w:tcPr>
          <w:p w14:paraId="1BBAD85D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</w:tr>
      <w:tr w:rsidR="005568A9" w14:paraId="2FA0808D" w14:textId="77777777" w:rsidTr="218ACD85">
        <w:trPr>
          <w:trHeight w:val="143"/>
          <w:jc w:val="center"/>
        </w:trPr>
        <w:tc>
          <w:tcPr>
            <w:tcW w:w="2673" w:type="dxa"/>
            <w:vAlign w:val="center"/>
          </w:tcPr>
          <w:p w14:paraId="112FCA2F" w14:textId="01FEFE3D" w:rsidR="005568A9" w:rsidRPr="005134CB" w:rsidRDefault="005568A9" w:rsidP="005568A9">
            <w:pPr>
              <w:jc w:val="center"/>
              <w:rPr>
                <w:sz w:val="20"/>
                <w:szCs w:val="20"/>
              </w:rPr>
            </w:pPr>
            <w:r w:rsidRPr="005134CB">
              <w:rPr>
                <w:sz w:val="20"/>
                <w:szCs w:val="20"/>
              </w:rPr>
              <w:t>Student surveys</w:t>
            </w:r>
          </w:p>
        </w:tc>
        <w:sdt>
          <w:sdtPr>
            <w:rPr>
              <w:b/>
              <w:bCs/>
            </w:rPr>
            <w:id w:val="672768307"/>
            <w:placeholder>
              <w:docPart w:val="FDC734C30ECB45C7953B2396991329F3"/>
            </w:placeholder>
            <w:showingPlcHdr/>
            <w:dropDownList>
              <w:listItem w:value="Choose an item."/>
              <w:listItem w:displayText="Never" w:value="Never"/>
              <w:listItem w:displayText="Sometimes" w:value="Sometimes"/>
              <w:listItem w:displayText="Often" w:value="Often"/>
              <w:listItem w:displayText="Always" w:value="Always"/>
            </w:dropDownList>
          </w:sdtPr>
          <w:sdtContent>
            <w:tc>
              <w:tcPr>
                <w:tcW w:w="2673" w:type="dxa"/>
                <w:vAlign w:val="center"/>
              </w:tcPr>
              <w:p w14:paraId="716C1ADA" w14:textId="162949E7" w:rsidR="005568A9" w:rsidRPr="006F247F" w:rsidRDefault="005568A9" w:rsidP="005568A9">
                <w:pPr>
                  <w:jc w:val="center"/>
                  <w:rPr>
                    <w:b/>
                    <w:bCs/>
                  </w:rPr>
                </w:pPr>
                <w:r w:rsidRPr="00DF6655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673" w:type="dxa"/>
            <w:vAlign w:val="center"/>
          </w:tcPr>
          <w:p w14:paraId="5B4F1CB9" w14:textId="6FAEDB85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vAlign w:val="center"/>
          </w:tcPr>
          <w:p w14:paraId="050DC50B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vAlign w:val="center"/>
          </w:tcPr>
          <w:p w14:paraId="7C4CF6AF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</w:tr>
      <w:tr w:rsidR="005568A9" w14:paraId="11B6E00C" w14:textId="77777777" w:rsidTr="218ACD85">
        <w:trPr>
          <w:trHeight w:val="143"/>
          <w:jc w:val="center"/>
        </w:trPr>
        <w:tc>
          <w:tcPr>
            <w:tcW w:w="2673" w:type="dxa"/>
            <w:vAlign w:val="center"/>
          </w:tcPr>
          <w:p w14:paraId="4617774F" w14:textId="5DD02B7D" w:rsidR="005568A9" w:rsidRPr="005134CB" w:rsidRDefault="005568A9" w:rsidP="005568A9">
            <w:pPr>
              <w:jc w:val="center"/>
              <w:rPr>
                <w:sz w:val="20"/>
                <w:szCs w:val="20"/>
              </w:rPr>
            </w:pPr>
            <w:r w:rsidRPr="005134CB">
              <w:rPr>
                <w:sz w:val="20"/>
                <w:szCs w:val="20"/>
              </w:rPr>
              <w:t>Family surveys</w:t>
            </w:r>
          </w:p>
        </w:tc>
        <w:sdt>
          <w:sdtPr>
            <w:rPr>
              <w:b/>
              <w:bCs/>
            </w:rPr>
            <w:id w:val="1727561124"/>
            <w:placeholder>
              <w:docPart w:val="D9B83F817C634124846C1E20242D4266"/>
            </w:placeholder>
            <w:showingPlcHdr/>
            <w:dropDownList>
              <w:listItem w:value="Choose an item."/>
              <w:listItem w:displayText="Never" w:value="Never"/>
              <w:listItem w:displayText="Sometimes" w:value="Sometimes"/>
              <w:listItem w:displayText="Often" w:value="Often"/>
              <w:listItem w:displayText="Always" w:value="Always"/>
            </w:dropDownList>
          </w:sdtPr>
          <w:sdtContent>
            <w:tc>
              <w:tcPr>
                <w:tcW w:w="2673" w:type="dxa"/>
                <w:vAlign w:val="center"/>
              </w:tcPr>
              <w:p w14:paraId="0D48F8E1" w14:textId="103C0C70" w:rsidR="005568A9" w:rsidRPr="006F247F" w:rsidRDefault="005568A9" w:rsidP="005568A9">
                <w:pPr>
                  <w:jc w:val="center"/>
                  <w:rPr>
                    <w:b/>
                    <w:bCs/>
                  </w:rPr>
                </w:pPr>
                <w:r w:rsidRPr="00DF6655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673" w:type="dxa"/>
            <w:vAlign w:val="center"/>
          </w:tcPr>
          <w:p w14:paraId="438087C9" w14:textId="7196199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vAlign w:val="center"/>
          </w:tcPr>
          <w:p w14:paraId="34E5FEC4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vAlign w:val="center"/>
          </w:tcPr>
          <w:p w14:paraId="766B6963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</w:tr>
      <w:tr w:rsidR="005568A9" w14:paraId="74B25EF2" w14:textId="77777777" w:rsidTr="218ACD85">
        <w:trPr>
          <w:trHeight w:val="143"/>
          <w:jc w:val="center"/>
        </w:trPr>
        <w:tc>
          <w:tcPr>
            <w:tcW w:w="2673" w:type="dxa"/>
            <w:vAlign w:val="center"/>
          </w:tcPr>
          <w:p w14:paraId="70C602B8" w14:textId="7F942F7F" w:rsidR="005568A9" w:rsidRPr="005134CB" w:rsidRDefault="005568A9" w:rsidP="005568A9">
            <w:pPr>
              <w:jc w:val="center"/>
              <w:rPr>
                <w:sz w:val="20"/>
                <w:szCs w:val="20"/>
              </w:rPr>
            </w:pPr>
            <w:r w:rsidRPr="005134CB">
              <w:rPr>
                <w:sz w:val="20"/>
                <w:szCs w:val="20"/>
              </w:rPr>
              <w:t>Student focus groups</w:t>
            </w:r>
          </w:p>
        </w:tc>
        <w:sdt>
          <w:sdtPr>
            <w:rPr>
              <w:b/>
              <w:bCs/>
            </w:rPr>
            <w:id w:val="-543758239"/>
            <w:placeholder>
              <w:docPart w:val="156B1EC6629442119CE980CE54C74AC0"/>
            </w:placeholder>
            <w:showingPlcHdr/>
            <w:dropDownList>
              <w:listItem w:value="Choose an item."/>
              <w:listItem w:displayText="Never" w:value="Never"/>
              <w:listItem w:displayText="Sometimes" w:value="Sometimes"/>
              <w:listItem w:displayText="Often" w:value="Often"/>
              <w:listItem w:displayText="Always" w:value="Always"/>
            </w:dropDownList>
          </w:sdtPr>
          <w:sdtContent>
            <w:tc>
              <w:tcPr>
                <w:tcW w:w="2673" w:type="dxa"/>
                <w:vAlign w:val="center"/>
              </w:tcPr>
              <w:p w14:paraId="77634AB8" w14:textId="04710520" w:rsidR="005568A9" w:rsidRPr="006F247F" w:rsidRDefault="005568A9" w:rsidP="005568A9">
                <w:pPr>
                  <w:jc w:val="center"/>
                  <w:rPr>
                    <w:b/>
                    <w:bCs/>
                  </w:rPr>
                </w:pPr>
                <w:r w:rsidRPr="00DF6655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673" w:type="dxa"/>
            <w:vAlign w:val="center"/>
          </w:tcPr>
          <w:p w14:paraId="37367B0B" w14:textId="200C5919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vAlign w:val="center"/>
          </w:tcPr>
          <w:p w14:paraId="401B14C3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vAlign w:val="center"/>
          </w:tcPr>
          <w:p w14:paraId="69F8466B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</w:tr>
      <w:tr w:rsidR="005568A9" w14:paraId="5700B07D" w14:textId="77777777" w:rsidTr="218ACD85">
        <w:trPr>
          <w:trHeight w:val="143"/>
          <w:jc w:val="center"/>
        </w:trPr>
        <w:tc>
          <w:tcPr>
            <w:tcW w:w="2673" w:type="dxa"/>
            <w:vAlign w:val="center"/>
          </w:tcPr>
          <w:p w14:paraId="6A1842EE" w14:textId="0A4A63DA" w:rsidR="005568A9" w:rsidRPr="005134CB" w:rsidRDefault="005568A9" w:rsidP="005568A9">
            <w:pPr>
              <w:jc w:val="center"/>
              <w:rPr>
                <w:sz w:val="20"/>
                <w:szCs w:val="20"/>
              </w:rPr>
            </w:pPr>
            <w:r w:rsidRPr="005134CB">
              <w:rPr>
                <w:sz w:val="20"/>
                <w:szCs w:val="20"/>
              </w:rPr>
              <w:t>Family focus groups</w:t>
            </w:r>
          </w:p>
        </w:tc>
        <w:sdt>
          <w:sdtPr>
            <w:rPr>
              <w:b/>
              <w:bCs/>
            </w:rPr>
            <w:id w:val="-540663832"/>
            <w:placeholder>
              <w:docPart w:val="F758D595806E47AF9BAA5FEF0D6A2D16"/>
            </w:placeholder>
            <w:showingPlcHdr/>
            <w:dropDownList>
              <w:listItem w:value="Choose an item."/>
              <w:listItem w:displayText="Never" w:value="Never"/>
              <w:listItem w:displayText="Sometimes" w:value="Sometimes"/>
              <w:listItem w:displayText="Often" w:value="Often"/>
              <w:listItem w:displayText="Always" w:value="Always"/>
            </w:dropDownList>
          </w:sdtPr>
          <w:sdtContent>
            <w:tc>
              <w:tcPr>
                <w:tcW w:w="2673" w:type="dxa"/>
                <w:vAlign w:val="center"/>
              </w:tcPr>
              <w:p w14:paraId="3FCC8A70" w14:textId="4A21587F" w:rsidR="005568A9" w:rsidRPr="006F247F" w:rsidRDefault="005568A9" w:rsidP="005568A9">
                <w:pPr>
                  <w:jc w:val="center"/>
                  <w:rPr>
                    <w:b/>
                    <w:bCs/>
                  </w:rPr>
                </w:pPr>
                <w:r w:rsidRPr="00DF6655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673" w:type="dxa"/>
            <w:vAlign w:val="center"/>
          </w:tcPr>
          <w:p w14:paraId="24E7CCB2" w14:textId="0E43862D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vAlign w:val="center"/>
          </w:tcPr>
          <w:p w14:paraId="6BA4929E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vAlign w:val="center"/>
          </w:tcPr>
          <w:p w14:paraId="23999BF4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</w:tr>
      <w:tr w:rsidR="005568A9" w14:paraId="7608E937" w14:textId="77777777" w:rsidTr="218ACD85">
        <w:trPr>
          <w:trHeight w:val="143"/>
          <w:jc w:val="center"/>
        </w:trPr>
        <w:tc>
          <w:tcPr>
            <w:tcW w:w="2673" w:type="dxa"/>
            <w:vAlign w:val="center"/>
          </w:tcPr>
          <w:p w14:paraId="7B74F3FB" w14:textId="4B7AA3D8" w:rsidR="005568A9" w:rsidRPr="005134CB" w:rsidRDefault="005568A9" w:rsidP="005568A9">
            <w:pPr>
              <w:jc w:val="center"/>
              <w:rPr>
                <w:sz w:val="20"/>
                <w:szCs w:val="20"/>
              </w:rPr>
            </w:pPr>
            <w:r w:rsidRPr="005134CB">
              <w:rPr>
                <w:sz w:val="20"/>
                <w:szCs w:val="20"/>
              </w:rPr>
              <w:t>Empathy interviews</w:t>
            </w:r>
          </w:p>
        </w:tc>
        <w:sdt>
          <w:sdtPr>
            <w:rPr>
              <w:b/>
              <w:bCs/>
            </w:rPr>
            <w:id w:val="-1640189199"/>
            <w:placeholder>
              <w:docPart w:val="42DE81EFBF274257937C5D7CDFF70E68"/>
            </w:placeholder>
            <w:showingPlcHdr/>
            <w:dropDownList>
              <w:listItem w:value="Choose an item."/>
              <w:listItem w:displayText="Never" w:value="Never"/>
              <w:listItem w:displayText="Sometimes" w:value="Sometimes"/>
              <w:listItem w:displayText="Often" w:value="Often"/>
              <w:listItem w:displayText="Always" w:value="Always"/>
            </w:dropDownList>
          </w:sdtPr>
          <w:sdtContent>
            <w:tc>
              <w:tcPr>
                <w:tcW w:w="2673" w:type="dxa"/>
                <w:vAlign w:val="center"/>
              </w:tcPr>
              <w:p w14:paraId="50C0EDD3" w14:textId="24D075B9" w:rsidR="005568A9" w:rsidRPr="006F247F" w:rsidRDefault="005568A9" w:rsidP="005568A9">
                <w:pPr>
                  <w:jc w:val="center"/>
                  <w:rPr>
                    <w:b/>
                    <w:bCs/>
                  </w:rPr>
                </w:pPr>
                <w:r w:rsidRPr="00DF6655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673" w:type="dxa"/>
            <w:vAlign w:val="center"/>
          </w:tcPr>
          <w:p w14:paraId="1470AB6B" w14:textId="08D7E689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vAlign w:val="center"/>
          </w:tcPr>
          <w:p w14:paraId="416CF3B3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vAlign w:val="center"/>
          </w:tcPr>
          <w:p w14:paraId="0BCDECFA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</w:tr>
      <w:tr w:rsidR="005568A9" w14:paraId="7BB2A4B0" w14:textId="77777777" w:rsidTr="218ACD85">
        <w:trPr>
          <w:trHeight w:val="143"/>
          <w:jc w:val="center"/>
        </w:trPr>
        <w:tc>
          <w:tcPr>
            <w:tcW w:w="2673" w:type="dxa"/>
            <w:shd w:val="clear" w:color="auto" w:fill="AEAAAA" w:themeFill="background2" w:themeFillShade="BF"/>
            <w:vAlign w:val="center"/>
          </w:tcPr>
          <w:p w14:paraId="375E6D4F" w14:textId="77777777" w:rsidR="005568A9" w:rsidRPr="00213776" w:rsidRDefault="005568A9" w:rsidP="005568A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73" w:type="dxa"/>
            <w:shd w:val="clear" w:color="auto" w:fill="AEAAAA" w:themeFill="background2" w:themeFillShade="BF"/>
            <w:vAlign w:val="center"/>
          </w:tcPr>
          <w:p w14:paraId="3C9437B5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shd w:val="clear" w:color="auto" w:fill="AEAAAA" w:themeFill="background2" w:themeFillShade="BF"/>
            <w:vAlign w:val="center"/>
          </w:tcPr>
          <w:p w14:paraId="1D29E396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shd w:val="clear" w:color="auto" w:fill="AEAAAA" w:themeFill="background2" w:themeFillShade="BF"/>
            <w:vAlign w:val="center"/>
          </w:tcPr>
          <w:p w14:paraId="6B0CBA3F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shd w:val="clear" w:color="auto" w:fill="AEAAAA" w:themeFill="background2" w:themeFillShade="BF"/>
            <w:vAlign w:val="center"/>
          </w:tcPr>
          <w:p w14:paraId="6251EB09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</w:tr>
      <w:tr w:rsidR="005568A9" w14:paraId="013F1622" w14:textId="77777777" w:rsidTr="218ACD85">
        <w:trPr>
          <w:trHeight w:val="50"/>
          <w:jc w:val="center"/>
        </w:trPr>
        <w:tc>
          <w:tcPr>
            <w:tcW w:w="2673" w:type="dxa"/>
            <w:vAlign w:val="center"/>
          </w:tcPr>
          <w:p w14:paraId="6FD31C3A" w14:textId="293C5508" w:rsidR="005568A9" w:rsidRDefault="005568A9" w:rsidP="005568A9">
            <w:pPr>
              <w:jc w:val="center"/>
              <w:rPr>
                <w:b/>
                <w:bCs/>
              </w:rPr>
            </w:pPr>
            <w:r w:rsidRPr="005134CB">
              <w:rPr>
                <w:b/>
                <w:bCs/>
                <w:sz w:val="22"/>
                <w:szCs w:val="22"/>
              </w:rPr>
              <w:t>Data Tools</w:t>
            </w:r>
          </w:p>
        </w:tc>
        <w:tc>
          <w:tcPr>
            <w:tcW w:w="2673" w:type="dxa"/>
            <w:vAlign w:val="center"/>
          </w:tcPr>
          <w:p w14:paraId="10EED1F6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vAlign w:val="center"/>
          </w:tcPr>
          <w:p w14:paraId="34F98BA1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vAlign w:val="center"/>
          </w:tcPr>
          <w:p w14:paraId="646E8158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vAlign w:val="center"/>
          </w:tcPr>
          <w:p w14:paraId="7E64EF59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</w:tr>
      <w:tr w:rsidR="005568A9" w14:paraId="46B88B6B" w14:textId="77777777" w:rsidTr="218ACD85">
        <w:trPr>
          <w:trHeight w:val="50"/>
          <w:jc w:val="center"/>
        </w:trPr>
        <w:tc>
          <w:tcPr>
            <w:tcW w:w="2673" w:type="dxa"/>
            <w:vAlign w:val="center"/>
          </w:tcPr>
          <w:p w14:paraId="02A6862A" w14:textId="7560601F" w:rsidR="005568A9" w:rsidRPr="005134CB" w:rsidRDefault="005568A9" w:rsidP="005568A9">
            <w:pPr>
              <w:jc w:val="center"/>
              <w:rPr>
                <w:sz w:val="20"/>
                <w:szCs w:val="20"/>
              </w:rPr>
            </w:pPr>
            <w:r w:rsidRPr="005134CB">
              <w:rPr>
                <w:sz w:val="20"/>
                <w:szCs w:val="20"/>
              </w:rPr>
              <w:t>Student information system</w:t>
            </w:r>
          </w:p>
        </w:tc>
        <w:sdt>
          <w:sdtPr>
            <w:rPr>
              <w:b/>
              <w:bCs/>
            </w:rPr>
            <w:id w:val="-1590615138"/>
            <w:placeholder>
              <w:docPart w:val="3AE94548E5884413904F9EDECBED782C"/>
            </w:placeholder>
            <w:showingPlcHdr/>
            <w:dropDownList>
              <w:listItem w:value="Choose an item."/>
              <w:listItem w:displayText="Never" w:value="Never"/>
              <w:listItem w:displayText="Sometimes" w:value="Sometimes"/>
              <w:listItem w:displayText="Often" w:value="Often"/>
              <w:listItem w:displayText="Always" w:value="Always"/>
            </w:dropDownList>
          </w:sdtPr>
          <w:sdtContent>
            <w:tc>
              <w:tcPr>
                <w:tcW w:w="2673" w:type="dxa"/>
                <w:vAlign w:val="center"/>
              </w:tcPr>
              <w:p w14:paraId="4975B56D" w14:textId="6342516E" w:rsidR="005568A9" w:rsidRPr="006F247F" w:rsidRDefault="005568A9" w:rsidP="005568A9">
                <w:pPr>
                  <w:jc w:val="center"/>
                  <w:rPr>
                    <w:b/>
                    <w:bCs/>
                  </w:rPr>
                </w:pPr>
                <w:r w:rsidRPr="00DF6655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673" w:type="dxa"/>
            <w:vAlign w:val="center"/>
          </w:tcPr>
          <w:p w14:paraId="43BDEAF8" w14:textId="066155EC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vAlign w:val="center"/>
          </w:tcPr>
          <w:p w14:paraId="67EC0ACD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vAlign w:val="center"/>
          </w:tcPr>
          <w:p w14:paraId="65674B17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</w:tr>
      <w:tr w:rsidR="005568A9" w14:paraId="303A5BAB" w14:textId="77777777" w:rsidTr="218ACD85">
        <w:trPr>
          <w:trHeight w:val="50"/>
          <w:jc w:val="center"/>
        </w:trPr>
        <w:tc>
          <w:tcPr>
            <w:tcW w:w="2673" w:type="dxa"/>
            <w:vAlign w:val="center"/>
          </w:tcPr>
          <w:p w14:paraId="0025E105" w14:textId="3067BD08" w:rsidR="005568A9" w:rsidRPr="005134CB" w:rsidRDefault="005568A9" w:rsidP="005568A9">
            <w:pPr>
              <w:jc w:val="center"/>
              <w:rPr>
                <w:sz w:val="20"/>
                <w:szCs w:val="20"/>
              </w:rPr>
            </w:pPr>
            <w:r w:rsidRPr="005134CB">
              <w:rPr>
                <w:sz w:val="20"/>
                <w:szCs w:val="20"/>
              </w:rPr>
              <w:t>District-created attendance dashboards</w:t>
            </w:r>
          </w:p>
        </w:tc>
        <w:sdt>
          <w:sdtPr>
            <w:rPr>
              <w:b/>
              <w:bCs/>
            </w:rPr>
            <w:id w:val="1771204876"/>
            <w:placeholder>
              <w:docPart w:val="7AF689D92C924E6FAA9FF891C3A6D729"/>
            </w:placeholder>
            <w:showingPlcHdr/>
            <w:dropDownList>
              <w:listItem w:value="Choose an item."/>
              <w:listItem w:displayText="Never" w:value="Never"/>
              <w:listItem w:displayText="Sometimes" w:value="Sometimes"/>
              <w:listItem w:displayText="Often" w:value="Often"/>
              <w:listItem w:displayText="Always" w:value="Always"/>
            </w:dropDownList>
          </w:sdtPr>
          <w:sdtContent>
            <w:tc>
              <w:tcPr>
                <w:tcW w:w="2673" w:type="dxa"/>
                <w:vAlign w:val="center"/>
              </w:tcPr>
              <w:p w14:paraId="483628B9" w14:textId="7BAC95EE" w:rsidR="005568A9" w:rsidRPr="006F247F" w:rsidRDefault="005568A9" w:rsidP="005568A9">
                <w:pPr>
                  <w:jc w:val="center"/>
                  <w:rPr>
                    <w:b/>
                    <w:bCs/>
                  </w:rPr>
                </w:pPr>
                <w:r w:rsidRPr="00DF6655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673" w:type="dxa"/>
            <w:vAlign w:val="center"/>
          </w:tcPr>
          <w:p w14:paraId="60C52BFB" w14:textId="0371B56F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vAlign w:val="center"/>
          </w:tcPr>
          <w:p w14:paraId="07351E32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vAlign w:val="center"/>
          </w:tcPr>
          <w:p w14:paraId="1BD407C2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</w:tr>
      <w:tr w:rsidR="005568A9" w14:paraId="7DAD8F56" w14:textId="77777777" w:rsidTr="218ACD85">
        <w:trPr>
          <w:trHeight w:val="50"/>
          <w:jc w:val="center"/>
        </w:trPr>
        <w:tc>
          <w:tcPr>
            <w:tcW w:w="2673" w:type="dxa"/>
            <w:vAlign w:val="center"/>
          </w:tcPr>
          <w:p w14:paraId="2ACF27B7" w14:textId="2855EF2D" w:rsidR="005568A9" w:rsidRPr="005134CB" w:rsidRDefault="005568A9" w:rsidP="005568A9">
            <w:pPr>
              <w:jc w:val="center"/>
              <w:rPr>
                <w:sz w:val="20"/>
                <w:szCs w:val="20"/>
              </w:rPr>
            </w:pPr>
            <w:r w:rsidRPr="005134CB">
              <w:rPr>
                <w:sz w:val="20"/>
                <w:szCs w:val="20"/>
              </w:rPr>
              <w:t>DEW Open student dashboards</w:t>
            </w:r>
          </w:p>
        </w:tc>
        <w:sdt>
          <w:sdtPr>
            <w:rPr>
              <w:b/>
              <w:bCs/>
            </w:rPr>
            <w:id w:val="421300731"/>
            <w:placeholder>
              <w:docPart w:val="F075D78542BA430FB62785A3843D57A8"/>
            </w:placeholder>
            <w:showingPlcHdr/>
            <w:dropDownList>
              <w:listItem w:value="Choose an item."/>
              <w:listItem w:displayText="Never" w:value="Never"/>
              <w:listItem w:displayText="Sometimes" w:value="Sometimes"/>
              <w:listItem w:displayText="Often" w:value="Often"/>
              <w:listItem w:displayText="Always" w:value="Always"/>
            </w:dropDownList>
          </w:sdtPr>
          <w:sdtContent>
            <w:tc>
              <w:tcPr>
                <w:tcW w:w="2673" w:type="dxa"/>
                <w:vAlign w:val="center"/>
              </w:tcPr>
              <w:p w14:paraId="68336BC6" w14:textId="2679D72C" w:rsidR="005568A9" w:rsidRPr="006F247F" w:rsidRDefault="005568A9" w:rsidP="005568A9">
                <w:pPr>
                  <w:jc w:val="center"/>
                  <w:rPr>
                    <w:b/>
                    <w:bCs/>
                  </w:rPr>
                </w:pPr>
                <w:r w:rsidRPr="00DF6655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673" w:type="dxa"/>
            <w:vAlign w:val="center"/>
          </w:tcPr>
          <w:p w14:paraId="17BA7209" w14:textId="07CE48C2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vAlign w:val="center"/>
          </w:tcPr>
          <w:p w14:paraId="66B57458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vAlign w:val="center"/>
          </w:tcPr>
          <w:p w14:paraId="5A3D5332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</w:tr>
      <w:tr w:rsidR="005568A9" w14:paraId="4ADF7528" w14:textId="77777777" w:rsidTr="218ACD85">
        <w:trPr>
          <w:trHeight w:val="404"/>
          <w:jc w:val="center"/>
        </w:trPr>
        <w:tc>
          <w:tcPr>
            <w:tcW w:w="2673" w:type="dxa"/>
            <w:vAlign w:val="center"/>
          </w:tcPr>
          <w:p w14:paraId="33ECE71E" w14:textId="7A8986FF" w:rsidR="005568A9" w:rsidRPr="005134CB" w:rsidRDefault="005568A9" w:rsidP="005568A9">
            <w:pPr>
              <w:jc w:val="center"/>
              <w:rPr>
                <w:sz w:val="20"/>
                <w:szCs w:val="20"/>
              </w:rPr>
            </w:pPr>
            <w:r w:rsidRPr="005134CB">
              <w:rPr>
                <w:sz w:val="20"/>
                <w:szCs w:val="20"/>
              </w:rPr>
              <w:t>DEW Student data center</w:t>
            </w:r>
          </w:p>
        </w:tc>
        <w:sdt>
          <w:sdtPr>
            <w:rPr>
              <w:b/>
              <w:bCs/>
            </w:rPr>
            <w:id w:val="-1347100803"/>
            <w:placeholder>
              <w:docPart w:val="CFAF7AFF493B4F70B1DF16403FD8E3E6"/>
            </w:placeholder>
            <w:showingPlcHdr/>
            <w:dropDownList>
              <w:listItem w:value="Choose an item."/>
              <w:listItem w:displayText="Never" w:value="Never"/>
              <w:listItem w:displayText="Sometimes" w:value="Sometimes"/>
              <w:listItem w:displayText="Often" w:value="Often"/>
              <w:listItem w:displayText="Always" w:value="Always"/>
            </w:dropDownList>
          </w:sdtPr>
          <w:sdtContent>
            <w:tc>
              <w:tcPr>
                <w:tcW w:w="2673" w:type="dxa"/>
                <w:vAlign w:val="center"/>
              </w:tcPr>
              <w:p w14:paraId="226B2F0F" w14:textId="7279992A" w:rsidR="005568A9" w:rsidRPr="006F247F" w:rsidRDefault="005568A9" w:rsidP="005568A9">
                <w:pPr>
                  <w:jc w:val="center"/>
                  <w:rPr>
                    <w:b/>
                    <w:bCs/>
                  </w:rPr>
                </w:pPr>
                <w:r w:rsidRPr="00DF6655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673" w:type="dxa"/>
            <w:vAlign w:val="center"/>
          </w:tcPr>
          <w:p w14:paraId="04F91F08" w14:textId="629B515E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vAlign w:val="center"/>
          </w:tcPr>
          <w:p w14:paraId="64281B72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vAlign w:val="center"/>
          </w:tcPr>
          <w:p w14:paraId="71B1BE53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</w:tr>
      <w:tr w:rsidR="005568A9" w14:paraId="6530E398" w14:textId="77777777" w:rsidTr="218ACD85">
        <w:trPr>
          <w:trHeight w:val="50"/>
          <w:jc w:val="center"/>
        </w:trPr>
        <w:tc>
          <w:tcPr>
            <w:tcW w:w="2673" w:type="dxa"/>
            <w:vAlign w:val="center"/>
          </w:tcPr>
          <w:p w14:paraId="3D901B79" w14:textId="3B02A91D" w:rsidR="005568A9" w:rsidRPr="005134CB" w:rsidRDefault="005568A9" w:rsidP="005568A9">
            <w:pPr>
              <w:jc w:val="center"/>
              <w:rPr>
                <w:sz w:val="20"/>
                <w:szCs w:val="20"/>
              </w:rPr>
            </w:pPr>
            <w:r w:rsidRPr="005134CB">
              <w:rPr>
                <w:sz w:val="20"/>
                <w:szCs w:val="20"/>
              </w:rPr>
              <w:lastRenderedPageBreak/>
              <w:t>Type other district data tool here</w:t>
            </w:r>
          </w:p>
        </w:tc>
        <w:sdt>
          <w:sdtPr>
            <w:rPr>
              <w:b/>
              <w:bCs/>
            </w:rPr>
            <w:id w:val="-1703390230"/>
            <w:placeholder>
              <w:docPart w:val="072BDE954BFB4BCDB31CC3FDB946E6C5"/>
            </w:placeholder>
            <w:showingPlcHdr/>
            <w:dropDownList>
              <w:listItem w:value="Choose an item."/>
              <w:listItem w:displayText="Never" w:value="Never"/>
              <w:listItem w:displayText="Sometimes" w:value="Sometimes"/>
              <w:listItem w:displayText="Often" w:value="Often"/>
              <w:listItem w:displayText="Always" w:value="Always"/>
            </w:dropDownList>
          </w:sdtPr>
          <w:sdtContent>
            <w:tc>
              <w:tcPr>
                <w:tcW w:w="2673" w:type="dxa"/>
                <w:vAlign w:val="center"/>
              </w:tcPr>
              <w:p w14:paraId="5C7AC7DF" w14:textId="363F7E3A" w:rsidR="005568A9" w:rsidRPr="006F247F" w:rsidRDefault="005568A9" w:rsidP="005568A9">
                <w:pPr>
                  <w:jc w:val="center"/>
                  <w:rPr>
                    <w:b/>
                    <w:bCs/>
                  </w:rPr>
                </w:pPr>
                <w:r w:rsidRPr="00DF6655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673" w:type="dxa"/>
            <w:vAlign w:val="center"/>
          </w:tcPr>
          <w:p w14:paraId="6D52AAD3" w14:textId="6A5C41FF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vAlign w:val="center"/>
          </w:tcPr>
          <w:p w14:paraId="17704150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vAlign w:val="center"/>
          </w:tcPr>
          <w:p w14:paraId="488659D4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</w:tr>
      <w:tr w:rsidR="005568A9" w14:paraId="067BF42B" w14:textId="77777777" w:rsidTr="218ACD85">
        <w:trPr>
          <w:trHeight w:val="50"/>
          <w:jc w:val="center"/>
        </w:trPr>
        <w:tc>
          <w:tcPr>
            <w:tcW w:w="2673" w:type="dxa"/>
            <w:vAlign w:val="center"/>
          </w:tcPr>
          <w:p w14:paraId="35785377" w14:textId="144B8EF7" w:rsidR="005568A9" w:rsidRPr="005134CB" w:rsidRDefault="005568A9" w:rsidP="005568A9">
            <w:pPr>
              <w:jc w:val="center"/>
              <w:rPr>
                <w:sz w:val="20"/>
                <w:szCs w:val="20"/>
              </w:rPr>
            </w:pPr>
            <w:r w:rsidRPr="005134CB">
              <w:rPr>
                <w:sz w:val="20"/>
                <w:szCs w:val="20"/>
              </w:rPr>
              <w:t>Type other district data tool here</w:t>
            </w:r>
          </w:p>
        </w:tc>
        <w:sdt>
          <w:sdtPr>
            <w:rPr>
              <w:b/>
              <w:bCs/>
            </w:rPr>
            <w:id w:val="-2096395709"/>
            <w:placeholder>
              <w:docPart w:val="CDA3193191D14A89B7CB57B29D57A64A"/>
            </w:placeholder>
            <w:showingPlcHdr/>
            <w:dropDownList>
              <w:listItem w:value="Choose an item."/>
              <w:listItem w:displayText="Never" w:value="Never"/>
              <w:listItem w:displayText="Sometimes" w:value="Sometimes"/>
              <w:listItem w:displayText="Often" w:value="Often"/>
              <w:listItem w:displayText="Always" w:value="Always"/>
            </w:dropDownList>
          </w:sdtPr>
          <w:sdtContent>
            <w:tc>
              <w:tcPr>
                <w:tcW w:w="2673" w:type="dxa"/>
                <w:vAlign w:val="center"/>
              </w:tcPr>
              <w:p w14:paraId="6426DA7D" w14:textId="5F42A1DB" w:rsidR="005568A9" w:rsidRPr="006F247F" w:rsidRDefault="005568A9" w:rsidP="005568A9">
                <w:pPr>
                  <w:jc w:val="center"/>
                  <w:rPr>
                    <w:b/>
                    <w:bCs/>
                  </w:rPr>
                </w:pPr>
                <w:r w:rsidRPr="00DF6655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673" w:type="dxa"/>
            <w:vAlign w:val="center"/>
          </w:tcPr>
          <w:p w14:paraId="4198DA95" w14:textId="19811493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2673" w:type="dxa"/>
            <w:vAlign w:val="center"/>
          </w:tcPr>
          <w:p w14:paraId="2006528F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  <w:tc>
          <w:tcPr>
            <w:tcW w:w="4063" w:type="dxa"/>
            <w:vAlign w:val="center"/>
          </w:tcPr>
          <w:p w14:paraId="2D99F5EB" w14:textId="77777777" w:rsidR="005568A9" w:rsidRPr="006F247F" w:rsidRDefault="005568A9" w:rsidP="005568A9">
            <w:pPr>
              <w:jc w:val="center"/>
              <w:rPr>
                <w:b/>
                <w:bCs/>
              </w:rPr>
            </w:pPr>
          </w:p>
        </w:tc>
      </w:tr>
    </w:tbl>
    <w:p w14:paraId="0D8F66BD" w14:textId="77777777" w:rsidR="006F247F" w:rsidRDefault="006F247F" w:rsidP="005134CB"/>
    <w:p w14:paraId="72D4E9BD" w14:textId="77777777" w:rsidR="007F55D3" w:rsidRDefault="007F55D3" w:rsidP="005134CB"/>
    <w:p w14:paraId="4BBAA8F6" w14:textId="77777777" w:rsidR="007F55D3" w:rsidRDefault="007F55D3" w:rsidP="005134CB"/>
    <w:p w14:paraId="7B7F07EB" w14:textId="77777777" w:rsidR="007F55D3" w:rsidRDefault="007F55D3" w:rsidP="005134CB"/>
    <w:p w14:paraId="1C1A0EC1" w14:textId="77777777" w:rsidR="007F55D3" w:rsidRDefault="007F55D3" w:rsidP="005134CB"/>
    <w:p w14:paraId="68A0F141" w14:textId="77777777" w:rsidR="007F55D3" w:rsidRDefault="007F55D3" w:rsidP="005134CB"/>
    <w:p w14:paraId="1706C549" w14:textId="77777777" w:rsidR="007F55D3" w:rsidRDefault="007F55D3" w:rsidP="005134CB"/>
    <w:p w14:paraId="05804383" w14:textId="77777777" w:rsidR="007F55D3" w:rsidRDefault="007F55D3" w:rsidP="005134CB"/>
    <w:p w14:paraId="3FC37A70" w14:textId="77777777" w:rsidR="007F55D3" w:rsidRDefault="007F55D3" w:rsidP="005134CB"/>
    <w:p w14:paraId="42D3ECD6" w14:textId="77777777" w:rsidR="007F55D3" w:rsidRDefault="007F55D3" w:rsidP="005134CB"/>
    <w:p w14:paraId="259DE052" w14:textId="77777777" w:rsidR="007F55D3" w:rsidRDefault="007F55D3" w:rsidP="005134CB"/>
    <w:p w14:paraId="651B512D" w14:textId="77777777" w:rsidR="007F55D3" w:rsidRDefault="007F55D3" w:rsidP="005134CB"/>
    <w:p w14:paraId="59BC292C" w14:textId="77777777" w:rsidR="007F55D3" w:rsidRDefault="007F55D3" w:rsidP="005134CB"/>
    <w:p w14:paraId="4BE0D8DB" w14:textId="77777777" w:rsidR="007F55D3" w:rsidRDefault="007F55D3" w:rsidP="005134CB"/>
    <w:p w14:paraId="7DFCC761" w14:textId="77777777" w:rsidR="007F55D3" w:rsidRDefault="007F55D3" w:rsidP="005134CB"/>
    <w:p w14:paraId="0A5CACE4" w14:textId="77777777" w:rsidR="007F55D3" w:rsidRDefault="007F55D3" w:rsidP="005134CB"/>
    <w:p w14:paraId="5486F4D7" w14:textId="77777777" w:rsidR="007F55D3" w:rsidRDefault="007F55D3" w:rsidP="005134CB"/>
    <w:p w14:paraId="37C26FFE" w14:textId="77777777" w:rsidR="007F55D3" w:rsidRDefault="007F55D3" w:rsidP="005134CB"/>
    <w:p w14:paraId="2D16D3AB" w14:textId="77777777" w:rsidR="007F55D3" w:rsidRDefault="007F55D3" w:rsidP="005134CB"/>
    <w:p w14:paraId="5B8C7245" w14:textId="77777777" w:rsidR="007F55D3" w:rsidRDefault="007F55D3" w:rsidP="005134CB"/>
    <w:p w14:paraId="070B3B57" w14:textId="77777777" w:rsidR="007F55D3" w:rsidRDefault="007F55D3" w:rsidP="005134CB"/>
    <w:p w14:paraId="1C6D9817" w14:textId="77777777" w:rsidR="007F55D3" w:rsidRDefault="007F55D3" w:rsidP="005134CB"/>
    <w:p w14:paraId="7895E881" w14:textId="77777777" w:rsidR="007F55D3" w:rsidRDefault="007F55D3" w:rsidP="005134CB"/>
    <w:p w14:paraId="3492850F" w14:textId="77777777" w:rsidR="007F55D3" w:rsidRDefault="007F55D3" w:rsidP="005134CB"/>
    <w:p w14:paraId="5A071BC1" w14:textId="77777777" w:rsidR="007F55D3" w:rsidRDefault="007F55D3" w:rsidP="005134CB"/>
    <w:p w14:paraId="41B753F3" w14:textId="77777777" w:rsidR="007F55D3" w:rsidRDefault="007F55D3" w:rsidP="005134CB"/>
    <w:p w14:paraId="28BF4129" w14:textId="77777777" w:rsidR="007F55D3" w:rsidRDefault="007F55D3" w:rsidP="005134CB"/>
    <w:p w14:paraId="709A279B" w14:textId="77777777" w:rsidR="007F55D3" w:rsidRDefault="007F55D3" w:rsidP="005134CB"/>
    <w:p w14:paraId="29659C94" w14:textId="77777777" w:rsidR="007F55D3" w:rsidRDefault="007F55D3" w:rsidP="005134CB"/>
    <w:p w14:paraId="526C5C21" w14:textId="2679D6D5" w:rsidR="003D7549" w:rsidRDefault="001B0D38" w:rsidP="00A3407A">
      <w:pPr>
        <w:pStyle w:val="Heading1"/>
      </w:pPr>
      <w:r>
        <w:lastRenderedPageBreak/>
        <w:t>Types of Attendance Data</w:t>
      </w:r>
    </w:p>
    <w:p w14:paraId="71C25ACB" w14:textId="77777777" w:rsidR="003D7549" w:rsidRPr="003D7549" w:rsidRDefault="003D7549" w:rsidP="003D7549"/>
    <w:tbl>
      <w:tblPr>
        <w:tblStyle w:val="TableGrid"/>
        <w:tblpPr w:leftFromText="180" w:rightFromText="180" w:vertAnchor="text" w:horzAnchor="page" w:tblpX="8454" w:tblpY="195"/>
        <w:tblOverlap w:val="never"/>
        <w:tblW w:w="0" w:type="auto"/>
        <w:tblLook w:val="04A0" w:firstRow="1" w:lastRow="0" w:firstColumn="1" w:lastColumn="0" w:noHBand="0" w:noVBand="1"/>
      </w:tblPr>
      <w:tblGrid>
        <w:gridCol w:w="2440"/>
      </w:tblGrid>
      <w:tr w:rsidR="00EF2B17" w14:paraId="5BE87F90" w14:textId="77777777" w:rsidTr="00EF2B17">
        <w:trPr>
          <w:trHeight w:val="341"/>
        </w:trPr>
        <w:tc>
          <w:tcPr>
            <w:tcW w:w="2440" w:type="dxa"/>
            <w:tcBorders>
              <w:bottom w:val="nil"/>
            </w:tcBorders>
            <w:shd w:val="clear" w:color="auto" w:fill="0E3F75"/>
          </w:tcPr>
          <w:p w14:paraId="6A47B49B" w14:textId="57C1FFDC" w:rsidR="00EF2B17" w:rsidRPr="00EF2B17" w:rsidRDefault="00EF2B17" w:rsidP="00EF2B17">
            <w:pPr>
              <w:jc w:val="center"/>
              <w:rPr>
                <w:b/>
                <w:bCs/>
                <w:color w:val="FFFFFF" w:themeColor="background1"/>
              </w:rPr>
            </w:pPr>
            <w:r w:rsidRPr="00EF2B17">
              <w:rPr>
                <w:b/>
                <w:bCs/>
                <w:color w:val="FFFFFF" w:themeColor="background1"/>
              </w:rPr>
              <w:t>Qualitative</w:t>
            </w:r>
          </w:p>
        </w:tc>
      </w:tr>
      <w:tr w:rsidR="00EF2B17" w14:paraId="27A3E3E3" w14:textId="77777777" w:rsidTr="00EF2B17">
        <w:trPr>
          <w:trHeight w:val="341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</w:tcPr>
          <w:p w14:paraId="0172AEAD" w14:textId="6F11CB09" w:rsidR="00EF2B17" w:rsidRDefault="00EF2B17" w:rsidP="00EF2B17">
            <w:pPr>
              <w:jc w:val="center"/>
            </w:pPr>
            <w:r>
              <w:t>Student surveys</w:t>
            </w:r>
          </w:p>
        </w:tc>
      </w:tr>
      <w:tr w:rsidR="00EF2B17" w14:paraId="696904C0" w14:textId="77777777" w:rsidTr="00EF2B17">
        <w:trPr>
          <w:trHeight w:val="341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</w:tcPr>
          <w:p w14:paraId="556A486B" w14:textId="35051302" w:rsidR="00EF2B17" w:rsidRDefault="00EF2B17" w:rsidP="00EF2B17">
            <w:pPr>
              <w:jc w:val="center"/>
            </w:pPr>
            <w:r>
              <w:t>Family surveys</w:t>
            </w:r>
          </w:p>
        </w:tc>
      </w:tr>
      <w:tr w:rsidR="00EF2B17" w14:paraId="73210187" w14:textId="77777777" w:rsidTr="00EF2B17">
        <w:trPr>
          <w:trHeight w:val="329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</w:tcPr>
          <w:p w14:paraId="7CE83408" w14:textId="31A63CEB" w:rsidR="00EF2B17" w:rsidRDefault="00EF2B17" w:rsidP="00EF2B17">
            <w:pPr>
              <w:jc w:val="center"/>
            </w:pPr>
            <w:r>
              <w:t>Student focus groups</w:t>
            </w:r>
          </w:p>
        </w:tc>
      </w:tr>
      <w:tr w:rsidR="00EF2B17" w14:paraId="638F1D4A" w14:textId="77777777" w:rsidTr="00EF2B17">
        <w:trPr>
          <w:trHeight w:val="341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</w:tcPr>
          <w:p w14:paraId="5444842A" w14:textId="30705F65" w:rsidR="00EF2B17" w:rsidRDefault="00EF2B17" w:rsidP="00EF2B17">
            <w:pPr>
              <w:jc w:val="center"/>
            </w:pPr>
            <w:r>
              <w:t>Family focus groups</w:t>
            </w:r>
          </w:p>
        </w:tc>
      </w:tr>
      <w:tr w:rsidR="00EF2B17" w14:paraId="7CF1B172" w14:textId="77777777" w:rsidTr="00EF2B17">
        <w:trPr>
          <w:trHeight w:val="341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</w:tcPr>
          <w:p w14:paraId="79C10535" w14:textId="026EE216" w:rsidR="00EF2B17" w:rsidRDefault="00EF2B17" w:rsidP="00EF2B17">
            <w:pPr>
              <w:jc w:val="center"/>
            </w:pPr>
            <w:r>
              <w:t>Empathy interviews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9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</w:tblGrid>
      <w:tr w:rsidR="00EF2B17" w14:paraId="3FD01275" w14:textId="77777777" w:rsidTr="003D7549">
        <w:trPr>
          <w:trHeight w:val="341"/>
        </w:trPr>
        <w:tc>
          <w:tcPr>
            <w:tcW w:w="3415" w:type="dxa"/>
            <w:shd w:val="clear" w:color="auto" w:fill="0E3F75"/>
          </w:tcPr>
          <w:p w14:paraId="773177DB" w14:textId="77777777" w:rsidR="00EF2B17" w:rsidRPr="00EF2B17" w:rsidRDefault="00EF2B17" w:rsidP="00EF2B17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Data Tools</w:t>
            </w:r>
          </w:p>
        </w:tc>
      </w:tr>
      <w:tr w:rsidR="00EF2B17" w14:paraId="1B01D88B" w14:textId="77777777" w:rsidTr="003D7549">
        <w:trPr>
          <w:trHeight w:val="341"/>
        </w:trPr>
        <w:tc>
          <w:tcPr>
            <w:tcW w:w="3415" w:type="dxa"/>
          </w:tcPr>
          <w:p w14:paraId="2C60DCC2" w14:textId="77777777" w:rsidR="00EF2B17" w:rsidRDefault="00EF2B17" w:rsidP="00EF2B17">
            <w:pPr>
              <w:jc w:val="center"/>
            </w:pPr>
            <w:r>
              <w:t>District/School Attendance Dashboards</w:t>
            </w:r>
          </w:p>
        </w:tc>
      </w:tr>
      <w:tr w:rsidR="00EF2B17" w14:paraId="2B3D6F25" w14:textId="77777777" w:rsidTr="003D7549">
        <w:trPr>
          <w:trHeight w:val="341"/>
        </w:trPr>
        <w:tc>
          <w:tcPr>
            <w:tcW w:w="3415" w:type="dxa"/>
          </w:tcPr>
          <w:p w14:paraId="30DD0CB6" w14:textId="77777777" w:rsidR="00EF2B17" w:rsidRDefault="00EF2B17" w:rsidP="00EF2B17">
            <w:pPr>
              <w:jc w:val="center"/>
            </w:pPr>
            <w:r>
              <w:t>DEW Student Dashboards</w:t>
            </w:r>
          </w:p>
        </w:tc>
      </w:tr>
      <w:tr w:rsidR="00EF2B17" w14:paraId="496105EF" w14:textId="77777777" w:rsidTr="003D7549">
        <w:trPr>
          <w:trHeight w:val="329"/>
        </w:trPr>
        <w:tc>
          <w:tcPr>
            <w:tcW w:w="3415" w:type="dxa"/>
          </w:tcPr>
          <w:p w14:paraId="6EDDADCA" w14:textId="77777777" w:rsidR="00EF2B17" w:rsidRDefault="00EF2B17" w:rsidP="00EF2B17">
            <w:pPr>
              <w:jc w:val="center"/>
            </w:pPr>
            <w:r>
              <w:t>Student Data Center</w:t>
            </w:r>
          </w:p>
        </w:tc>
      </w:tr>
      <w:tr w:rsidR="00EF2B17" w14:paraId="2E1BF85D" w14:textId="77777777" w:rsidTr="003D7549">
        <w:trPr>
          <w:trHeight w:val="341"/>
        </w:trPr>
        <w:tc>
          <w:tcPr>
            <w:tcW w:w="3415" w:type="dxa"/>
          </w:tcPr>
          <w:p w14:paraId="2A2D7CDD" w14:textId="7664724D" w:rsidR="00EF2B17" w:rsidRDefault="00EF2B17" w:rsidP="00EF2B17">
            <w:pPr>
              <w:jc w:val="center"/>
            </w:pPr>
            <w:r>
              <w:t>Third-party tools (i.e. Panorama Education, ed-fi,</w:t>
            </w:r>
            <w:r w:rsidR="00A441AF">
              <w:t xml:space="preserve"> PowerSchool</w:t>
            </w:r>
            <w:r>
              <w:t xml:space="preserve"> etc.)</w:t>
            </w:r>
          </w:p>
        </w:tc>
      </w:tr>
      <w:tr w:rsidR="00EF2B17" w14:paraId="4B90792A" w14:textId="77777777" w:rsidTr="003D7549">
        <w:trPr>
          <w:trHeight w:val="341"/>
        </w:trPr>
        <w:tc>
          <w:tcPr>
            <w:tcW w:w="3415" w:type="dxa"/>
          </w:tcPr>
          <w:p w14:paraId="0213C59B" w14:textId="1E76522A" w:rsidR="00EF2B17" w:rsidRDefault="00EF2B17" w:rsidP="00EF2B17">
            <w:pPr>
              <w:jc w:val="center"/>
            </w:pPr>
            <w:r>
              <w:t xml:space="preserve">Data visualization (i.e. </w:t>
            </w:r>
            <w:proofErr w:type="spellStart"/>
            <w:r>
              <w:t>LookerStudio</w:t>
            </w:r>
            <w:proofErr w:type="spellEnd"/>
            <w:r>
              <w:t xml:space="preserve">, Tableau, </w:t>
            </w:r>
            <w:proofErr w:type="spellStart"/>
            <w:r>
              <w:t>PowerBI</w:t>
            </w:r>
            <w:proofErr w:type="spellEnd"/>
            <w:r>
              <w:t>, etc.)</w:t>
            </w:r>
          </w:p>
        </w:tc>
      </w:tr>
      <w:tr w:rsidR="00EF2B17" w14:paraId="17FF3CA4" w14:textId="77777777" w:rsidTr="003D7549">
        <w:trPr>
          <w:trHeight w:val="341"/>
        </w:trPr>
        <w:tc>
          <w:tcPr>
            <w:tcW w:w="3415" w:type="dxa"/>
          </w:tcPr>
          <w:p w14:paraId="35C66AE2" w14:textId="77777777" w:rsidR="00EF2B17" w:rsidRDefault="00EF2B17" w:rsidP="00EF2B17">
            <w:pPr>
              <w:jc w:val="center"/>
            </w:pPr>
          </w:p>
        </w:tc>
      </w:tr>
      <w:tr w:rsidR="00EF2B17" w14:paraId="37CBEC9C" w14:textId="77777777" w:rsidTr="003D7549">
        <w:trPr>
          <w:trHeight w:val="341"/>
        </w:trPr>
        <w:tc>
          <w:tcPr>
            <w:tcW w:w="3415" w:type="dxa"/>
          </w:tcPr>
          <w:p w14:paraId="0CB5DC2A" w14:textId="77777777" w:rsidR="00EF2B17" w:rsidRDefault="00EF2B17" w:rsidP="00EF2B17">
            <w:pPr>
              <w:jc w:val="center"/>
            </w:pPr>
          </w:p>
        </w:tc>
      </w:tr>
      <w:tr w:rsidR="00EF2B17" w14:paraId="57F38657" w14:textId="77777777" w:rsidTr="003D7549">
        <w:trPr>
          <w:trHeight w:val="341"/>
        </w:trPr>
        <w:tc>
          <w:tcPr>
            <w:tcW w:w="3415" w:type="dxa"/>
            <w:shd w:val="clear" w:color="auto" w:fill="0E3F75"/>
          </w:tcPr>
          <w:p w14:paraId="4460FDC0" w14:textId="3E32646A" w:rsidR="00EF2B17" w:rsidRPr="00DE6369" w:rsidRDefault="00DE6369" w:rsidP="00DE6369">
            <w:pPr>
              <w:jc w:val="center"/>
              <w:rPr>
                <w:b/>
                <w:bCs/>
                <w:color w:val="FFFFFF" w:themeColor="background1"/>
              </w:rPr>
            </w:pPr>
            <w:r w:rsidRPr="00DE6369">
              <w:rPr>
                <w:b/>
                <w:bCs/>
                <w:color w:val="FFFFFF" w:themeColor="background1"/>
              </w:rPr>
              <w:t>Resources</w:t>
            </w:r>
          </w:p>
        </w:tc>
      </w:tr>
      <w:tr w:rsidR="00EF2B17" w14:paraId="16287878" w14:textId="77777777" w:rsidTr="003D7549">
        <w:trPr>
          <w:trHeight w:val="341"/>
        </w:trPr>
        <w:tc>
          <w:tcPr>
            <w:tcW w:w="3415" w:type="dxa"/>
          </w:tcPr>
          <w:p w14:paraId="1F4ADDB7" w14:textId="2A977EBA" w:rsidR="00EF2B17" w:rsidRDefault="00000000" w:rsidP="003D7549">
            <w:pPr>
              <w:tabs>
                <w:tab w:val="left" w:pos="1124"/>
              </w:tabs>
              <w:jc w:val="center"/>
            </w:pPr>
            <w:hyperlink r:id="rId12" w:history="1">
              <w:r w:rsidR="00DE6369" w:rsidRPr="00DE6369">
                <w:rPr>
                  <w:rStyle w:val="Hyperlink"/>
                </w:rPr>
                <w:t>Attendance Works Qualitative data</w:t>
              </w:r>
            </w:hyperlink>
          </w:p>
        </w:tc>
      </w:tr>
      <w:tr w:rsidR="00DE6369" w14:paraId="1D9350D9" w14:textId="77777777" w:rsidTr="003D7549">
        <w:trPr>
          <w:trHeight w:val="341"/>
        </w:trPr>
        <w:tc>
          <w:tcPr>
            <w:tcW w:w="3415" w:type="dxa"/>
          </w:tcPr>
          <w:p w14:paraId="4F2D72A0" w14:textId="0F833095" w:rsidR="00DE6369" w:rsidRDefault="00000000" w:rsidP="003D7549">
            <w:pPr>
              <w:tabs>
                <w:tab w:val="left" w:pos="1124"/>
              </w:tabs>
              <w:jc w:val="center"/>
            </w:pPr>
            <w:hyperlink r:id="rId13" w:history="1">
              <w:r w:rsidR="00DE6369" w:rsidRPr="00982353">
                <w:rPr>
                  <w:rStyle w:val="Hyperlink"/>
                </w:rPr>
                <w:t>Attendance Works Data Tools</w:t>
              </w:r>
            </w:hyperlink>
          </w:p>
        </w:tc>
      </w:tr>
      <w:tr w:rsidR="00DE6369" w14:paraId="582A5C85" w14:textId="77777777" w:rsidTr="003D7549">
        <w:trPr>
          <w:trHeight w:val="341"/>
        </w:trPr>
        <w:tc>
          <w:tcPr>
            <w:tcW w:w="3415" w:type="dxa"/>
          </w:tcPr>
          <w:p w14:paraId="5EC8CB41" w14:textId="7B8928D4" w:rsidR="00DE6369" w:rsidRDefault="00000000" w:rsidP="003D7549">
            <w:pPr>
              <w:tabs>
                <w:tab w:val="left" w:pos="1124"/>
              </w:tabs>
              <w:jc w:val="center"/>
            </w:pPr>
            <w:hyperlink r:id="rId14" w:history="1">
              <w:r w:rsidR="00982353" w:rsidRPr="00982353">
                <w:rPr>
                  <w:rStyle w:val="Hyperlink"/>
                </w:rPr>
                <w:t>DEW Attendance Guide</w:t>
              </w:r>
            </w:hyperlink>
          </w:p>
        </w:tc>
      </w:tr>
      <w:tr w:rsidR="00DE6369" w14:paraId="5F4CEC70" w14:textId="77777777" w:rsidTr="003D7549">
        <w:trPr>
          <w:trHeight w:val="341"/>
        </w:trPr>
        <w:tc>
          <w:tcPr>
            <w:tcW w:w="3415" w:type="dxa"/>
          </w:tcPr>
          <w:p w14:paraId="79B99318" w14:textId="456EC8D3" w:rsidR="00DE6369" w:rsidRDefault="00000000" w:rsidP="003D7549">
            <w:pPr>
              <w:tabs>
                <w:tab w:val="left" w:pos="1124"/>
              </w:tabs>
              <w:jc w:val="center"/>
            </w:pPr>
            <w:hyperlink r:id="rId15" w:history="1">
              <w:r w:rsidR="00C73A08" w:rsidRPr="00C73A08">
                <w:rPr>
                  <w:rStyle w:val="Hyperlink"/>
                </w:rPr>
                <w:t>DEW District and School Attendance Dashboards</w:t>
              </w:r>
            </w:hyperlink>
          </w:p>
        </w:tc>
      </w:tr>
      <w:tr w:rsidR="00DE6369" w14:paraId="6EE79061" w14:textId="77777777" w:rsidTr="003D7549">
        <w:trPr>
          <w:trHeight w:val="341"/>
        </w:trPr>
        <w:tc>
          <w:tcPr>
            <w:tcW w:w="3415" w:type="dxa"/>
          </w:tcPr>
          <w:p w14:paraId="0FCE0D79" w14:textId="0AEABB17" w:rsidR="00DE6369" w:rsidRDefault="00000000" w:rsidP="003D7549">
            <w:pPr>
              <w:tabs>
                <w:tab w:val="left" w:pos="1124"/>
              </w:tabs>
              <w:jc w:val="center"/>
            </w:pPr>
            <w:hyperlink r:id="rId16" w:history="1">
              <w:r w:rsidR="00C73A08" w:rsidRPr="003D7549">
                <w:rPr>
                  <w:rStyle w:val="Hyperlink"/>
                </w:rPr>
                <w:t>National Student Attendance, Engagement, and Success Center</w:t>
              </w:r>
            </w:hyperlink>
          </w:p>
        </w:tc>
      </w:tr>
    </w:tbl>
    <w:tbl>
      <w:tblPr>
        <w:tblStyle w:val="TableGrid"/>
        <w:tblpPr w:leftFromText="180" w:rightFromText="180" w:vertAnchor="text" w:horzAnchor="page" w:tblpX="4386" w:tblpY="200"/>
        <w:tblW w:w="0" w:type="auto"/>
        <w:tblLook w:val="04A0" w:firstRow="1" w:lastRow="0" w:firstColumn="1" w:lastColumn="0" w:noHBand="0" w:noVBand="1"/>
      </w:tblPr>
      <w:tblGrid>
        <w:gridCol w:w="2846"/>
      </w:tblGrid>
      <w:tr w:rsidR="00431CEF" w14:paraId="5ED5D767" w14:textId="77777777" w:rsidTr="00431CEF">
        <w:trPr>
          <w:trHeight w:val="349"/>
        </w:trPr>
        <w:tc>
          <w:tcPr>
            <w:tcW w:w="2846" w:type="dxa"/>
            <w:tcBorders>
              <w:bottom w:val="nil"/>
            </w:tcBorders>
            <w:shd w:val="clear" w:color="auto" w:fill="0E3F75"/>
          </w:tcPr>
          <w:p w14:paraId="681DEB39" w14:textId="77777777" w:rsidR="00431CEF" w:rsidRPr="00F762DE" w:rsidRDefault="00431CEF" w:rsidP="00431CEF">
            <w:pPr>
              <w:jc w:val="center"/>
              <w:rPr>
                <w:b/>
                <w:bCs/>
                <w:color w:val="FFFFFF" w:themeColor="background1"/>
              </w:rPr>
            </w:pPr>
            <w:r w:rsidRPr="00F762DE">
              <w:rPr>
                <w:b/>
                <w:bCs/>
                <w:color w:val="FFFFFF" w:themeColor="background1"/>
              </w:rPr>
              <w:t>Subgroups</w:t>
            </w:r>
          </w:p>
        </w:tc>
      </w:tr>
      <w:tr w:rsidR="00431CEF" w14:paraId="65610ED2" w14:textId="77777777" w:rsidTr="00431CEF">
        <w:trPr>
          <w:trHeight w:val="349"/>
        </w:trPr>
        <w:tc>
          <w:tcPr>
            <w:tcW w:w="2846" w:type="dxa"/>
            <w:tcBorders>
              <w:top w:val="nil"/>
              <w:left w:val="nil"/>
              <w:bottom w:val="nil"/>
              <w:right w:val="nil"/>
            </w:tcBorders>
          </w:tcPr>
          <w:p w14:paraId="4CB56142" w14:textId="77777777" w:rsidR="00431CEF" w:rsidRDefault="00431CEF" w:rsidP="00431CEF">
            <w:pPr>
              <w:jc w:val="center"/>
            </w:pPr>
            <w:r>
              <w:t>All Students</w:t>
            </w:r>
          </w:p>
        </w:tc>
      </w:tr>
      <w:tr w:rsidR="00431CEF" w14:paraId="428538C7" w14:textId="77777777" w:rsidTr="00431CEF">
        <w:trPr>
          <w:trHeight w:val="349"/>
        </w:trPr>
        <w:tc>
          <w:tcPr>
            <w:tcW w:w="2846" w:type="dxa"/>
            <w:tcBorders>
              <w:top w:val="nil"/>
              <w:left w:val="nil"/>
              <w:bottom w:val="nil"/>
              <w:right w:val="nil"/>
            </w:tcBorders>
          </w:tcPr>
          <w:p w14:paraId="57827311" w14:textId="77777777" w:rsidR="00431CEF" w:rsidRDefault="00431CEF" w:rsidP="00431CEF">
            <w:pPr>
              <w:jc w:val="center"/>
            </w:pPr>
            <w:r>
              <w:t>Gender</w:t>
            </w:r>
          </w:p>
        </w:tc>
      </w:tr>
      <w:tr w:rsidR="00431CEF" w14:paraId="2DCBC9DA" w14:textId="77777777" w:rsidTr="00431CEF">
        <w:trPr>
          <w:trHeight w:val="337"/>
        </w:trPr>
        <w:tc>
          <w:tcPr>
            <w:tcW w:w="2846" w:type="dxa"/>
            <w:tcBorders>
              <w:top w:val="nil"/>
              <w:left w:val="nil"/>
              <w:bottom w:val="nil"/>
              <w:right w:val="nil"/>
            </w:tcBorders>
          </w:tcPr>
          <w:p w14:paraId="0BE00FD3" w14:textId="77777777" w:rsidR="00431CEF" w:rsidRDefault="00431CEF" w:rsidP="00431CEF">
            <w:pPr>
              <w:jc w:val="center"/>
            </w:pPr>
            <w:r>
              <w:t>Race/Ethnicity</w:t>
            </w:r>
          </w:p>
        </w:tc>
      </w:tr>
      <w:tr w:rsidR="00431CEF" w14:paraId="174EBFE6" w14:textId="77777777" w:rsidTr="00431CEF">
        <w:trPr>
          <w:trHeight w:val="349"/>
        </w:trPr>
        <w:tc>
          <w:tcPr>
            <w:tcW w:w="2846" w:type="dxa"/>
            <w:tcBorders>
              <w:top w:val="nil"/>
              <w:left w:val="nil"/>
              <w:bottom w:val="nil"/>
              <w:right w:val="nil"/>
            </w:tcBorders>
          </w:tcPr>
          <w:p w14:paraId="7E0B6C82" w14:textId="77777777" w:rsidR="00431CEF" w:rsidRDefault="00431CEF" w:rsidP="00431CEF">
            <w:pPr>
              <w:jc w:val="center"/>
            </w:pPr>
            <w:proofErr w:type="gramStart"/>
            <w:r>
              <w:t>Students</w:t>
            </w:r>
            <w:proofErr w:type="gramEnd"/>
            <w:r>
              <w:t xml:space="preserve"> w/ Disabilities</w:t>
            </w:r>
          </w:p>
        </w:tc>
      </w:tr>
      <w:tr w:rsidR="00431CEF" w14:paraId="6E3585E2" w14:textId="77777777" w:rsidTr="00431CEF">
        <w:trPr>
          <w:trHeight w:val="349"/>
        </w:trPr>
        <w:tc>
          <w:tcPr>
            <w:tcW w:w="2846" w:type="dxa"/>
            <w:tcBorders>
              <w:top w:val="nil"/>
              <w:left w:val="nil"/>
              <w:bottom w:val="nil"/>
              <w:right w:val="nil"/>
            </w:tcBorders>
          </w:tcPr>
          <w:p w14:paraId="43249A05" w14:textId="77777777" w:rsidR="00431CEF" w:rsidRDefault="00431CEF" w:rsidP="00431CEF">
            <w:pPr>
              <w:jc w:val="center"/>
            </w:pPr>
            <w:r>
              <w:t>English Learner</w:t>
            </w:r>
          </w:p>
        </w:tc>
      </w:tr>
      <w:tr w:rsidR="00431CEF" w14:paraId="35246246" w14:textId="77777777" w:rsidTr="00431CEF">
        <w:trPr>
          <w:trHeight w:val="349"/>
        </w:trPr>
        <w:tc>
          <w:tcPr>
            <w:tcW w:w="2846" w:type="dxa"/>
            <w:tcBorders>
              <w:top w:val="nil"/>
              <w:left w:val="nil"/>
              <w:bottom w:val="nil"/>
              <w:right w:val="nil"/>
            </w:tcBorders>
          </w:tcPr>
          <w:p w14:paraId="165E27AA" w14:textId="77777777" w:rsidR="00431CEF" w:rsidRDefault="00431CEF" w:rsidP="00431CEF">
            <w:pPr>
              <w:jc w:val="center"/>
            </w:pPr>
            <w:r>
              <w:t>Economic Disadvantaged</w:t>
            </w:r>
          </w:p>
        </w:tc>
      </w:tr>
      <w:tr w:rsidR="00431CEF" w14:paraId="1E218D56" w14:textId="77777777" w:rsidTr="00431CEF">
        <w:trPr>
          <w:trHeight w:val="349"/>
        </w:trPr>
        <w:tc>
          <w:tcPr>
            <w:tcW w:w="2846" w:type="dxa"/>
            <w:tcBorders>
              <w:top w:val="nil"/>
              <w:left w:val="nil"/>
              <w:bottom w:val="nil"/>
              <w:right w:val="nil"/>
            </w:tcBorders>
          </w:tcPr>
          <w:p w14:paraId="4FDAF623" w14:textId="77777777" w:rsidR="00431CEF" w:rsidRDefault="00431CEF" w:rsidP="00431CEF">
            <w:pPr>
              <w:jc w:val="center"/>
            </w:pPr>
            <w:r>
              <w:t>Homeless Students</w:t>
            </w:r>
          </w:p>
        </w:tc>
      </w:tr>
      <w:tr w:rsidR="00431CEF" w14:paraId="60313720" w14:textId="77777777" w:rsidTr="00431CEF">
        <w:trPr>
          <w:trHeight w:val="349"/>
        </w:trPr>
        <w:tc>
          <w:tcPr>
            <w:tcW w:w="2846" w:type="dxa"/>
            <w:tcBorders>
              <w:top w:val="nil"/>
              <w:left w:val="nil"/>
              <w:bottom w:val="nil"/>
              <w:right w:val="nil"/>
            </w:tcBorders>
          </w:tcPr>
          <w:p w14:paraId="0837CFF2" w14:textId="77777777" w:rsidR="00431CEF" w:rsidRDefault="00431CEF" w:rsidP="00431CEF">
            <w:pPr>
              <w:jc w:val="center"/>
            </w:pPr>
            <w:r>
              <w:t>Military Students</w:t>
            </w:r>
          </w:p>
        </w:tc>
      </w:tr>
      <w:tr w:rsidR="00431CEF" w14:paraId="7818FACD" w14:textId="77777777" w:rsidTr="00431CEF">
        <w:trPr>
          <w:trHeight w:val="349"/>
        </w:trPr>
        <w:tc>
          <w:tcPr>
            <w:tcW w:w="2846" w:type="dxa"/>
            <w:tcBorders>
              <w:top w:val="nil"/>
              <w:left w:val="nil"/>
              <w:bottom w:val="nil"/>
              <w:right w:val="nil"/>
            </w:tcBorders>
          </w:tcPr>
          <w:p w14:paraId="5B1CBA03" w14:textId="77777777" w:rsidR="00431CEF" w:rsidRDefault="00431CEF" w:rsidP="00431CEF">
            <w:pPr>
              <w:jc w:val="center"/>
            </w:pPr>
            <w:r>
              <w:t>Foster Students</w:t>
            </w:r>
          </w:p>
        </w:tc>
      </w:tr>
      <w:tr w:rsidR="00431CEF" w14:paraId="35D52B38" w14:textId="77777777" w:rsidTr="00431CEF">
        <w:trPr>
          <w:trHeight w:val="349"/>
        </w:trPr>
        <w:tc>
          <w:tcPr>
            <w:tcW w:w="2846" w:type="dxa"/>
            <w:tcBorders>
              <w:top w:val="nil"/>
              <w:left w:val="nil"/>
              <w:bottom w:val="nil"/>
              <w:right w:val="nil"/>
            </w:tcBorders>
          </w:tcPr>
          <w:p w14:paraId="715A7205" w14:textId="77777777" w:rsidR="00431CEF" w:rsidRDefault="00431CEF" w:rsidP="00431CEF">
            <w:pPr>
              <w:jc w:val="center"/>
            </w:pPr>
            <w:r>
              <w:t>Adjudicated Youth</w:t>
            </w:r>
          </w:p>
        </w:tc>
      </w:tr>
    </w:tbl>
    <w:tbl>
      <w:tblPr>
        <w:tblStyle w:val="TableGrid"/>
        <w:tblpPr w:leftFromText="180" w:rightFromText="180" w:vertAnchor="text" w:horzAnchor="margin" w:tblpY="2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5"/>
      </w:tblGrid>
      <w:tr w:rsidR="0089794C" w14:paraId="785DCD82" w14:textId="77777777" w:rsidTr="0089794C">
        <w:trPr>
          <w:trHeight w:val="422"/>
        </w:trPr>
        <w:tc>
          <w:tcPr>
            <w:tcW w:w="2695" w:type="dxa"/>
            <w:shd w:val="clear" w:color="auto" w:fill="0E3F75"/>
          </w:tcPr>
          <w:p w14:paraId="2329097D" w14:textId="77777777" w:rsidR="0089794C" w:rsidRPr="00E77F08" w:rsidRDefault="0089794C" w:rsidP="0089794C">
            <w:pPr>
              <w:jc w:val="center"/>
              <w:rPr>
                <w:b/>
                <w:bCs/>
              </w:rPr>
            </w:pPr>
            <w:r w:rsidRPr="00E77F08">
              <w:rPr>
                <w:b/>
                <w:bCs/>
                <w:color w:val="FFFFFF" w:themeColor="background1"/>
              </w:rPr>
              <w:t>Annual Absentee Rates</w:t>
            </w:r>
          </w:p>
        </w:tc>
      </w:tr>
      <w:tr w:rsidR="0089794C" w14:paraId="7CA3D7B5" w14:textId="77777777" w:rsidTr="0089794C">
        <w:trPr>
          <w:trHeight w:val="350"/>
        </w:trPr>
        <w:tc>
          <w:tcPr>
            <w:tcW w:w="2695" w:type="dxa"/>
          </w:tcPr>
          <w:p w14:paraId="41A1F0E8" w14:textId="77777777" w:rsidR="0089794C" w:rsidRPr="00E77F08" w:rsidRDefault="0089794C" w:rsidP="0089794C">
            <w:pPr>
              <w:jc w:val="center"/>
            </w:pPr>
            <w:r w:rsidRPr="00E77F08">
              <w:t>2021-2022</w:t>
            </w:r>
          </w:p>
        </w:tc>
      </w:tr>
      <w:tr w:rsidR="0089794C" w14:paraId="28F4385F" w14:textId="77777777" w:rsidTr="0089794C">
        <w:trPr>
          <w:trHeight w:val="350"/>
        </w:trPr>
        <w:tc>
          <w:tcPr>
            <w:tcW w:w="2695" w:type="dxa"/>
          </w:tcPr>
          <w:p w14:paraId="34973C62" w14:textId="77777777" w:rsidR="0089794C" w:rsidRPr="00E77F08" w:rsidRDefault="0089794C" w:rsidP="0089794C">
            <w:pPr>
              <w:jc w:val="center"/>
            </w:pPr>
            <w:r w:rsidRPr="00E77F08">
              <w:t>2022-2023</w:t>
            </w:r>
          </w:p>
        </w:tc>
      </w:tr>
      <w:tr w:rsidR="0089794C" w14:paraId="32569205" w14:textId="77777777" w:rsidTr="0089794C">
        <w:trPr>
          <w:trHeight w:val="350"/>
        </w:trPr>
        <w:tc>
          <w:tcPr>
            <w:tcW w:w="2695" w:type="dxa"/>
          </w:tcPr>
          <w:p w14:paraId="3C2353E7" w14:textId="77777777" w:rsidR="0089794C" w:rsidRPr="00E77F08" w:rsidRDefault="0089794C" w:rsidP="0089794C">
            <w:pPr>
              <w:jc w:val="center"/>
            </w:pPr>
            <w:r>
              <w:t>2023-2024</w:t>
            </w:r>
          </w:p>
        </w:tc>
      </w:tr>
    </w:tbl>
    <w:p w14:paraId="06DFDBAA" w14:textId="77777777" w:rsidR="00681D91" w:rsidRDefault="00681D91" w:rsidP="007F7DDC"/>
    <w:p w14:paraId="1FC4D8A3" w14:textId="77777777" w:rsidR="00681D91" w:rsidRDefault="00681D91" w:rsidP="003D7549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2"/>
      </w:tblGrid>
      <w:tr w:rsidR="00E77F08" w14:paraId="78AAE23A" w14:textId="77777777" w:rsidTr="00E77F08">
        <w:trPr>
          <w:trHeight w:val="310"/>
        </w:trPr>
        <w:tc>
          <w:tcPr>
            <w:tcW w:w="2742" w:type="dxa"/>
            <w:shd w:val="clear" w:color="auto" w:fill="0E3F75"/>
          </w:tcPr>
          <w:p w14:paraId="7317F1F9" w14:textId="6E794BD9" w:rsidR="00E77F08" w:rsidRPr="00E77F08" w:rsidRDefault="00E77F08" w:rsidP="003D7549">
            <w:pPr>
              <w:jc w:val="center"/>
              <w:rPr>
                <w:b/>
                <w:bCs/>
                <w:color w:val="FFFFFF" w:themeColor="background1"/>
              </w:rPr>
            </w:pPr>
            <w:r w:rsidRPr="00E77F08">
              <w:rPr>
                <w:b/>
                <w:bCs/>
                <w:color w:val="FFFFFF" w:themeColor="background1"/>
              </w:rPr>
              <w:t>Absence Reasons</w:t>
            </w:r>
          </w:p>
        </w:tc>
      </w:tr>
      <w:tr w:rsidR="00E77F08" w14:paraId="2E8096F9" w14:textId="77777777" w:rsidTr="00E77F08">
        <w:trPr>
          <w:trHeight w:val="310"/>
        </w:trPr>
        <w:tc>
          <w:tcPr>
            <w:tcW w:w="2742" w:type="dxa"/>
          </w:tcPr>
          <w:p w14:paraId="4EB5C62D" w14:textId="03A0A615" w:rsidR="00E77F08" w:rsidRDefault="00E77F08" w:rsidP="003D7549">
            <w:pPr>
              <w:jc w:val="center"/>
            </w:pPr>
            <w:r>
              <w:t>Excused</w:t>
            </w:r>
          </w:p>
        </w:tc>
      </w:tr>
      <w:tr w:rsidR="00E77F08" w14:paraId="473C0012" w14:textId="77777777" w:rsidTr="00E77F08">
        <w:trPr>
          <w:trHeight w:val="310"/>
        </w:trPr>
        <w:tc>
          <w:tcPr>
            <w:tcW w:w="2742" w:type="dxa"/>
          </w:tcPr>
          <w:p w14:paraId="0739EF65" w14:textId="77777777" w:rsidR="00E77F08" w:rsidRDefault="00E77F08" w:rsidP="003D7549">
            <w:pPr>
              <w:jc w:val="center"/>
            </w:pPr>
            <w:r>
              <w:t>Unexcused</w:t>
            </w:r>
          </w:p>
          <w:p w14:paraId="162C9425" w14:textId="0F0A395B" w:rsidR="00A71B0A" w:rsidRDefault="00A71B0A" w:rsidP="003D7549">
            <w:pPr>
              <w:jc w:val="center"/>
            </w:pPr>
            <w:r>
              <w:t>Medically Excused</w:t>
            </w:r>
          </w:p>
        </w:tc>
      </w:tr>
      <w:tr w:rsidR="00E77F08" w14:paraId="77FB9E8A" w14:textId="77777777" w:rsidTr="00E77F08">
        <w:trPr>
          <w:trHeight w:val="299"/>
        </w:trPr>
        <w:tc>
          <w:tcPr>
            <w:tcW w:w="2742" w:type="dxa"/>
          </w:tcPr>
          <w:p w14:paraId="63DB87F5" w14:textId="4285CDF2" w:rsidR="00E77F08" w:rsidRDefault="00E77F08" w:rsidP="003D7549">
            <w:pPr>
              <w:jc w:val="center"/>
            </w:pPr>
            <w:r>
              <w:t>Suspension</w:t>
            </w:r>
          </w:p>
        </w:tc>
      </w:tr>
    </w:tbl>
    <w:p w14:paraId="4B123DE3" w14:textId="77777777" w:rsidR="00E77F08" w:rsidRDefault="00E77F08" w:rsidP="003D7549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5"/>
      </w:tblGrid>
      <w:tr w:rsidR="00E77F08" w14:paraId="1C5423E7" w14:textId="77777777" w:rsidTr="00E77F08">
        <w:trPr>
          <w:trHeight w:val="340"/>
        </w:trPr>
        <w:tc>
          <w:tcPr>
            <w:tcW w:w="2805" w:type="dxa"/>
            <w:tcBorders>
              <w:bottom w:val="nil"/>
            </w:tcBorders>
            <w:shd w:val="clear" w:color="auto" w:fill="0E3F75"/>
          </w:tcPr>
          <w:p w14:paraId="06E50DEE" w14:textId="40E4AD47" w:rsidR="00E77F08" w:rsidRPr="00E77F08" w:rsidRDefault="00E77F08" w:rsidP="003D7549">
            <w:pPr>
              <w:jc w:val="center"/>
              <w:rPr>
                <w:b/>
                <w:bCs/>
                <w:color w:val="FFFFFF" w:themeColor="background1"/>
              </w:rPr>
            </w:pPr>
            <w:r w:rsidRPr="00E77F08">
              <w:rPr>
                <w:b/>
                <w:bCs/>
                <w:color w:val="FFFFFF" w:themeColor="background1"/>
              </w:rPr>
              <w:t>Time Frame</w:t>
            </w:r>
          </w:p>
        </w:tc>
      </w:tr>
      <w:tr w:rsidR="00E77F08" w14:paraId="7D288A8B" w14:textId="77777777" w:rsidTr="00E77F08">
        <w:trPr>
          <w:trHeight w:val="340"/>
        </w:trPr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</w:tcPr>
          <w:p w14:paraId="62F21BFC" w14:textId="6F4A5C4F" w:rsidR="00E77F08" w:rsidRDefault="00E77F08" w:rsidP="003D7549">
            <w:pPr>
              <w:jc w:val="center"/>
            </w:pPr>
            <w:r>
              <w:t>Hourly/Class Period</w:t>
            </w:r>
          </w:p>
        </w:tc>
      </w:tr>
      <w:tr w:rsidR="00E77F08" w14:paraId="2127CAD0" w14:textId="77777777" w:rsidTr="00E77F08">
        <w:trPr>
          <w:trHeight w:val="340"/>
        </w:trPr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</w:tcPr>
          <w:p w14:paraId="1757DF8C" w14:textId="5718FEF0" w:rsidR="00E77F08" w:rsidRDefault="00E77F08" w:rsidP="003D7549">
            <w:pPr>
              <w:jc w:val="center"/>
            </w:pPr>
            <w:r>
              <w:t>Daily</w:t>
            </w:r>
          </w:p>
        </w:tc>
      </w:tr>
      <w:tr w:rsidR="00E77F08" w14:paraId="1E99EA3A" w14:textId="77777777" w:rsidTr="00E77F08">
        <w:trPr>
          <w:trHeight w:val="328"/>
        </w:trPr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</w:tcPr>
          <w:p w14:paraId="0E9C55F2" w14:textId="65D07E37" w:rsidR="00E77F08" w:rsidRDefault="00E77F08" w:rsidP="003D7549">
            <w:pPr>
              <w:jc w:val="center"/>
            </w:pPr>
            <w:r>
              <w:t>Weekly</w:t>
            </w:r>
          </w:p>
        </w:tc>
      </w:tr>
      <w:tr w:rsidR="00E77F08" w14:paraId="5D73B95E" w14:textId="77777777" w:rsidTr="00E77F08">
        <w:trPr>
          <w:trHeight w:val="340"/>
        </w:trPr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</w:tcPr>
          <w:p w14:paraId="11BB6739" w14:textId="7E75B893" w:rsidR="00E77F08" w:rsidRDefault="00E77F08" w:rsidP="003D7549">
            <w:pPr>
              <w:jc w:val="center"/>
            </w:pPr>
            <w:r>
              <w:t>Monthly</w:t>
            </w:r>
          </w:p>
        </w:tc>
      </w:tr>
      <w:tr w:rsidR="00E77F08" w14:paraId="4A066E29" w14:textId="77777777" w:rsidTr="00E77F08">
        <w:trPr>
          <w:trHeight w:val="340"/>
        </w:trPr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</w:tcPr>
          <w:p w14:paraId="3B9B25D0" w14:textId="4C227637" w:rsidR="00E77F08" w:rsidRDefault="00E77F08" w:rsidP="003D7549">
            <w:pPr>
              <w:jc w:val="center"/>
            </w:pPr>
            <w:r>
              <w:t>Quarterly</w:t>
            </w:r>
          </w:p>
        </w:tc>
      </w:tr>
      <w:tr w:rsidR="00E77F08" w14:paraId="31E90EC6" w14:textId="77777777" w:rsidTr="00E77F08">
        <w:trPr>
          <w:trHeight w:val="340"/>
        </w:trPr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</w:tcPr>
          <w:p w14:paraId="73BCED50" w14:textId="2092636A" w:rsidR="00E77F08" w:rsidRDefault="00E77F08" w:rsidP="003D7549">
            <w:pPr>
              <w:jc w:val="center"/>
            </w:pPr>
            <w:r>
              <w:t>Yearly</w:t>
            </w:r>
          </w:p>
        </w:tc>
      </w:tr>
    </w:tbl>
    <w:tbl>
      <w:tblPr>
        <w:tblStyle w:val="TableGrid"/>
        <w:tblpPr w:leftFromText="180" w:rightFromText="180" w:vertAnchor="text" w:horzAnchor="page" w:tblpX="4352" w:tblpY="-1434"/>
        <w:tblW w:w="0" w:type="auto"/>
        <w:tblLook w:val="04A0" w:firstRow="1" w:lastRow="0" w:firstColumn="1" w:lastColumn="0" w:noHBand="0" w:noVBand="1"/>
      </w:tblPr>
      <w:tblGrid>
        <w:gridCol w:w="3076"/>
      </w:tblGrid>
      <w:tr w:rsidR="00EF2B17" w14:paraId="298E2968" w14:textId="77777777" w:rsidTr="00EF2B17">
        <w:trPr>
          <w:trHeight w:val="325"/>
        </w:trPr>
        <w:tc>
          <w:tcPr>
            <w:tcW w:w="3076" w:type="dxa"/>
            <w:tcBorders>
              <w:bottom w:val="nil"/>
            </w:tcBorders>
            <w:shd w:val="clear" w:color="auto" w:fill="0E3F75"/>
          </w:tcPr>
          <w:p w14:paraId="20BA63AA" w14:textId="77777777" w:rsidR="00EF2B17" w:rsidRPr="00F762DE" w:rsidRDefault="00EF2B17" w:rsidP="003D7549">
            <w:pPr>
              <w:jc w:val="center"/>
              <w:rPr>
                <w:b/>
                <w:bCs/>
                <w:color w:val="FFFFFF" w:themeColor="background1"/>
              </w:rPr>
            </w:pPr>
            <w:r w:rsidRPr="00F762DE">
              <w:rPr>
                <w:b/>
                <w:bCs/>
                <w:color w:val="FFFFFF" w:themeColor="background1"/>
              </w:rPr>
              <w:t>Other Groups</w:t>
            </w:r>
          </w:p>
        </w:tc>
      </w:tr>
      <w:tr w:rsidR="00EF2B17" w14:paraId="54EDD670" w14:textId="77777777" w:rsidTr="00EF2B17">
        <w:trPr>
          <w:trHeight w:val="325"/>
        </w:trPr>
        <w:tc>
          <w:tcPr>
            <w:tcW w:w="3076" w:type="dxa"/>
            <w:tcBorders>
              <w:top w:val="nil"/>
              <w:left w:val="nil"/>
              <w:bottom w:val="nil"/>
              <w:right w:val="nil"/>
            </w:tcBorders>
          </w:tcPr>
          <w:p w14:paraId="4DD73A8B" w14:textId="77777777" w:rsidR="00EF2B17" w:rsidRDefault="00EF2B17" w:rsidP="003D7549">
            <w:pPr>
              <w:jc w:val="center"/>
            </w:pPr>
            <w:r>
              <w:t>School</w:t>
            </w:r>
          </w:p>
        </w:tc>
      </w:tr>
      <w:tr w:rsidR="00EF2B17" w14:paraId="4CCE1424" w14:textId="77777777" w:rsidTr="00EF2B17">
        <w:trPr>
          <w:trHeight w:val="325"/>
        </w:trPr>
        <w:tc>
          <w:tcPr>
            <w:tcW w:w="3076" w:type="dxa"/>
            <w:tcBorders>
              <w:top w:val="nil"/>
              <w:left w:val="nil"/>
              <w:bottom w:val="nil"/>
              <w:right w:val="nil"/>
            </w:tcBorders>
          </w:tcPr>
          <w:p w14:paraId="43486EC3" w14:textId="77777777" w:rsidR="00EF2B17" w:rsidRDefault="00EF2B17" w:rsidP="003D7549">
            <w:pPr>
              <w:jc w:val="center"/>
            </w:pPr>
            <w:r>
              <w:t>Grade Bands</w:t>
            </w:r>
          </w:p>
        </w:tc>
      </w:tr>
      <w:tr w:rsidR="00EF2B17" w14:paraId="07E91CC4" w14:textId="77777777" w:rsidTr="00EF2B17">
        <w:trPr>
          <w:trHeight w:val="313"/>
        </w:trPr>
        <w:tc>
          <w:tcPr>
            <w:tcW w:w="3076" w:type="dxa"/>
            <w:tcBorders>
              <w:top w:val="nil"/>
              <w:left w:val="nil"/>
              <w:bottom w:val="nil"/>
              <w:right w:val="nil"/>
            </w:tcBorders>
          </w:tcPr>
          <w:p w14:paraId="18E79919" w14:textId="77777777" w:rsidR="00EF2B17" w:rsidRDefault="00EF2B17" w:rsidP="003D7549">
            <w:pPr>
              <w:jc w:val="center"/>
            </w:pPr>
            <w:r>
              <w:t>Region</w:t>
            </w:r>
          </w:p>
        </w:tc>
      </w:tr>
      <w:tr w:rsidR="00EF2B17" w14:paraId="6CE81E35" w14:textId="77777777" w:rsidTr="00EF2B17">
        <w:trPr>
          <w:trHeight w:val="325"/>
        </w:trPr>
        <w:tc>
          <w:tcPr>
            <w:tcW w:w="3076" w:type="dxa"/>
            <w:tcBorders>
              <w:top w:val="nil"/>
              <w:left w:val="nil"/>
              <w:bottom w:val="nil"/>
              <w:right w:val="nil"/>
            </w:tcBorders>
          </w:tcPr>
          <w:p w14:paraId="15014606" w14:textId="77777777" w:rsidR="00EF2B17" w:rsidRDefault="00EF2B17" w:rsidP="003D7549">
            <w:pPr>
              <w:jc w:val="center"/>
            </w:pPr>
            <w:r>
              <w:t>Grade Level</w:t>
            </w:r>
          </w:p>
        </w:tc>
      </w:tr>
      <w:tr w:rsidR="00EF2B17" w14:paraId="4CCC18F2" w14:textId="77777777" w:rsidTr="00EF2B17">
        <w:trPr>
          <w:trHeight w:val="325"/>
        </w:trPr>
        <w:tc>
          <w:tcPr>
            <w:tcW w:w="3076" w:type="dxa"/>
            <w:tcBorders>
              <w:top w:val="nil"/>
              <w:left w:val="nil"/>
              <w:bottom w:val="nil"/>
              <w:right w:val="nil"/>
            </w:tcBorders>
          </w:tcPr>
          <w:p w14:paraId="1FDBC2C7" w14:textId="77777777" w:rsidR="00EF2B17" w:rsidRDefault="00EF2B17" w:rsidP="003D7549">
            <w:pPr>
              <w:jc w:val="center"/>
            </w:pPr>
            <w:r>
              <w:t>County</w:t>
            </w:r>
          </w:p>
        </w:tc>
      </w:tr>
      <w:tr w:rsidR="00EF2B17" w14:paraId="273ACAD0" w14:textId="77777777" w:rsidTr="00EF2B17">
        <w:trPr>
          <w:trHeight w:val="325"/>
        </w:trPr>
        <w:tc>
          <w:tcPr>
            <w:tcW w:w="3076" w:type="dxa"/>
            <w:tcBorders>
              <w:top w:val="nil"/>
              <w:left w:val="nil"/>
              <w:bottom w:val="nil"/>
              <w:right w:val="nil"/>
            </w:tcBorders>
          </w:tcPr>
          <w:p w14:paraId="4CE5CEC9" w14:textId="77777777" w:rsidR="00EF2B17" w:rsidRDefault="00EF2B17" w:rsidP="003D7549">
            <w:pPr>
              <w:jc w:val="center"/>
            </w:pPr>
            <w:r>
              <w:t>School Type</w:t>
            </w:r>
          </w:p>
        </w:tc>
      </w:tr>
    </w:tbl>
    <w:p w14:paraId="4FB4D1AF" w14:textId="77777777" w:rsidR="00E77F08" w:rsidRDefault="00E77F08" w:rsidP="003D7549">
      <w:pPr>
        <w:jc w:val="center"/>
      </w:pPr>
    </w:p>
    <w:p w14:paraId="478C5262" w14:textId="77777777" w:rsidR="00E77F08" w:rsidRDefault="00E77F08" w:rsidP="003D7549">
      <w:pPr>
        <w:jc w:val="center"/>
      </w:pPr>
    </w:p>
    <w:p w14:paraId="28035EC3" w14:textId="77777777" w:rsidR="00E77F08" w:rsidRDefault="00E77F08" w:rsidP="003D7549">
      <w:pPr>
        <w:jc w:val="center"/>
      </w:pPr>
    </w:p>
    <w:p w14:paraId="3FE16B7F" w14:textId="77777777" w:rsidR="00E77F08" w:rsidRDefault="00E77F08" w:rsidP="003D7549">
      <w:pPr>
        <w:jc w:val="center"/>
      </w:pPr>
    </w:p>
    <w:p w14:paraId="1AE3E017" w14:textId="77777777" w:rsidR="00E77F08" w:rsidRDefault="00E77F08" w:rsidP="003D7549">
      <w:pPr>
        <w:jc w:val="center"/>
      </w:pPr>
    </w:p>
    <w:p w14:paraId="4EDBADAA" w14:textId="77777777" w:rsidR="00E77F08" w:rsidRDefault="00E77F08" w:rsidP="003725FF"/>
    <w:p w14:paraId="12510FEB" w14:textId="77777777" w:rsidR="00E77F08" w:rsidRDefault="00E77F08" w:rsidP="003725FF"/>
    <w:p w14:paraId="04EEE9A7" w14:textId="77777777" w:rsidR="00E77F08" w:rsidRDefault="00E77F08" w:rsidP="003725FF"/>
    <w:p w14:paraId="29088B1C" w14:textId="77777777" w:rsidR="00E77F08" w:rsidRDefault="00E77F08" w:rsidP="003725FF"/>
    <w:p w14:paraId="294E24F3" w14:textId="77777777" w:rsidR="00E77F08" w:rsidRPr="003725FF" w:rsidRDefault="00E77F08" w:rsidP="003725FF"/>
    <w:sectPr w:rsidR="00E77F08" w:rsidRPr="003725FF" w:rsidSect="00627FFB">
      <w:headerReference w:type="default" r:id="rId17"/>
      <w:footerReference w:type="default" r:id="rId18"/>
      <w:headerReference w:type="first" r:id="rId19"/>
      <w:pgSz w:w="15840" w:h="12240" w:orient="landscape"/>
      <w:pgMar w:top="720" w:right="720" w:bottom="720" w:left="720" w:header="586" w:footer="50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A5E349" w14:textId="77777777" w:rsidR="00F95AD5" w:rsidRDefault="00F95AD5" w:rsidP="00A05352">
      <w:r>
        <w:separator/>
      </w:r>
    </w:p>
  </w:endnote>
  <w:endnote w:type="continuationSeparator" w:id="0">
    <w:p w14:paraId="6C3D2DCD" w14:textId="77777777" w:rsidR="00F95AD5" w:rsidRDefault="00F95AD5" w:rsidP="00A05352">
      <w:r>
        <w:continuationSeparator/>
      </w:r>
    </w:p>
  </w:endnote>
  <w:endnote w:type="continuationNotice" w:id="1">
    <w:p w14:paraId="2FCDD4B4" w14:textId="77777777" w:rsidR="00F95AD5" w:rsidRDefault="00F95A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(Body)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4B4528" w14:textId="2CAB8C31" w:rsidR="00A05352" w:rsidRDefault="00A05352" w:rsidP="00843BC0">
    <w:pPr>
      <w:pStyle w:val="Footer"/>
      <w:ind w:left="-144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rPr>
        <w:noProof/>
      </w:rPr>
      <w:fldChar w:fldCharType="end"/>
    </w:r>
    <w:r>
      <w:rPr>
        <w:noProof/>
      </w:rPr>
      <w:t xml:space="preserve"> </w:t>
    </w:r>
    <w:r>
      <w:t xml:space="preserve">| </w:t>
    </w:r>
    <w:r w:rsidR="00876CA3" w:rsidRPr="00876CA3">
      <w:t>Attendance Data District Reflection</w:t>
    </w:r>
    <w:r w:rsidR="00876CA3">
      <w:t xml:space="preserve"> </w:t>
    </w:r>
    <w:r>
      <w:t xml:space="preserve">| </w:t>
    </w:r>
    <w:r w:rsidR="00876CA3">
      <w:t>2024</w:t>
    </w:r>
    <w:r w:rsidR="00843BC0">
      <w:t xml:space="preserve">                                                                                                                                                       </w:t>
    </w:r>
    <w:r w:rsidR="003E0291">
      <w:t xml:space="preserve">     </w:t>
    </w:r>
    <w:r w:rsidR="003E0291">
      <w:rPr>
        <w:noProof/>
      </w:rPr>
      <w:drawing>
        <wp:inline distT="0" distB="0" distL="0" distR="0" wp14:anchorId="6B33D2B1" wp14:editId="603D87BA">
          <wp:extent cx="1701579" cy="467057"/>
          <wp:effectExtent l="0" t="0" r="0" b="9525"/>
          <wp:docPr id="2049972961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972961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0774" cy="4695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1DB58D" w14:textId="77777777" w:rsidR="00F95AD5" w:rsidRDefault="00F95AD5" w:rsidP="00A05352">
      <w:r>
        <w:separator/>
      </w:r>
    </w:p>
  </w:footnote>
  <w:footnote w:type="continuationSeparator" w:id="0">
    <w:p w14:paraId="1A6637E7" w14:textId="77777777" w:rsidR="00F95AD5" w:rsidRDefault="00F95AD5" w:rsidP="00A05352">
      <w:r>
        <w:continuationSeparator/>
      </w:r>
    </w:p>
  </w:footnote>
  <w:footnote w:type="continuationNotice" w:id="1">
    <w:p w14:paraId="3FB4FC3F" w14:textId="77777777" w:rsidR="00F95AD5" w:rsidRDefault="00F95AD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410698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7E6FA0" wp14:editId="7CD5E5B5">
          <wp:simplePos x="0" y="0"/>
          <wp:positionH relativeFrom="margin">
            <wp:align>center</wp:align>
          </wp:positionH>
          <wp:positionV relativeFrom="paragraph">
            <wp:posOffset>-281774</wp:posOffset>
          </wp:positionV>
          <wp:extent cx="7665875" cy="9920544"/>
          <wp:effectExtent l="0" t="0" r="0" b="0"/>
          <wp:wrapNone/>
          <wp:docPr id="34076871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2D7D46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29844A42" wp14:editId="3D67C009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153097957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47F"/>
    <w:rsid w:val="0002041E"/>
    <w:rsid w:val="00035115"/>
    <w:rsid w:val="000572D7"/>
    <w:rsid w:val="00061ED3"/>
    <w:rsid w:val="00077ADC"/>
    <w:rsid w:val="00081628"/>
    <w:rsid w:val="000E2A0E"/>
    <w:rsid w:val="000F7CF3"/>
    <w:rsid w:val="00104B0F"/>
    <w:rsid w:val="001263B8"/>
    <w:rsid w:val="00164E47"/>
    <w:rsid w:val="00166027"/>
    <w:rsid w:val="0018517F"/>
    <w:rsid w:val="0018763A"/>
    <w:rsid w:val="001B0D38"/>
    <w:rsid w:val="0020178D"/>
    <w:rsid w:val="00207888"/>
    <w:rsid w:val="00213776"/>
    <w:rsid w:val="002538D0"/>
    <w:rsid w:val="00267CFA"/>
    <w:rsid w:val="002940C1"/>
    <w:rsid w:val="002E10CD"/>
    <w:rsid w:val="002F75AD"/>
    <w:rsid w:val="00320374"/>
    <w:rsid w:val="003225A6"/>
    <w:rsid w:val="00344A9A"/>
    <w:rsid w:val="00355E76"/>
    <w:rsid w:val="00363B81"/>
    <w:rsid w:val="003725FF"/>
    <w:rsid w:val="00375999"/>
    <w:rsid w:val="003851FC"/>
    <w:rsid w:val="00390EA2"/>
    <w:rsid w:val="00391E63"/>
    <w:rsid w:val="003A39B8"/>
    <w:rsid w:val="003B0664"/>
    <w:rsid w:val="003C306E"/>
    <w:rsid w:val="003D42CC"/>
    <w:rsid w:val="003D7549"/>
    <w:rsid w:val="003E0291"/>
    <w:rsid w:val="003F0C30"/>
    <w:rsid w:val="00430507"/>
    <w:rsid w:val="00431CEF"/>
    <w:rsid w:val="00450ED0"/>
    <w:rsid w:val="00456CEC"/>
    <w:rsid w:val="00467CEE"/>
    <w:rsid w:val="004901FB"/>
    <w:rsid w:val="00493191"/>
    <w:rsid w:val="004A67CD"/>
    <w:rsid w:val="004C0128"/>
    <w:rsid w:val="004F5D57"/>
    <w:rsid w:val="00502EE7"/>
    <w:rsid w:val="005134CB"/>
    <w:rsid w:val="00516882"/>
    <w:rsid w:val="00536BCC"/>
    <w:rsid w:val="005568A9"/>
    <w:rsid w:val="005673EB"/>
    <w:rsid w:val="00594021"/>
    <w:rsid w:val="005A3519"/>
    <w:rsid w:val="005E1AC7"/>
    <w:rsid w:val="00603777"/>
    <w:rsid w:val="00610003"/>
    <w:rsid w:val="00627FFB"/>
    <w:rsid w:val="00634985"/>
    <w:rsid w:val="00681D91"/>
    <w:rsid w:val="00685EC6"/>
    <w:rsid w:val="006C41E1"/>
    <w:rsid w:val="006F247F"/>
    <w:rsid w:val="00707E89"/>
    <w:rsid w:val="0072794D"/>
    <w:rsid w:val="00746389"/>
    <w:rsid w:val="0079687D"/>
    <w:rsid w:val="007A1AF0"/>
    <w:rsid w:val="007A3499"/>
    <w:rsid w:val="007F55D3"/>
    <w:rsid w:val="007F7DDC"/>
    <w:rsid w:val="00824136"/>
    <w:rsid w:val="00830118"/>
    <w:rsid w:val="00842EB0"/>
    <w:rsid w:val="00843BC0"/>
    <w:rsid w:val="00846E29"/>
    <w:rsid w:val="00876CA3"/>
    <w:rsid w:val="0089794C"/>
    <w:rsid w:val="008A2CF6"/>
    <w:rsid w:val="008B09A6"/>
    <w:rsid w:val="008E109B"/>
    <w:rsid w:val="00932620"/>
    <w:rsid w:val="009550F5"/>
    <w:rsid w:val="009736E4"/>
    <w:rsid w:val="00982353"/>
    <w:rsid w:val="009A0341"/>
    <w:rsid w:val="009E09F2"/>
    <w:rsid w:val="009E346D"/>
    <w:rsid w:val="00A05352"/>
    <w:rsid w:val="00A27D8D"/>
    <w:rsid w:val="00A3407A"/>
    <w:rsid w:val="00A3603F"/>
    <w:rsid w:val="00A4309A"/>
    <w:rsid w:val="00A441AF"/>
    <w:rsid w:val="00A64AE3"/>
    <w:rsid w:val="00A71B0A"/>
    <w:rsid w:val="00A86E18"/>
    <w:rsid w:val="00AE72FA"/>
    <w:rsid w:val="00B14B76"/>
    <w:rsid w:val="00B42E84"/>
    <w:rsid w:val="00BC39FE"/>
    <w:rsid w:val="00C35F2D"/>
    <w:rsid w:val="00C73A08"/>
    <w:rsid w:val="00C805DC"/>
    <w:rsid w:val="00C809DE"/>
    <w:rsid w:val="00CA7340"/>
    <w:rsid w:val="00CF32E7"/>
    <w:rsid w:val="00D04D67"/>
    <w:rsid w:val="00D273D1"/>
    <w:rsid w:val="00D6006D"/>
    <w:rsid w:val="00D723D5"/>
    <w:rsid w:val="00DA4921"/>
    <w:rsid w:val="00DE6369"/>
    <w:rsid w:val="00DF3FD2"/>
    <w:rsid w:val="00E07E1F"/>
    <w:rsid w:val="00E1739C"/>
    <w:rsid w:val="00E34CA5"/>
    <w:rsid w:val="00E3592F"/>
    <w:rsid w:val="00E56051"/>
    <w:rsid w:val="00E77F08"/>
    <w:rsid w:val="00E90090"/>
    <w:rsid w:val="00EA078F"/>
    <w:rsid w:val="00EA44EC"/>
    <w:rsid w:val="00EF2B17"/>
    <w:rsid w:val="00F04E38"/>
    <w:rsid w:val="00F25D21"/>
    <w:rsid w:val="00F53179"/>
    <w:rsid w:val="00F667BE"/>
    <w:rsid w:val="00F762DE"/>
    <w:rsid w:val="00F8627B"/>
    <w:rsid w:val="00F95AD5"/>
    <w:rsid w:val="00F96D54"/>
    <w:rsid w:val="00FA6A12"/>
    <w:rsid w:val="00FB52EA"/>
    <w:rsid w:val="00FE051F"/>
    <w:rsid w:val="0D9F45F6"/>
    <w:rsid w:val="218ACD85"/>
    <w:rsid w:val="37A46580"/>
    <w:rsid w:val="3D9AFE8E"/>
    <w:rsid w:val="3E82AE5B"/>
    <w:rsid w:val="458E0D70"/>
    <w:rsid w:val="6D7DB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51E8CC"/>
  <w15:chartTrackingRefBased/>
  <w15:docId w15:val="{858525D5-CD4B-4C35-80CF-E8C45B5B2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5352"/>
    <w:rPr>
      <w:rFonts w:ascii="Source Sans Pro" w:hAnsi="Source Sans Pro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A3407A"/>
    <w:pPr>
      <w:keepNext/>
      <w:keepLines/>
      <w:tabs>
        <w:tab w:val="center" w:pos="5832"/>
        <w:tab w:val="left" w:pos="9496"/>
      </w:tabs>
      <w:spacing w:before="360" w:after="120"/>
      <w:jc w:val="center"/>
      <w:outlineLvl w:val="0"/>
    </w:pPr>
    <w:rPr>
      <w:rFonts w:eastAsiaTheme="majorEastAsia" w:cs="Arial"/>
      <w:b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/>
      <w:caps/>
      <w:kern w:val="0"/>
      <w:sz w:val="28"/>
      <w14:ligatures w14:val="none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A3407A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ascii="Arial" w:hAnsi="Arial" w:cs="Calibri (Body)"/>
      <w:b/>
      <w:bCs/>
      <w:iCs/>
      <w:caps/>
      <w:kern w:val="0"/>
      <w:sz w:val="28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ascii="Arial" w:hAnsi="Arial" w:cs="Calibri (Body)"/>
      <w:bCs/>
      <w:i/>
      <w:color w:val="000000" w:themeColor="text1"/>
      <w:kern w:val="0"/>
      <w:szCs w:val="22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ascii="Arial" w:hAnsi="Arial" w:cstheme="minorHAnsi"/>
      <w:kern w:val="0"/>
      <w:sz w:val="22"/>
      <w:szCs w:val="20"/>
      <w14:ligatures w14:val="none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kern w:val="0"/>
      <w:szCs w:val="28"/>
      <w14:ligatures w14:val="none"/>
    </w:rPr>
  </w:style>
  <w:style w:type="table" w:styleId="TableGrid">
    <w:name w:val="Table Grid"/>
    <w:basedOn w:val="TableNormal"/>
    <w:uiPriority w:val="39"/>
    <w:rsid w:val="006F24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E6369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685EC6"/>
    <w:rPr>
      <w:color w:val="666666"/>
    </w:rPr>
  </w:style>
  <w:style w:type="character" w:styleId="FollowedHyperlink">
    <w:name w:val="FollowedHyperlink"/>
    <w:basedOn w:val="DefaultParagraphFont"/>
    <w:uiPriority w:val="99"/>
    <w:semiHidden/>
    <w:unhideWhenUsed/>
    <w:rsid w:val="00A71B0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55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ttendanceworks.org/resources/data-tools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https://www.attendanceworks.org/resources/qualitative-data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sites.ed.gov/nsaesc/resources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education.ohio.gov/Topics/Future-Forward-Ohio/Student-Recovery-Dashboard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ducation.ohio.gov/getattachment/Topics/Student-Supports/Attendance-Support/Ohio-s-Attendance-Guide.pdf.aspx?lang=en-US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214153\OneDrive%20-%20State%20of%20Ohio\Desktop\DEW-One-page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7789584B2C443779DE18CBD8CEB6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DF951-0A8F-4FDB-B60D-D8702CC4C052}"/>
      </w:docPartPr>
      <w:docPartBody>
        <w:p w:rsidR="00F033E9" w:rsidRDefault="00502EE7" w:rsidP="00502EE7">
          <w:pPr>
            <w:pStyle w:val="37789584B2C443779DE18CBD8CEB606F"/>
          </w:pPr>
          <w:r w:rsidRPr="00DF6655">
            <w:rPr>
              <w:rStyle w:val="PlaceholderText"/>
            </w:rPr>
            <w:t>Choose an item.</w:t>
          </w:r>
        </w:p>
      </w:docPartBody>
    </w:docPart>
    <w:docPart>
      <w:docPartPr>
        <w:name w:val="327A641677D04A42AB8DE5AA037B1A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70679-8919-471D-8CF7-9F48684E7780}"/>
      </w:docPartPr>
      <w:docPartBody>
        <w:p w:rsidR="00F033E9" w:rsidRDefault="00502EE7" w:rsidP="00502EE7">
          <w:pPr>
            <w:pStyle w:val="327A641677D04A42AB8DE5AA037B1A96"/>
          </w:pPr>
          <w:r w:rsidRPr="00DF6655">
            <w:rPr>
              <w:rStyle w:val="PlaceholderText"/>
            </w:rPr>
            <w:t>Choose an item.</w:t>
          </w:r>
        </w:p>
      </w:docPartBody>
    </w:docPart>
    <w:docPart>
      <w:docPartPr>
        <w:name w:val="1B3DD8AA0BF14B9E842C92B4749CC1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E1280E-38DB-46CB-B05F-07AD93707E98}"/>
      </w:docPartPr>
      <w:docPartBody>
        <w:p w:rsidR="00F033E9" w:rsidRDefault="00502EE7" w:rsidP="00502EE7">
          <w:pPr>
            <w:pStyle w:val="1B3DD8AA0BF14B9E842C92B4749CC19A"/>
          </w:pPr>
          <w:r w:rsidRPr="00DF6655">
            <w:rPr>
              <w:rStyle w:val="PlaceholderText"/>
            </w:rPr>
            <w:t>Choose an item.</w:t>
          </w:r>
        </w:p>
      </w:docPartBody>
    </w:docPart>
    <w:docPart>
      <w:docPartPr>
        <w:name w:val="1D6BBF051BC24B0A9C6457D0D2A715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4072E-3F3F-42DB-A1AA-8C203526005A}"/>
      </w:docPartPr>
      <w:docPartBody>
        <w:p w:rsidR="00F033E9" w:rsidRDefault="00502EE7" w:rsidP="00502EE7">
          <w:pPr>
            <w:pStyle w:val="1D6BBF051BC24B0A9C6457D0D2A715B0"/>
          </w:pPr>
          <w:r w:rsidRPr="00DF6655">
            <w:rPr>
              <w:rStyle w:val="PlaceholderText"/>
            </w:rPr>
            <w:t>Choose an item.</w:t>
          </w:r>
        </w:p>
      </w:docPartBody>
    </w:docPart>
    <w:docPart>
      <w:docPartPr>
        <w:name w:val="71B6C24DA45A4465AB631AB04C3578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532206-28CE-472A-B5FA-B49340EE8E29}"/>
      </w:docPartPr>
      <w:docPartBody>
        <w:p w:rsidR="00F033E9" w:rsidRDefault="00502EE7" w:rsidP="00502EE7">
          <w:pPr>
            <w:pStyle w:val="71B6C24DA45A4465AB631AB04C3578F1"/>
          </w:pPr>
          <w:r w:rsidRPr="00DF6655">
            <w:rPr>
              <w:rStyle w:val="PlaceholderText"/>
            </w:rPr>
            <w:t>Choose an item.</w:t>
          </w:r>
        </w:p>
      </w:docPartBody>
    </w:docPart>
    <w:docPart>
      <w:docPartPr>
        <w:name w:val="55412C1074454BADA20C87E922521C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BED740-E89C-45AE-B257-D9E531D94609}"/>
      </w:docPartPr>
      <w:docPartBody>
        <w:p w:rsidR="00F033E9" w:rsidRDefault="00502EE7" w:rsidP="00502EE7">
          <w:pPr>
            <w:pStyle w:val="55412C1074454BADA20C87E922521CE7"/>
          </w:pPr>
          <w:r w:rsidRPr="00DF6655">
            <w:rPr>
              <w:rStyle w:val="PlaceholderText"/>
            </w:rPr>
            <w:t>Choose an item.</w:t>
          </w:r>
        </w:p>
      </w:docPartBody>
    </w:docPart>
    <w:docPart>
      <w:docPartPr>
        <w:name w:val="76C2997216E64F39A4B58CB4CD7757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91CAF-6E27-470A-A887-AA7A18D26A24}"/>
      </w:docPartPr>
      <w:docPartBody>
        <w:p w:rsidR="00F033E9" w:rsidRDefault="00502EE7" w:rsidP="00502EE7">
          <w:pPr>
            <w:pStyle w:val="76C2997216E64F39A4B58CB4CD775718"/>
          </w:pPr>
          <w:r w:rsidRPr="00DF6655">
            <w:rPr>
              <w:rStyle w:val="PlaceholderText"/>
            </w:rPr>
            <w:t>Choose an item.</w:t>
          </w:r>
        </w:p>
      </w:docPartBody>
    </w:docPart>
    <w:docPart>
      <w:docPartPr>
        <w:name w:val="9089C7F11B2E45D79F0FFA969A81F9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62187D-9A71-4B52-9A49-44383E9EA4E5}"/>
      </w:docPartPr>
      <w:docPartBody>
        <w:p w:rsidR="00F033E9" w:rsidRDefault="00502EE7" w:rsidP="00502EE7">
          <w:pPr>
            <w:pStyle w:val="9089C7F11B2E45D79F0FFA969A81F9FB"/>
          </w:pPr>
          <w:r w:rsidRPr="00DF6655">
            <w:rPr>
              <w:rStyle w:val="PlaceholderText"/>
            </w:rPr>
            <w:t>Choose an item.</w:t>
          </w:r>
        </w:p>
      </w:docPartBody>
    </w:docPart>
    <w:docPart>
      <w:docPartPr>
        <w:name w:val="8FEA993A5BC24D25B20AB4AEE1CB0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3A3EE2-BBB9-45FC-B38C-B225C6F781E9}"/>
      </w:docPartPr>
      <w:docPartBody>
        <w:p w:rsidR="00F033E9" w:rsidRDefault="00502EE7" w:rsidP="00502EE7">
          <w:pPr>
            <w:pStyle w:val="8FEA993A5BC24D25B20AB4AEE1CB0404"/>
          </w:pPr>
          <w:r w:rsidRPr="00DF6655">
            <w:rPr>
              <w:rStyle w:val="PlaceholderText"/>
            </w:rPr>
            <w:t>Choose an item.</w:t>
          </w:r>
        </w:p>
      </w:docPartBody>
    </w:docPart>
    <w:docPart>
      <w:docPartPr>
        <w:name w:val="3DD76802469046F7824DBB2058B33A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068179-5ECF-4438-94F5-4860793006D8}"/>
      </w:docPartPr>
      <w:docPartBody>
        <w:p w:rsidR="00F033E9" w:rsidRDefault="00502EE7" w:rsidP="00502EE7">
          <w:pPr>
            <w:pStyle w:val="3DD76802469046F7824DBB2058B33AF5"/>
          </w:pPr>
          <w:r w:rsidRPr="00DF6655">
            <w:rPr>
              <w:rStyle w:val="PlaceholderText"/>
            </w:rPr>
            <w:t>Choose an item.</w:t>
          </w:r>
        </w:p>
      </w:docPartBody>
    </w:docPart>
    <w:docPart>
      <w:docPartPr>
        <w:name w:val="46E8292628CB4C0A925A1EC4B4DED2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1F53D7-647E-400A-A186-1B7FB7CC67BB}"/>
      </w:docPartPr>
      <w:docPartBody>
        <w:p w:rsidR="00F033E9" w:rsidRDefault="00502EE7" w:rsidP="00502EE7">
          <w:pPr>
            <w:pStyle w:val="46E8292628CB4C0A925A1EC4B4DED2F5"/>
          </w:pPr>
          <w:r w:rsidRPr="00DF6655">
            <w:rPr>
              <w:rStyle w:val="PlaceholderText"/>
            </w:rPr>
            <w:t>Choose an item.</w:t>
          </w:r>
        </w:p>
      </w:docPartBody>
    </w:docPart>
    <w:docPart>
      <w:docPartPr>
        <w:name w:val="89EDA412F1E04F28B70E0B53FDD860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8ADF71-BCFC-46E7-B1D1-2ED9FD3EFAEC}"/>
      </w:docPartPr>
      <w:docPartBody>
        <w:p w:rsidR="00F033E9" w:rsidRDefault="00502EE7" w:rsidP="00502EE7">
          <w:pPr>
            <w:pStyle w:val="89EDA412F1E04F28B70E0B53FDD860B7"/>
          </w:pPr>
          <w:r w:rsidRPr="00DF6655">
            <w:rPr>
              <w:rStyle w:val="PlaceholderText"/>
            </w:rPr>
            <w:t>Choose an item.</w:t>
          </w:r>
        </w:p>
      </w:docPartBody>
    </w:docPart>
    <w:docPart>
      <w:docPartPr>
        <w:name w:val="F753F157B02C4E8288379232CDC345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D60067-3D49-4485-9460-E1DAAA5E68DE}"/>
      </w:docPartPr>
      <w:docPartBody>
        <w:p w:rsidR="00F033E9" w:rsidRDefault="00502EE7" w:rsidP="00502EE7">
          <w:pPr>
            <w:pStyle w:val="F753F157B02C4E8288379232CDC3455D"/>
          </w:pPr>
          <w:r w:rsidRPr="00DF6655">
            <w:rPr>
              <w:rStyle w:val="PlaceholderText"/>
            </w:rPr>
            <w:t>Choose an item.</w:t>
          </w:r>
        </w:p>
      </w:docPartBody>
    </w:docPart>
    <w:docPart>
      <w:docPartPr>
        <w:name w:val="EDB8320F09C1446591A0F80C3C029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93560C-7530-4B1F-BA4D-69179FA249A9}"/>
      </w:docPartPr>
      <w:docPartBody>
        <w:p w:rsidR="00F033E9" w:rsidRDefault="00502EE7" w:rsidP="00502EE7">
          <w:pPr>
            <w:pStyle w:val="EDB8320F09C1446591A0F80C3C029AA6"/>
          </w:pPr>
          <w:r w:rsidRPr="00DF6655">
            <w:rPr>
              <w:rStyle w:val="PlaceholderText"/>
            </w:rPr>
            <w:t>Choose an item.</w:t>
          </w:r>
        </w:p>
      </w:docPartBody>
    </w:docPart>
    <w:docPart>
      <w:docPartPr>
        <w:name w:val="744EEEF7D52A4E7B80EAEF740FFB9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AE149-2F57-44DB-B2CA-15355B68FFA5}"/>
      </w:docPartPr>
      <w:docPartBody>
        <w:p w:rsidR="00F033E9" w:rsidRDefault="00502EE7" w:rsidP="00502EE7">
          <w:pPr>
            <w:pStyle w:val="744EEEF7D52A4E7B80EAEF740FFB9205"/>
          </w:pPr>
          <w:r w:rsidRPr="00DF6655">
            <w:rPr>
              <w:rStyle w:val="PlaceholderText"/>
            </w:rPr>
            <w:t>Choose an item.</w:t>
          </w:r>
        </w:p>
      </w:docPartBody>
    </w:docPart>
    <w:docPart>
      <w:docPartPr>
        <w:name w:val="811B268C69A0432180D2118A4C582F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056319-7CD3-47E8-B8EC-B7C3AC164847}"/>
      </w:docPartPr>
      <w:docPartBody>
        <w:p w:rsidR="00F033E9" w:rsidRDefault="00502EE7" w:rsidP="00502EE7">
          <w:pPr>
            <w:pStyle w:val="811B268C69A0432180D2118A4C582FE8"/>
          </w:pPr>
          <w:r w:rsidRPr="00DF6655">
            <w:rPr>
              <w:rStyle w:val="PlaceholderText"/>
            </w:rPr>
            <w:t>Choose an item.</w:t>
          </w:r>
        </w:p>
      </w:docPartBody>
    </w:docPart>
    <w:docPart>
      <w:docPartPr>
        <w:name w:val="331109F0F8E74A34A4EA5A8CEE49F3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722DF-1362-41F4-A103-D1D2DF02082D}"/>
      </w:docPartPr>
      <w:docPartBody>
        <w:p w:rsidR="00F033E9" w:rsidRDefault="00502EE7" w:rsidP="00502EE7">
          <w:pPr>
            <w:pStyle w:val="331109F0F8E74A34A4EA5A8CEE49F321"/>
          </w:pPr>
          <w:r w:rsidRPr="00DF6655">
            <w:rPr>
              <w:rStyle w:val="PlaceholderText"/>
            </w:rPr>
            <w:t>Choose an item.</w:t>
          </w:r>
        </w:p>
      </w:docPartBody>
    </w:docPart>
    <w:docPart>
      <w:docPartPr>
        <w:name w:val="EE44FD63A574456DA6AA03ADA1531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7175C-98B0-438F-8930-DFA1D0B9C0CF}"/>
      </w:docPartPr>
      <w:docPartBody>
        <w:p w:rsidR="00F033E9" w:rsidRDefault="00502EE7" w:rsidP="00502EE7">
          <w:pPr>
            <w:pStyle w:val="EE44FD63A574456DA6AA03ADA1531DCF"/>
          </w:pPr>
          <w:r w:rsidRPr="00DF6655">
            <w:rPr>
              <w:rStyle w:val="PlaceholderText"/>
            </w:rPr>
            <w:t>Choose an item.</w:t>
          </w:r>
        </w:p>
      </w:docPartBody>
    </w:docPart>
    <w:docPart>
      <w:docPartPr>
        <w:name w:val="0AD35099437F40848F0738DE5A2167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F3C1C1-3654-47FD-8FBE-94F7939854A4}"/>
      </w:docPartPr>
      <w:docPartBody>
        <w:p w:rsidR="00F033E9" w:rsidRDefault="00502EE7" w:rsidP="00502EE7">
          <w:pPr>
            <w:pStyle w:val="0AD35099437F40848F0738DE5A216768"/>
          </w:pPr>
          <w:r w:rsidRPr="00DF6655">
            <w:rPr>
              <w:rStyle w:val="PlaceholderText"/>
            </w:rPr>
            <w:t>Choose an item.</w:t>
          </w:r>
        </w:p>
      </w:docPartBody>
    </w:docPart>
    <w:docPart>
      <w:docPartPr>
        <w:name w:val="62307DAB629D4B64AE7ABC3DD83B09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86A274-845E-4298-8026-733D3AB8CAD9}"/>
      </w:docPartPr>
      <w:docPartBody>
        <w:p w:rsidR="00F033E9" w:rsidRDefault="00502EE7" w:rsidP="00502EE7">
          <w:pPr>
            <w:pStyle w:val="62307DAB629D4B64AE7ABC3DD83B095D"/>
          </w:pPr>
          <w:r w:rsidRPr="00DF6655">
            <w:rPr>
              <w:rStyle w:val="PlaceholderText"/>
            </w:rPr>
            <w:t>Choose an item.</w:t>
          </w:r>
        </w:p>
      </w:docPartBody>
    </w:docPart>
    <w:docPart>
      <w:docPartPr>
        <w:name w:val="C85022A546C047E4AA55EEAACD5002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6178C-5A48-4B89-B792-4D4CC4C64F27}"/>
      </w:docPartPr>
      <w:docPartBody>
        <w:p w:rsidR="00F033E9" w:rsidRDefault="00502EE7" w:rsidP="00502EE7">
          <w:pPr>
            <w:pStyle w:val="C85022A546C047E4AA55EEAACD5002DD"/>
          </w:pPr>
          <w:r w:rsidRPr="00DF6655">
            <w:rPr>
              <w:rStyle w:val="PlaceholderText"/>
            </w:rPr>
            <w:t>Choose an item.</w:t>
          </w:r>
        </w:p>
      </w:docPartBody>
    </w:docPart>
    <w:docPart>
      <w:docPartPr>
        <w:name w:val="CD132B81613748148D630AA138BBA0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24C414-6836-4EEB-954A-C1C30F292F0A}"/>
      </w:docPartPr>
      <w:docPartBody>
        <w:p w:rsidR="00F033E9" w:rsidRDefault="00502EE7" w:rsidP="00502EE7">
          <w:pPr>
            <w:pStyle w:val="CD132B81613748148D630AA138BBA081"/>
          </w:pPr>
          <w:r w:rsidRPr="00DF6655">
            <w:rPr>
              <w:rStyle w:val="PlaceholderText"/>
            </w:rPr>
            <w:t>Choose an item.</w:t>
          </w:r>
        </w:p>
      </w:docPartBody>
    </w:docPart>
    <w:docPart>
      <w:docPartPr>
        <w:name w:val="D5F866146CE548F2AA5D2ED51FE806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B7063D-EEFC-47F9-83D4-45C56BF1815A}"/>
      </w:docPartPr>
      <w:docPartBody>
        <w:p w:rsidR="00F033E9" w:rsidRDefault="00502EE7" w:rsidP="00502EE7">
          <w:pPr>
            <w:pStyle w:val="D5F866146CE548F2AA5D2ED51FE80697"/>
          </w:pPr>
          <w:r w:rsidRPr="00DF6655">
            <w:rPr>
              <w:rStyle w:val="PlaceholderText"/>
            </w:rPr>
            <w:t>Choose an item.</w:t>
          </w:r>
        </w:p>
      </w:docPartBody>
    </w:docPart>
    <w:docPart>
      <w:docPartPr>
        <w:name w:val="F40A3878F4074E3085EF2B2E70B29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B5A0E6-DE85-45AC-B5F5-607E7210CEB8}"/>
      </w:docPartPr>
      <w:docPartBody>
        <w:p w:rsidR="00F033E9" w:rsidRDefault="00502EE7" w:rsidP="00502EE7">
          <w:pPr>
            <w:pStyle w:val="F40A3878F4074E3085EF2B2E70B29733"/>
          </w:pPr>
          <w:r w:rsidRPr="00DF6655">
            <w:rPr>
              <w:rStyle w:val="PlaceholderText"/>
            </w:rPr>
            <w:t>Choose an item.</w:t>
          </w:r>
        </w:p>
      </w:docPartBody>
    </w:docPart>
    <w:docPart>
      <w:docPartPr>
        <w:name w:val="10C71ADF1BA941EB8C8B6F990A74DC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30CBAE-C019-461B-9F2A-1DD6FB11E56B}"/>
      </w:docPartPr>
      <w:docPartBody>
        <w:p w:rsidR="00F033E9" w:rsidRDefault="00502EE7" w:rsidP="00502EE7">
          <w:pPr>
            <w:pStyle w:val="10C71ADF1BA941EB8C8B6F990A74DC44"/>
          </w:pPr>
          <w:r w:rsidRPr="00DF6655">
            <w:rPr>
              <w:rStyle w:val="PlaceholderText"/>
            </w:rPr>
            <w:t>Choose an item.</w:t>
          </w:r>
        </w:p>
      </w:docPartBody>
    </w:docPart>
    <w:docPart>
      <w:docPartPr>
        <w:name w:val="6AE778883C3A4E8192B19615EE2F5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ADB575-9FD5-4232-895C-497087740714}"/>
      </w:docPartPr>
      <w:docPartBody>
        <w:p w:rsidR="00F033E9" w:rsidRDefault="00502EE7" w:rsidP="00502EE7">
          <w:pPr>
            <w:pStyle w:val="6AE778883C3A4E8192B19615EE2F5B91"/>
          </w:pPr>
          <w:r w:rsidRPr="00DF6655">
            <w:rPr>
              <w:rStyle w:val="PlaceholderText"/>
            </w:rPr>
            <w:t>Choose an item.</w:t>
          </w:r>
        </w:p>
      </w:docPartBody>
    </w:docPart>
    <w:docPart>
      <w:docPartPr>
        <w:name w:val="0D9A8857870046C0B567CC0BF34BD1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27F886-B1B8-4468-A4C7-8D47315C0065}"/>
      </w:docPartPr>
      <w:docPartBody>
        <w:p w:rsidR="00F033E9" w:rsidRDefault="00502EE7" w:rsidP="00502EE7">
          <w:pPr>
            <w:pStyle w:val="0D9A8857870046C0B567CC0BF34BD1CC"/>
          </w:pPr>
          <w:r w:rsidRPr="00DF6655">
            <w:rPr>
              <w:rStyle w:val="PlaceholderText"/>
            </w:rPr>
            <w:t>Choose an item.</w:t>
          </w:r>
        </w:p>
      </w:docPartBody>
    </w:docPart>
    <w:docPart>
      <w:docPartPr>
        <w:name w:val="473CD906954843508FD042D45C774B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973593-470D-42CB-AC02-6D776C7BCDA1}"/>
      </w:docPartPr>
      <w:docPartBody>
        <w:p w:rsidR="00F033E9" w:rsidRDefault="00502EE7" w:rsidP="00502EE7">
          <w:pPr>
            <w:pStyle w:val="473CD906954843508FD042D45C774B32"/>
          </w:pPr>
          <w:r w:rsidRPr="00DF6655">
            <w:rPr>
              <w:rStyle w:val="PlaceholderText"/>
            </w:rPr>
            <w:t>Choose an item.</w:t>
          </w:r>
        </w:p>
      </w:docPartBody>
    </w:docPart>
    <w:docPart>
      <w:docPartPr>
        <w:name w:val="2EC9676FBE3746EC95AB8A9395FB7D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CF5EF-2856-4387-8C1E-196D129F479D}"/>
      </w:docPartPr>
      <w:docPartBody>
        <w:p w:rsidR="00F033E9" w:rsidRDefault="00502EE7" w:rsidP="00502EE7">
          <w:pPr>
            <w:pStyle w:val="2EC9676FBE3746EC95AB8A9395FB7DD8"/>
          </w:pPr>
          <w:r w:rsidRPr="00DF6655">
            <w:rPr>
              <w:rStyle w:val="PlaceholderText"/>
            </w:rPr>
            <w:t>Choose an item.</w:t>
          </w:r>
        </w:p>
      </w:docPartBody>
    </w:docPart>
    <w:docPart>
      <w:docPartPr>
        <w:name w:val="FDC734C30ECB45C7953B2396991329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68F720-3F84-46F3-A1C1-F548DB5258B5}"/>
      </w:docPartPr>
      <w:docPartBody>
        <w:p w:rsidR="00F033E9" w:rsidRDefault="00502EE7" w:rsidP="00502EE7">
          <w:pPr>
            <w:pStyle w:val="FDC734C30ECB45C7953B2396991329F3"/>
          </w:pPr>
          <w:r w:rsidRPr="00DF6655">
            <w:rPr>
              <w:rStyle w:val="PlaceholderText"/>
            </w:rPr>
            <w:t>Choose an item.</w:t>
          </w:r>
        </w:p>
      </w:docPartBody>
    </w:docPart>
    <w:docPart>
      <w:docPartPr>
        <w:name w:val="D9B83F817C634124846C1E20242D42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A2E1F1-7C1D-4D15-BAB3-A2E199E71F69}"/>
      </w:docPartPr>
      <w:docPartBody>
        <w:p w:rsidR="00F033E9" w:rsidRDefault="00502EE7" w:rsidP="00502EE7">
          <w:pPr>
            <w:pStyle w:val="D9B83F817C634124846C1E20242D4266"/>
          </w:pPr>
          <w:r w:rsidRPr="00DF6655">
            <w:rPr>
              <w:rStyle w:val="PlaceholderText"/>
            </w:rPr>
            <w:t>Choose an item.</w:t>
          </w:r>
        </w:p>
      </w:docPartBody>
    </w:docPart>
    <w:docPart>
      <w:docPartPr>
        <w:name w:val="156B1EC6629442119CE980CE54C74A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56320-A689-43CD-BF5C-80B789C0EF58}"/>
      </w:docPartPr>
      <w:docPartBody>
        <w:p w:rsidR="00F033E9" w:rsidRDefault="00502EE7" w:rsidP="00502EE7">
          <w:pPr>
            <w:pStyle w:val="156B1EC6629442119CE980CE54C74AC0"/>
          </w:pPr>
          <w:r w:rsidRPr="00DF6655">
            <w:rPr>
              <w:rStyle w:val="PlaceholderText"/>
            </w:rPr>
            <w:t>Choose an item.</w:t>
          </w:r>
        </w:p>
      </w:docPartBody>
    </w:docPart>
    <w:docPart>
      <w:docPartPr>
        <w:name w:val="F758D595806E47AF9BAA5FEF0D6A2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1F7A25-1FA2-4E54-8174-08AE90A9F227}"/>
      </w:docPartPr>
      <w:docPartBody>
        <w:p w:rsidR="00F033E9" w:rsidRDefault="00502EE7" w:rsidP="00502EE7">
          <w:pPr>
            <w:pStyle w:val="F758D595806E47AF9BAA5FEF0D6A2D16"/>
          </w:pPr>
          <w:r w:rsidRPr="00DF6655">
            <w:rPr>
              <w:rStyle w:val="PlaceholderText"/>
            </w:rPr>
            <w:t>Choose an item.</w:t>
          </w:r>
        </w:p>
      </w:docPartBody>
    </w:docPart>
    <w:docPart>
      <w:docPartPr>
        <w:name w:val="42DE81EFBF274257937C5D7CDFF70E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046-FAC8-4451-876A-7D3D9459202E}"/>
      </w:docPartPr>
      <w:docPartBody>
        <w:p w:rsidR="00F033E9" w:rsidRDefault="00502EE7" w:rsidP="00502EE7">
          <w:pPr>
            <w:pStyle w:val="42DE81EFBF274257937C5D7CDFF70E68"/>
          </w:pPr>
          <w:r w:rsidRPr="00DF6655">
            <w:rPr>
              <w:rStyle w:val="PlaceholderText"/>
            </w:rPr>
            <w:t>Choose an item.</w:t>
          </w:r>
        </w:p>
      </w:docPartBody>
    </w:docPart>
    <w:docPart>
      <w:docPartPr>
        <w:name w:val="3AE94548E5884413904F9EDECBED78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1EA8C-95A2-4BDC-9392-8084666BCA42}"/>
      </w:docPartPr>
      <w:docPartBody>
        <w:p w:rsidR="00F033E9" w:rsidRDefault="00502EE7" w:rsidP="00502EE7">
          <w:pPr>
            <w:pStyle w:val="3AE94548E5884413904F9EDECBED782C"/>
          </w:pPr>
          <w:r w:rsidRPr="00DF6655">
            <w:rPr>
              <w:rStyle w:val="PlaceholderText"/>
            </w:rPr>
            <w:t>Choose an item.</w:t>
          </w:r>
        </w:p>
      </w:docPartBody>
    </w:docPart>
    <w:docPart>
      <w:docPartPr>
        <w:name w:val="7AF689D92C924E6FAA9FF891C3A6D7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2BADD-952B-4D13-8439-1D6CE38C28DB}"/>
      </w:docPartPr>
      <w:docPartBody>
        <w:p w:rsidR="00F033E9" w:rsidRDefault="00502EE7" w:rsidP="00502EE7">
          <w:pPr>
            <w:pStyle w:val="7AF689D92C924E6FAA9FF891C3A6D729"/>
          </w:pPr>
          <w:r w:rsidRPr="00DF6655">
            <w:rPr>
              <w:rStyle w:val="PlaceholderText"/>
            </w:rPr>
            <w:t>Choose an item.</w:t>
          </w:r>
        </w:p>
      </w:docPartBody>
    </w:docPart>
    <w:docPart>
      <w:docPartPr>
        <w:name w:val="F075D78542BA430FB62785A3843D5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61153E-F2E8-41E5-BEF2-6928A8C46725}"/>
      </w:docPartPr>
      <w:docPartBody>
        <w:p w:rsidR="00F033E9" w:rsidRDefault="00502EE7" w:rsidP="00502EE7">
          <w:pPr>
            <w:pStyle w:val="F075D78542BA430FB62785A3843D57A8"/>
          </w:pPr>
          <w:r w:rsidRPr="00DF6655">
            <w:rPr>
              <w:rStyle w:val="PlaceholderText"/>
            </w:rPr>
            <w:t>Choose an item.</w:t>
          </w:r>
        </w:p>
      </w:docPartBody>
    </w:docPart>
    <w:docPart>
      <w:docPartPr>
        <w:name w:val="CFAF7AFF493B4F70B1DF16403FD8E3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359D0D-0E62-4407-BA84-902CF4F912C8}"/>
      </w:docPartPr>
      <w:docPartBody>
        <w:p w:rsidR="00F033E9" w:rsidRDefault="00502EE7" w:rsidP="00502EE7">
          <w:pPr>
            <w:pStyle w:val="CFAF7AFF493B4F70B1DF16403FD8E3E6"/>
          </w:pPr>
          <w:r w:rsidRPr="00DF6655">
            <w:rPr>
              <w:rStyle w:val="PlaceholderText"/>
            </w:rPr>
            <w:t>Choose an item.</w:t>
          </w:r>
        </w:p>
      </w:docPartBody>
    </w:docPart>
    <w:docPart>
      <w:docPartPr>
        <w:name w:val="072BDE954BFB4BCDB31CC3FDB946E6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D585A-CB42-4E05-9A3F-D19262AA32F4}"/>
      </w:docPartPr>
      <w:docPartBody>
        <w:p w:rsidR="00F033E9" w:rsidRDefault="00502EE7" w:rsidP="00502EE7">
          <w:pPr>
            <w:pStyle w:val="072BDE954BFB4BCDB31CC3FDB946E6C5"/>
          </w:pPr>
          <w:r w:rsidRPr="00DF6655">
            <w:rPr>
              <w:rStyle w:val="PlaceholderText"/>
            </w:rPr>
            <w:t>Choose an item.</w:t>
          </w:r>
        </w:p>
      </w:docPartBody>
    </w:docPart>
    <w:docPart>
      <w:docPartPr>
        <w:name w:val="CDA3193191D14A89B7CB57B29D57A6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200496-CE3A-4F6E-8BF1-B56D00C4A6AB}"/>
      </w:docPartPr>
      <w:docPartBody>
        <w:p w:rsidR="00F033E9" w:rsidRDefault="00502EE7" w:rsidP="00502EE7">
          <w:pPr>
            <w:pStyle w:val="CDA3193191D14A89B7CB57B29D57A64A"/>
          </w:pPr>
          <w:r w:rsidRPr="00DF6655">
            <w:rPr>
              <w:rStyle w:val="PlaceholderText"/>
            </w:rPr>
            <w:t>Choose an item.</w:t>
          </w:r>
        </w:p>
      </w:docPartBody>
    </w:docPart>
    <w:docPart>
      <w:docPartPr>
        <w:name w:val="FAC0619DD9FC493786EBFECA4AE2B4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D02EE-3F77-4FB2-9518-329056122055}"/>
      </w:docPartPr>
      <w:docPartBody>
        <w:p w:rsidR="007A3499" w:rsidRDefault="007A3499" w:rsidP="007A3499">
          <w:pPr>
            <w:pStyle w:val="FAC0619DD9FC493786EBFECA4AE2B4A3"/>
          </w:pPr>
          <w:r w:rsidRPr="00DF6655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(Body)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EE7"/>
    <w:rsid w:val="004A67CD"/>
    <w:rsid w:val="00502EE7"/>
    <w:rsid w:val="00536BCC"/>
    <w:rsid w:val="006E3121"/>
    <w:rsid w:val="007A3499"/>
    <w:rsid w:val="00932620"/>
    <w:rsid w:val="00C86EF8"/>
    <w:rsid w:val="00EA078F"/>
    <w:rsid w:val="00F03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A3499"/>
    <w:rPr>
      <w:color w:val="666666"/>
    </w:rPr>
  </w:style>
  <w:style w:type="paragraph" w:customStyle="1" w:styleId="FAC0619DD9FC493786EBFECA4AE2B4A3">
    <w:name w:val="FAC0619DD9FC493786EBFECA4AE2B4A3"/>
    <w:rsid w:val="007A3499"/>
  </w:style>
  <w:style w:type="paragraph" w:customStyle="1" w:styleId="37789584B2C443779DE18CBD8CEB606F">
    <w:name w:val="37789584B2C443779DE18CBD8CEB606F"/>
    <w:rsid w:val="00502EE7"/>
  </w:style>
  <w:style w:type="paragraph" w:customStyle="1" w:styleId="327A641677D04A42AB8DE5AA037B1A96">
    <w:name w:val="327A641677D04A42AB8DE5AA037B1A96"/>
    <w:rsid w:val="00502EE7"/>
  </w:style>
  <w:style w:type="paragraph" w:customStyle="1" w:styleId="1B3DD8AA0BF14B9E842C92B4749CC19A">
    <w:name w:val="1B3DD8AA0BF14B9E842C92B4749CC19A"/>
    <w:rsid w:val="00502EE7"/>
  </w:style>
  <w:style w:type="paragraph" w:customStyle="1" w:styleId="1D6BBF051BC24B0A9C6457D0D2A715B0">
    <w:name w:val="1D6BBF051BC24B0A9C6457D0D2A715B0"/>
    <w:rsid w:val="00502EE7"/>
  </w:style>
  <w:style w:type="paragraph" w:customStyle="1" w:styleId="71B6C24DA45A4465AB631AB04C3578F1">
    <w:name w:val="71B6C24DA45A4465AB631AB04C3578F1"/>
    <w:rsid w:val="00502EE7"/>
  </w:style>
  <w:style w:type="paragraph" w:customStyle="1" w:styleId="55412C1074454BADA20C87E922521CE7">
    <w:name w:val="55412C1074454BADA20C87E922521CE7"/>
    <w:rsid w:val="00502EE7"/>
  </w:style>
  <w:style w:type="paragraph" w:customStyle="1" w:styleId="76C2997216E64F39A4B58CB4CD775718">
    <w:name w:val="76C2997216E64F39A4B58CB4CD775718"/>
    <w:rsid w:val="00502EE7"/>
  </w:style>
  <w:style w:type="paragraph" w:customStyle="1" w:styleId="9089C7F11B2E45D79F0FFA969A81F9FB">
    <w:name w:val="9089C7F11B2E45D79F0FFA969A81F9FB"/>
    <w:rsid w:val="00502EE7"/>
  </w:style>
  <w:style w:type="paragraph" w:customStyle="1" w:styleId="8FEA993A5BC24D25B20AB4AEE1CB0404">
    <w:name w:val="8FEA993A5BC24D25B20AB4AEE1CB0404"/>
    <w:rsid w:val="00502EE7"/>
  </w:style>
  <w:style w:type="paragraph" w:customStyle="1" w:styleId="3DD76802469046F7824DBB2058B33AF5">
    <w:name w:val="3DD76802469046F7824DBB2058B33AF5"/>
    <w:rsid w:val="00502EE7"/>
  </w:style>
  <w:style w:type="paragraph" w:customStyle="1" w:styleId="46E8292628CB4C0A925A1EC4B4DED2F5">
    <w:name w:val="46E8292628CB4C0A925A1EC4B4DED2F5"/>
    <w:rsid w:val="00502EE7"/>
  </w:style>
  <w:style w:type="paragraph" w:customStyle="1" w:styleId="89EDA412F1E04F28B70E0B53FDD860B7">
    <w:name w:val="89EDA412F1E04F28B70E0B53FDD860B7"/>
    <w:rsid w:val="00502EE7"/>
  </w:style>
  <w:style w:type="paragraph" w:customStyle="1" w:styleId="F753F157B02C4E8288379232CDC3455D">
    <w:name w:val="F753F157B02C4E8288379232CDC3455D"/>
    <w:rsid w:val="00502EE7"/>
  </w:style>
  <w:style w:type="paragraph" w:customStyle="1" w:styleId="EDB8320F09C1446591A0F80C3C029AA6">
    <w:name w:val="EDB8320F09C1446591A0F80C3C029AA6"/>
    <w:rsid w:val="00502EE7"/>
  </w:style>
  <w:style w:type="paragraph" w:customStyle="1" w:styleId="744EEEF7D52A4E7B80EAEF740FFB9205">
    <w:name w:val="744EEEF7D52A4E7B80EAEF740FFB9205"/>
    <w:rsid w:val="00502EE7"/>
  </w:style>
  <w:style w:type="paragraph" w:customStyle="1" w:styleId="811B268C69A0432180D2118A4C582FE8">
    <w:name w:val="811B268C69A0432180D2118A4C582FE8"/>
    <w:rsid w:val="00502EE7"/>
  </w:style>
  <w:style w:type="paragraph" w:customStyle="1" w:styleId="331109F0F8E74A34A4EA5A8CEE49F321">
    <w:name w:val="331109F0F8E74A34A4EA5A8CEE49F321"/>
    <w:rsid w:val="00502EE7"/>
  </w:style>
  <w:style w:type="paragraph" w:customStyle="1" w:styleId="EE44FD63A574456DA6AA03ADA1531DCF">
    <w:name w:val="EE44FD63A574456DA6AA03ADA1531DCF"/>
    <w:rsid w:val="00502EE7"/>
  </w:style>
  <w:style w:type="paragraph" w:customStyle="1" w:styleId="0AD35099437F40848F0738DE5A216768">
    <w:name w:val="0AD35099437F40848F0738DE5A216768"/>
    <w:rsid w:val="00502EE7"/>
  </w:style>
  <w:style w:type="paragraph" w:customStyle="1" w:styleId="62307DAB629D4B64AE7ABC3DD83B095D">
    <w:name w:val="62307DAB629D4B64AE7ABC3DD83B095D"/>
    <w:rsid w:val="00502EE7"/>
  </w:style>
  <w:style w:type="paragraph" w:customStyle="1" w:styleId="C85022A546C047E4AA55EEAACD5002DD">
    <w:name w:val="C85022A546C047E4AA55EEAACD5002DD"/>
    <w:rsid w:val="00502EE7"/>
  </w:style>
  <w:style w:type="paragraph" w:customStyle="1" w:styleId="CD132B81613748148D630AA138BBA081">
    <w:name w:val="CD132B81613748148D630AA138BBA081"/>
    <w:rsid w:val="00502EE7"/>
  </w:style>
  <w:style w:type="paragraph" w:customStyle="1" w:styleId="D5F866146CE548F2AA5D2ED51FE80697">
    <w:name w:val="D5F866146CE548F2AA5D2ED51FE80697"/>
    <w:rsid w:val="00502EE7"/>
  </w:style>
  <w:style w:type="paragraph" w:customStyle="1" w:styleId="F40A3878F4074E3085EF2B2E70B29733">
    <w:name w:val="F40A3878F4074E3085EF2B2E70B29733"/>
    <w:rsid w:val="00502EE7"/>
  </w:style>
  <w:style w:type="paragraph" w:customStyle="1" w:styleId="10C71ADF1BA941EB8C8B6F990A74DC44">
    <w:name w:val="10C71ADF1BA941EB8C8B6F990A74DC44"/>
    <w:rsid w:val="00502EE7"/>
  </w:style>
  <w:style w:type="paragraph" w:customStyle="1" w:styleId="6AE778883C3A4E8192B19615EE2F5B91">
    <w:name w:val="6AE778883C3A4E8192B19615EE2F5B91"/>
    <w:rsid w:val="00502EE7"/>
  </w:style>
  <w:style w:type="paragraph" w:customStyle="1" w:styleId="0D9A8857870046C0B567CC0BF34BD1CC">
    <w:name w:val="0D9A8857870046C0B567CC0BF34BD1CC"/>
    <w:rsid w:val="00502EE7"/>
  </w:style>
  <w:style w:type="paragraph" w:customStyle="1" w:styleId="473CD906954843508FD042D45C774B32">
    <w:name w:val="473CD906954843508FD042D45C774B32"/>
    <w:rsid w:val="00502EE7"/>
  </w:style>
  <w:style w:type="paragraph" w:customStyle="1" w:styleId="2EC9676FBE3746EC95AB8A9395FB7DD8">
    <w:name w:val="2EC9676FBE3746EC95AB8A9395FB7DD8"/>
    <w:rsid w:val="00502EE7"/>
  </w:style>
  <w:style w:type="paragraph" w:customStyle="1" w:styleId="FDC734C30ECB45C7953B2396991329F3">
    <w:name w:val="FDC734C30ECB45C7953B2396991329F3"/>
    <w:rsid w:val="00502EE7"/>
  </w:style>
  <w:style w:type="paragraph" w:customStyle="1" w:styleId="D9B83F817C634124846C1E20242D4266">
    <w:name w:val="D9B83F817C634124846C1E20242D4266"/>
    <w:rsid w:val="00502EE7"/>
  </w:style>
  <w:style w:type="paragraph" w:customStyle="1" w:styleId="156B1EC6629442119CE980CE54C74AC0">
    <w:name w:val="156B1EC6629442119CE980CE54C74AC0"/>
    <w:rsid w:val="00502EE7"/>
  </w:style>
  <w:style w:type="paragraph" w:customStyle="1" w:styleId="F758D595806E47AF9BAA5FEF0D6A2D16">
    <w:name w:val="F758D595806E47AF9BAA5FEF0D6A2D16"/>
    <w:rsid w:val="00502EE7"/>
  </w:style>
  <w:style w:type="paragraph" w:customStyle="1" w:styleId="42DE81EFBF274257937C5D7CDFF70E68">
    <w:name w:val="42DE81EFBF274257937C5D7CDFF70E68"/>
    <w:rsid w:val="00502EE7"/>
  </w:style>
  <w:style w:type="paragraph" w:customStyle="1" w:styleId="3AE94548E5884413904F9EDECBED782C">
    <w:name w:val="3AE94548E5884413904F9EDECBED782C"/>
    <w:rsid w:val="00502EE7"/>
  </w:style>
  <w:style w:type="paragraph" w:customStyle="1" w:styleId="7AF689D92C924E6FAA9FF891C3A6D729">
    <w:name w:val="7AF689D92C924E6FAA9FF891C3A6D729"/>
    <w:rsid w:val="00502EE7"/>
  </w:style>
  <w:style w:type="paragraph" w:customStyle="1" w:styleId="F075D78542BA430FB62785A3843D57A8">
    <w:name w:val="F075D78542BA430FB62785A3843D57A8"/>
    <w:rsid w:val="00502EE7"/>
  </w:style>
  <w:style w:type="paragraph" w:customStyle="1" w:styleId="CFAF7AFF493B4F70B1DF16403FD8E3E6">
    <w:name w:val="CFAF7AFF493B4F70B1DF16403FD8E3E6"/>
    <w:rsid w:val="00502EE7"/>
  </w:style>
  <w:style w:type="paragraph" w:customStyle="1" w:styleId="072BDE954BFB4BCDB31CC3FDB946E6C5">
    <w:name w:val="072BDE954BFB4BCDB31CC3FDB946E6C5"/>
    <w:rsid w:val="00502EE7"/>
  </w:style>
  <w:style w:type="paragraph" w:customStyle="1" w:styleId="CDA3193191D14A89B7CB57B29D57A64A">
    <w:name w:val="CDA3193191D14A89B7CB57B29D57A64A"/>
    <w:rsid w:val="00502E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C663863A7B1B499CCD133E0B630EEE" ma:contentTypeVersion="16" ma:contentTypeDescription="Create a new document." ma:contentTypeScope="" ma:versionID="9d843f2b0cdb765990a4716a577c74a6">
  <xsd:schema xmlns:xsd="http://www.w3.org/2001/XMLSchema" xmlns:xs="http://www.w3.org/2001/XMLSchema" xmlns:p="http://schemas.microsoft.com/office/2006/metadata/properties" xmlns:ns2="9e78b027-b3d7-4b98-ab45-603a36e2a9eb" xmlns:ns3="890ea3d7-a9df-45f1-a5fa-6d55deb8e082" targetNamespace="http://schemas.microsoft.com/office/2006/metadata/properties" ma:root="true" ma:fieldsID="b9679cd37d2e15c65ba3a9039da2a9e8" ns2:_="" ns3:_="">
    <xsd:import namespace="9e78b027-b3d7-4b98-ab45-603a36e2a9eb"/>
    <xsd:import namespace="890ea3d7-a9df-45f1-a5fa-6d55deb8e0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8b027-b3d7-4b98-ab45-603a36e2a9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0ea3d7-a9df-45f1-a5fa-6d55deb8e08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7fb2479e-906a-4956-a0b7-5e8ac4900b88}" ma:internalName="TaxCatchAll" ma:showField="CatchAllData" ma:web="890ea3d7-a9df-45f1-a5fa-6d55deb8e0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e78b027-b3d7-4b98-ab45-603a36e2a9eb">
      <Terms xmlns="http://schemas.microsoft.com/office/infopath/2007/PartnerControls"/>
    </lcf76f155ced4ddcb4097134ff3c332f>
    <TaxCatchAll xmlns="890ea3d7-a9df-45f1-a5fa-6d55deb8e082" xsi:nil="true"/>
  </documentManagement>
</p:properties>
</file>

<file path=customXml/itemProps1.xml><?xml version="1.0" encoding="utf-8"?>
<ds:datastoreItem xmlns:ds="http://schemas.openxmlformats.org/officeDocument/2006/customXml" ds:itemID="{66933FA1-21D0-4A22-A06A-A44E941FB5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78b027-b3d7-4b98-ab45-603a36e2a9eb"/>
    <ds:schemaRef ds:uri="890ea3d7-a9df-45f1-a5fa-6d55deb8e0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9e78b027-b3d7-4b98-ab45-603a36e2a9eb"/>
    <ds:schemaRef ds:uri="890ea3d7-a9df-45f1-a5fa-6d55deb8e08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DEW-One-page_Template</Template>
  <TotalTime>1</TotalTime>
  <Pages>4</Pages>
  <Words>533</Words>
  <Characters>3042</Characters>
  <Application>Microsoft Office Word</Application>
  <DocSecurity>0</DocSecurity>
  <Lines>25</Lines>
  <Paragraphs>7</Paragraphs>
  <ScaleCrop>false</ScaleCrop>
  <Manager/>
  <Company/>
  <LinksUpToDate>false</LinksUpToDate>
  <CharactersWithSpaces>3568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4</cp:revision>
  <cp:lastPrinted>2023-10-23T22:03:00Z</cp:lastPrinted>
  <dcterms:created xsi:type="dcterms:W3CDTF">2024-06-27T19:14:00Z</dcterms:created>
  <dcterms:modified xsi:type="dcterms:W3CDTF">2024-06-27T19:15:00Z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0x010100E5C663863A7B1B499CCD133E0B630EEE</vt:lpwstr>
  </property>
  <property fmtid="{D5CDD505-2E9C-101B-9397-08002B2CF9AE}" pid="3" name="MediaServiceImageTags">
    <vt:lpwstr/>
  </property>
</Properties>
</file>