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4C95A2" w14:textId="0FB82CE9" w:rsidR="00D961E1" w:rsidRDefault="00D961E1" w:rsidP="00D961E1">
      <w:pPr>
        <w:pStyle w:val="Heading1"/>
        <w:contextualSpacing/>
      </w:pPr>
      <w:r>
        <w:t>Sample Attendance Notification Templates</w:t>
      </w:r>
    </w:p>
    <w:p w14:paraId="61A4F5BF" w14:textId="76B065ED" w:rsidR="00871912" w:rsidRDefault="00871912" w:rsidP="00871912">
      <w:pPr>
        <w:contextualSpacing/>
        <w:rPr>
          <w:i/>
        </w:rPr>
      </w:pPr>
      <w:r w:rsidRPr="0F758B67">
        <w:rPr>
          <w:i/>
        </w:rPr>
        <w:t xml:space="preserve">Schools can use the templates below to share attendance information with families in a clear, supportive, and approachable way. </w:t>
      </w:r>
    </w:p>
    <w:p w14:paraId="283CC923" w14:textId="757D7C97" w:rsidR="00D65BE7" w:rsidRDefault="00D65BE7" w:rsidP="00D65BE7">
      <w:pPr>
        <w:pStyle w:val="Heading2"/>
        <w:contextualSpacing/>
        <w:rPr>
          <w:rFonts w:eastAsiaTheme="minorHAnsi"/>
          <w:caps/>
        </w:rPr>
      </w:pPr>
      <w:r>
        <w:t>Templates</w:t>
      </w:r>
    </w:p>
    <w:p w14:paraId="327AD6D4" w14:textId="5FF60ECF" w:rsidR="00D961E1" w:rsidRPr="00D961E1" w:rsidRDefault="4A1FE6B5" w:rsidP="00D961E1">
      <w:pPr>
        <w:pStyle w:val="Heading3"/>
        <w:contextualSpacing/>
      </w:pPr>
      <w:r>
        <w:t>Letter/</w:t>
      </w:r>
      <w:r w:rsidR="00D961E1">
        <w:t>Note to Parent(s)/Caregiver(s):</w:t>
      </w:r>
    </w:p>
    <w:p w14:paraId="4E666FCC" w14:textId="419E1306" w:rsidR="00D961E1" w:rsidRPr="00D961E1" w:rsidRDefault="00D961E1" w:rsidP="00D961E1">
      <w:pPr>
        <w:contextualSpacing/>
        <w:rPr>
          <w:i/>
          <w:iCs/>
        </w:rPr>
      </w:pPr>
      <w:r w:rsidRPr="5684B7A8">
        <w:rPr>
          <w:i/>
          <w:iCs/>
        </w:rPr>
        <w:t xml:space="preserve">To the family of ______________________, </w:t>
      </w:r>
    </w:p>
    <w:p w14:paraId="494FDE75" w14:textId="67168C6D" w:rsidR="003A791C" w:rsidRDefault="00871C6E" w:rsidP="5684B7A8">
      <w:pPr>
        <w:spacing w:line="276" w:lineRule="auto"/>
        <w:contextualSpacing/>
        <w:rPr>
          <w:rFonts w:eastAsia="Source Sans Pro" w:cs="Source Sans Pro"/>
        </w:rPr>
      </w:pPr>
      <w:r w:rsidRPr="26E087DA">
        <w:rPr>
          <w:rFonts w:eastAsia="Source Sans Pro" w:cs="Source Sans Pro"/>
        </w:rPr>
        <w:t xml:space="preserve">Our school wants to keep you updated about your child’s attendance because it’s an important part of their success. So far this year, </w:t>
      </w:r>
      <w:r w:rsidRPr="006D4912">
        <w:rPr>
          <w:rFonts w:eastAsia="Source Sans Pro" w:cs="Source Sans Pro"/>
          <w:b/>
          <w:bCs/>
        </w:rPr>
        <w:t>[Student]</w:t>
      </w:r>
      <w:r w:rsidRPr="26E087DA">
        <w:rPr>
          <w:rFonts w:eastAsia="Source Sans Pro" w:cs="Source Sans Pro"/>
        </w:rPr>
        <w:t xml:space="preserve"> has missed </w:t>
      </w:r>
      <w:r w:rsidRPr="006D4912">
        <w:rPr>
          <w:rFonts w:eastAsia="Source Sans Pro" w:cs="Source Sans Pro"/>
          <w:b/>
          <w:bCs/>
        </w:rPr>
        <w:t>[X]</w:t>
      </w:r>
      <w:r w:rsidRPr="26E087DA">
        <w:rPr>
          <w:rFonts w:eastAsia="Source Sans Pro" w:cs="Source Sans Pro"/>
        </w:rPr>
        <w:t xml:space="preserve"> days/</w:t>
      </w:r>
      <w:r w:rsidRPr="006D4912">
        <w:rPr>
          <w:rFonts w:eastAsia="Source Sans Pro" w:cs="Source Sans Pro"/>
          <w:b/>
          <w:bCs/>
        </w:rPr>
        <w:t xml:space="preserve">[Y] </w:t>
      </w:r>
      <w:r w:rsidRPr="26E087DA">
        <w:rPr>
          <w:rFonts w:eastAsia="Source Sans Pro" w:cs="Source Sans Pro"/>
        </w:rPr>
        <w:t>hours of school. We understand that absences happen</w:t>
      </w:r>
      <w:r w:rsidR="7A949CC2" w:rsidRPr="0F758B67">
        <w:rPr>
          <w:rFonts w:eastAsia="Source Sans Pro" w:cs="Source Sans Pro"/>
        </w:rPr>
        <w:t>.</w:t>
      </w:r>
      <w:r w:rsidRPr="0F758B67">
        <w:rPr>
          <w:rFonts w:eastAsia="Source Sans Pro" w:cs="Source Sans Pro"/>
        </w:rPr>
        <w:t xml:space="preserve"> </w:t>
      </w:r>
      <w:r w:rsidR="6D606913" w:rsidRPr="0F758B67">
        <w:rPr>
          <w:rFonts w:eastAsia="Source Sans Pro" w:cs="Source Sans Pro"/>
        </w:rPr>
        <w:t>B</w:t>
      </w:r>
      <w:r w:rsidRPr="0F758B67">
        <w:rPr>
          <w:rFonts w:eastAsia="Source Sans Pro" w:cs="Source Sans Pro"/>
        </w:rPr>
        <w:t>eing</w:t>
      </w:r>
      <w:r w:rsidRPr="26E087DA">
        <w:rPr>
          <w:rFonts w:eastAsia="Source Sans Pro" w:cs="Source Sans Pro"/>
        </w:rPr>
        <w:t xml:space="preserve"> in school helps students build confidence, stay connected with teachers and friends, and learn important skills. If there are challenges making it hard for </w:t>
      </w:r>
      <w:r w:rsidRPr="006D4912">
        <w:rPr>
          <w:rFonts w:eastAsia="Source Sans Pro" w:cs="Source Sans Pro"/>
          <w:b/>
          <w:bCs/>
        </w:rPr>
        <w:t xml:space="preserve">[Student] </w:t>
      </w:r>
      <w:r w:rsidRPr="26E087DA">
        <w:rPr>
          <w:rFonts w:eastAsia="Source Sans Pro" w:cs="Source Sans Pro"/>
        </w:rPr>
        <w:t>to attend, we’d like to partner with you to find solutions. You can reach us by phone or email, or by scanning the QR code below to set up a meeting.</w:t>
      </w:r>
    </w:p>
    <w:p w14:paraId="5BFFE517" w14:textId="693066F3" w:rsidR="26E087DA" w:rsidRDefault="00B15124" w:rsidP="26E087DA">
      <w:pPr>
        <w:spacing w:line="276" w:lineRule="auto"/>
        <w:contextualSpacing/>
        <w:rPr>
          <w:rFonts w:eastAsia="Source Sans Pro" w:cs="Source Sans 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806CF36" wp14:editId="7F7BFE48">
                <wp:simplePos x="0" y="0"/>
                <wp:positionH relativeFrom="column">
                  <wp:posOffset>4495800</wp:posOffset>
                </wp:positionH>
                <wp:positionV relativeFrom="paragraph">
                  <wp:posOffset>42545</wp:posOffset>
                </wp:positionV>
                <wp:extent cx="1221105" cy="1071245"/>
                <wp:effectExtent l="0" t="0" r="17145" b="14605"/>
                <wp:wrapSquare wrapText="bothSides"/>
                <wp:docPr id="2119985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1105" cy="1071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3A81DF" w14:textId="77777777" w:rsidR="00B15124" w:rsidRDefault="00B15124" w:rsidP="00B15124">
                            <w:pPr>
                              <w:jc w:val="center"/>
                            </w:pPr>
                          </w:p>
                          <w:p w14:paraId="499538DA" w14:textId="77777777" w:rsidR="00B15124" w:rsidRDefault="00B15124" w:rsidP="00B15124">
                            <w:pPr>
                              <w:jc w:val="center"/>
                            </w:pPr>
                            <w:r>
                              <w:t>Insert your QR code here!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806CF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4pt;margin-top:3.35pt;width:96.15pt;height:84.3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">
                <v:textbox>
                  <w:txbxContent>
                    <w:p w14:paraId="723A81DF" w14:textId="77777777" w:rsidR="00B15124" w:rsidRDefault="00B15124" w:rsidP="00B15124">
                      <w:pPr>
                        <w:jc w:val="center"/>
                      </w:pPr>
                    </w:p>
                    <w:p w14:paraId="499538DA" w14:textId="77777777" w:rsidR="00B15124" w:rsidRDefault="00B15124" w:rsidP="00B15124">
                      <w:pPr>
                        <w:jc w:val="center"/>
                      </w:pPr>
                      <w:r>
                        <w:t>Insert your QR code here!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E748967" w14:textId="4CEE333C" w:rsidR="03A0E22F" w:rsidRDefault="03A0E22F" w:rsidP="26E087DA">
      <w:pPr>
        <w:spacing w:line="276" w:lineRule="auto"/>
        <w:contextualSpacing/>
        <w:rPr>
          <w:rFonts w:eastAsia="Source Sans Pro" w:cs="Source Sans Pro"/>
        </w:rPr>
      </w:pPr>
      <w:r w:rsidRPr="26E087DA">
        <w:rPr>
          <w:rFonts w:eastAsia="Source Sans Pro" w:cs="Source Sans Pro"/>
        </w:rPr>
        <w:t>Sincerely,</w:t>
      </w:r>
      <w:r w:rsidR="00B15124" w:rsidRPr="00B15124">
        <w:rPr>
          <w:noProof/>
        </w:rPr>
        <w:t xml:space="preserve"> </w:t>
      </w:r>
    </w:p>
    <w:p w14:paraId="0A329C3E" w14:textId="27E1FE98" w:rsidR="03A0E22F" w:rsidRPr="006D4912" w:rsidRDefault="03A0E22F" w:rsidP="26E087DA">
      <w:pPr>
        <w:contextualSpacing/>
        <w:rPr>
          <w:b/>
          <w:bCs/>
        </w:rPr>
      </w:pPr>
      <w:r w:rsidRPr="006D4912">
        <w:rPr>
          <w:b/>
          <w:bCs/>
        </w:rPr>
        <w:t>[Principal’s Name]</w:t>
      </w:r>
    </w:p>
    <w:p w14:paraId="71CAE4B6" w14:textId="7C284743" w:rsidR="03A0E22F" w:rsidRPr="006D4912" w:rsidRDefault="03A0E22F" w:rsidP="26E087DA">
      <w:pPr>
        <w:contextualSpacing/>
        <w:rPr>
          <w:b/>
          <w:bCs/>
        </w:rPr>
      </w:pPr>
      <w:r w:rsidRPr="006D4912">
        <w:rPr>
          <w:b/>
          <w:bCs/>
        </w:rPr>
        <w:t>[Contact Information]</w:t>
      </w:r>
    </w:p>
    <w:p w14:paraId="3DD21BB8" w14:textId="77777777" w:rsidR="00B15124" w:rsidRDefault="7077B0FF" w:rsidP="5684B7A8">
      <w:pPr>
        <w:contextualSpacing/>
      </w:pPr>
      <w:r>
        <w:t xml:space="preserve">                                                          </w:t>
      </w:r>
    </w:p>
    <w:p w14:paraId="1A8EE142" w14:textId="00EA7689" w:rsidR="5684B7A8" w:rsidRDefault="7077B0FF" w:rsidP="5684B7A8">
      <w:pPr>
        <w:contextualSpacing/>
      </w:pPr>
      <w:r>
        <w:t xml:space="preserve">                                                       </w:t>
      </w:r>
    </w:p>
    <w:p w14:paraId="31EE290F" w14:textId="2E1B59F1" w:rsidR="009C055B" w:rsidRDefault="009C055B" w:rsidP="0091236C">
      <w:pPr>
        <w:pStyle w:val="Heading3"/>
        <w:contextualSpacing/>
      </w:pPr>
      <w:r>
        <w:t>Text Message</w:t>
      </w:r>
    </w:p>
    <w:p w14:paraId="2A6A8BE1" w14:textId="6244551B" w:rsidR="138BC23C" w:rsidRDefault="009C055B" w:rsidP="138BC23C">
      <w:pPr>
        <w:contextualSpacing/>
      </w:pPr>
      <w:r>
        <w:t xml:space="preserve">Hi </w:t>
      </w:r>
      <w:r w:rsidRPr="006D4912">
        <w:rPr>
          <w:b/>
          <w:bCs/>
        </w:rPr>
        <w:t>[Parent/Guardian Name]</w:t>
      </w:r>
      <w:r>
        <w:t xml:space="preserve">, this is </w:t>
      </w:r>
      <w:r w:rsidRPr="006D4912">
        <w:rPr>
          <w:b/>
          <w:bCs/>
        </w:rPr>
        <w:t>[School Name]</w:t>
      </w:r>
      <w:r>
        <w:t xml:space="preserve">. We want to keep you updated on </w:t>
      </w:r>
      <w:r w:rsidRPr="006D4912">
        <w:rPr>
          <w:b/>
          <w:bCs/>
        </w:rPr>
        <w:t>[Student]</w:t>
      </w:r>
      <w:r>
        <w:t xml:space="preserve">’s attendance. So far this year, </w:t>
      </w:r>
      <w:r w:rsidRPr="006D4912">
        <w:rPr>
          <w:b/>
          <w:bCs/>
        </w:rPr>
        <w:t>[</w:t>
      </w:r>
      <w:r w:rsidR="0091236C" w:rsidRPr="006D4912">
        <w:rPr>
          <w:b/>
          <w:bCs/>
        </w:rPr>
        <w:t>student</w:t>
      </w:r>
      <w:r w:rsidRPr="006D4912">
        <w:rPr>
          <w:b/>
          <w:bCs/>
        </w:rPr>
        <w:t>]</w:t>
      </w:r>
      <w:r>
        <w:t xml:space="preserve"> has missed </w:t>
      </w:r>
      <w:r w:rsidRPr="006D4912">
        <w:rPr>
          <w:b/>
          <w:bCs/>
        </w:rPr>
        <w:t>[X]</w:t>
      </w:r>
      <w:r>
        <w:t xml:space="preserve"> days/</w:t>
      </w:r>
      <w:r w:rsidRPr="006D4912">
        <w:rPr>
          <w:b/>
          <w:bCs/>
        </w:rPr>
        <w:t xml:space="preserve">[Y] </w:t>
      </w:r>
      <w:r>
        <w:t>hours. We know absences happen</w:t>
      </w:r>
      <w:r w:rsidR="1D88BAA2">
        <w:t>. B</w:t>
      </w:r>
      <w:r w:rsidR="10A85689">
        <w:t>eing</w:t>
      </w:r>
      <w:r>
        <w:t xml:space="preserve"> in school helps students build skills, confidence, and friendships. If </w:t>
      </w:r>
      <w:r w:rsidR="18BFE080">
        <w:t>anything is</w:t>
      </w:r>
      <w:r>
        <w:t xml:space="preserve"> making attendance difficult, we</w:t>
      </w:r>
      <w:r w:rsidR="76595968">
        <w:t xml:space="preserve"> want to</w:t>
      </w:r>
      <w:r>
        <w:t xml:space="preserve"> work together to find solutions. </w:t>
      </w:r>
      <w:r w:rsidR="5DC6D36C">
        <w:t xml:space="preserve">Please </w:t>
      </w:r>
      <w:r w:rsidR="7B9419EE">
        <w:t>let</w:t>
      </w:r>
      <w:r>
        <w:t xml:space="preserve"> us </w:t>
      </w:r>
      <w:r w:rsidR="7B9419EE">
        <w:t xml:space="preserve">know how we can help </w:t>
      </w:r>
      <w:r>
        <w:t xml:space="preserve">at </w:t>
      </w:r>
      <w:r w:rsidRPr="006D4912">
        <w:rPr>
          <w:b/>
          <w:bCs/>
        </w:rPr>
        <w:t>[phone/email</w:t>
      </w:r>
      <w:r w:rsidR="006D4912">
        <w:rPr>
          <w:b/>
          <w:bCs/>
        </w:rPr>
        <w:t xml:space="preserve"> address</w:t>
      </w:r>
      <w:r w:rsidRPr="006D4912">
        <w:rPr>
          <w:b/>
          <w:bCs/>
        </w:rPr>
        <w:t>]</w:t>
      </w:r>
      <w:r>
        <w:t>.</w:t>
      </w:r>
    </w:p>
    <w:p w14:paraId="44829432" w14:textId="77777777" w:rsidR="00B15124" w:rsidRDefault="00B15124" w:rsidP="138BC23C">
      <w:pPr>
        <w:contextualSpacing/>
      </w:pPr>
    </w:p>
    <w:p w14:paraId="4B3BB953" w14:textId="2AF8F013" w:rsidR="00627CEB" w:rsidRDefault="00627CEB" w:rsidP="00CD7231">
      <w:pPr>
        <w:pStyle w:val="Heading3"/>
        <w:contextualSpacing/>
      </w:pPr>
      <w:r>
        <w:t>SMS Version</w:t>
      </w:r>
      <w:r w:rsidR="00CD7231">
        <w:t xml:space="preserve"> (&lt;158 characters)</w:t>
      </w:r>
    </w:p>
    <w:p w14:paraId="52E81254" w14:textId="74D0C2A9" w:rsidR="00CD7231" w:rsidRPr="00A05352" w:rsidRDefault="00CD7231" w:rsidP="00A05352">
      <w:pPr>
        <w:contextualSpacing/>
      </w:pPr>
      <w:r w:rsidRPr="00CD7231">
        <w:t xml:space="preserve">Hi </w:t>
      </w:r>
      <w:r w:rsidRPr="006D4912">
        <w:rPr>
          <w:b/>
          <w:bCs/>
        </w:rPr>
        <w:t>[Parent/Guardian Name]</w:t>
      </w:r>
      <w:r w:rsidRPr="00CD7231">
        <w:t xml:space="preserve">! </w:t>
      </w:r>
      <w:r w:rsidRPr="006D4912">
        <w:rPr>
          <w:b/>
          <w:bCs/>
        </w:rPr>
        <w:t>[Student]</w:t>
      </w:r>
      <w:r w:rsidRPr="00CD7231">
        <w:t xml:space="preserve"> has missed </w:t>
      </w:r>
      <w:r w:rsidRPr="006D4912">
        <w:rPr>
          <w:b/>
          <w:bCs/>
        </w:rPr>
        <w:t>[X]</w:t>
      </w:r>
      <w:r w:rsidRPr="00CD7231">
        <w:t xml:space="preserve"> days</w:t>
      </w:r>
      <w:r w:rsidR="005808F5">
        <w:t xml:space="preserve"> of school</w:t>
      </w:r>
      <w:r w:rsidRPr="00CD7231">
        <w:t>. We know absences happen, but regular attendance helps them succeed. Reply for support.</w:t>
      </w:r>
    </w:p>
    <w:sectPr w:rsidR="00CD7231" w:rsidRPr="00A05352" w:rsidSect="002538D0">
      <w:headerReference w:type="default" r:id="rId10"/>
      <w:footerReference w:type="default" r:id="rId11"/>
      <w:headerReference w:type="first" r:id="rId12"/>
      <w:pgSz w:w="12240" w:h="15840"/>
      <w:pgMar w:top="1012" w:right="1440" w:bottom="1418" w:left="1440" w:header="586" w:footer="504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A3CB54" w14:textId="77777777" w:rsidR="00934C57" w:rsidRDefault="00934C57" w:rsidP="00A05352">
      <w:r>
        <w:separator/>
      </w:r>
    </w:p>
  </w:endnote>
  <w:endnote w:type="continuationSeparator" w:id="0">
    <w:p w14:paraId="335D3D20" w14:textId="77777777" w:rsidR="00934C57" w:rsidRDefault="00934C57" w:rsidP="00A05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(Body)">
    <w:altName w:val="Calibri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4388E6" w14:textId="6C4771A9" w:rsidR="00A05352" w:rsidRDefault="00A05352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rPr>
        <w:noProof/>
      </w:rPr>
      <w:fldChar w:fldCharType="end"/>
    </w:r>
    <w:r>
      <w:rPr>
        <w:noProof/>
      </w:rPr>
      <w:t xml:space="preserve"> </w:t>
    </w:r>
    <w:r>
      <w:t xml:space="preserve">| </w:t>
    </w:r>
    <w:r w:rsidR="0073107E">
      <w:t>Sample Attendance Notification Templates</w:t>
    </w:r>
    <w:r>
      <w:t xml:space="preserve"> | </w:t>
    </w:r>
    <w:r w:rsidR="0073107E">
      <w:t>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9006A7" w14:textId="77777777" w:rsidR="00934C57" w:rsidRDefault="00934C57" w:rsidP="00A05352">
      <w:r>
        <w:separator/>
      </w:r>
    </w:p>
  </w:footnote>
  <w:footnote w:type="continuationSeparator" w:id="0">
    <w:p w14:paraId="17796B4B" w14:textId="77777777" w:rsidR="00934C57" w:rsidRDefault="00934C57" w:rsidP="00A053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93041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0A4C6BB" wp14:editId="4E180459">
          <wp:simplePos x="0" y="0"/>
          <wp:positionH relativeFrom="column">
            <wp:posOffset>-862330</wp:posOffset>
          </wp:positionH>
          <wp:positionV relativeFrom="paragraph">
            <wp:posOffset>-255449</wp:posOffset>
          </wp:positionV>
          <wp:extent cx="7665875" cy="9920544"/>
          <wp:effectExtent l="0" t="0" r="0" b="0"/>
          <wp:wrapNone/>
          <wp:docPr id="656623113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6623113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5875" cy="9920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DC911F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1932930E" wp14:editId="61CD57E4">
          <wp:simplePos x="0" y="0"/>
          <wp:positionH relativeFrom="column">
            <wp:posOffset>-914400</wp:posOffset>
          </wp:positionH>
          <wp:positionV relativeFrom="paragraph">
            <wp:posOffset>-367048</wp:posOffset>
          </wp:positionV>
          <wp:extent cx="7772363" cy="10058400"/>
          <wp:effectExtent l="0" t="0" r="635" b="0"/>
          <wp:wrapNone/>
          <wp:docPr id="1935854325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5854325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3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61E1"/>
    <w:rsid w:val="000041A7"/>
    <w:rsid w:val="000572D7"/>
    <w:rsid w:val="00077ADC"/>
    <w:rsid w:val="000F0F8F"/>
    <w:rsid w:val="00111D25"/>
    <w:rsid w:val="00121B01"/>
    <w:rsid w:val="00122A6C"/>
    <w:rsid w:val="00123FA4"/>
    <w:rsid w:val="0018517F"/>
    <w:rsid w:val="001B69F6"/>
    <w:rsid w:val="001E2467"/>
    <w:rsid w:val="002538D0"/>
    <w:rsid w:val="0026039D"/>
    <w:rsid w:val="00267CFA"/>
    <w:rsid w:val="00320374"/>
    <w:rsid w:val="003669A5"/>
    <w:rsid w:val="00383F12"/>
    <w:rsid w:val="003851FC"/>
    <w:rsid w:val="00390EA2"/>
    <w:rsid w:val="00391E63"/>
    <w:rsid w:val="003A791C"/>
    <w:rsid w:val="003F52CF"/>
    <w:rsid w:val="00420950"/>
    <w:rsid w:val="00430507"/>
    <w:rsid w:val="004901FB"/>
    <w:rsid w:val="004D2E6E"/>
    <w:rsid w:val="004E16F0"/>
    <w:rsid w:val="004F5D57"/>
    <w:rsid w:val="00570776"/>
    <w:rsid w:val="005808F5"/>
    <w:rsid w:val="005C109F"/>
    <w:rsid w:val="005E4521"/>
    <w:rsid w:val="00602A41"/>
    <w:rsid w:val="006103CC"/>
    <w:rsid w:val="006138D8"/>
    <w:rsid w:val="00627CEB"/>
    <w:rsid w:val="006A548F"/>
    <w:rsid w:val="006B4B63"/>
    <w:rsid w:val="006D4912"/>
    <w:rsid w:val="006F2D5C"/>
    <w:rsid w:val="0073107E"/>
    <w:rsid w:val="007B4BA4"/>
    <w:rsid w:val="00824136"/>
    <w:rsid w:val="00842EB0"/>
    <w:rsid w:val="00871912"/>
    <w:rsid w:val="00871C6E"/>
    <w:rsid w:val="00877374"/>
    <w:rsid w:val="00892D72"/>
    <w:rsid w:val="008B14AB"/>
    <w:rsid w:val="0091236C"/>
    <w:rsid w:val="00924FC9"/>
    <w:rsid w:val="00934C57"/>
    <w:rsid w:val="0094328F"/>
    <w:rsid w:val="009C055B"/>
    <w:rsid w:val="00A05352"/>
    <w:rsid w:val="00A25533"/>
    <w:rsid w:val="00A27D8D"/>
    <w:rsid w:val="00A96922"/>
    <w:rsid w:val="00AF07DA"/>
    <w:rsid w:val="00AF3B8D"/>
    <w:rsid w:val="00B15124"/>
    <w:rsid w:val="00C259E9"/>
    <w:rsid w:val="00C347E7"/>
    <w:rsid w:val="00C420C2"/>
    <w:rsid w:val="00CA0AB0"/>
    <w:rsid w:val="00CD7231"/>
    <w:rsid w:val="00D04D67"/>
    <w:rsid w:val="00D3495C"/>
    <w:rsid w:val="00D47FA8"/>
    <w:rsid w:val="00D52002"/>
    <w:rsid w:val="00D65BE7"/>
    <w:rsid w:val="00D677C4"/>
    <w:rsid w:val="00D95E7C"/>
    <w:rsid w:val="00D961E1"/>
    <w:rsid w:val="00DA1E83"/>
    <w:rsid w:val="00DA4921"/>
    <w:rsid w:val="00DC74F7"/>
    <w:rsid w:val="00E23EA9"/>
    <w:rsid w:val="00E66DEA"/>
    <w:rsid w:val="00EE6F96"/>
    <w:rsid w:val="00F8627B"/>
    <w:rsid w:val="00FA0523"/>
    <w:rsid w:val="00FB16B7"/>
    <w:rsid w:val="01DCDFF8"/>
    <w:rsid w:val="03A0E22F"/>
    <w:rsid w:val="06051F98"/>
    <w:rsid w:val="07814CA2"/>
    <w:rsid w:val="080A8053"/>
    <w:rsid w:val="0960D9C5"/>
    <w:rsid w:val="0F758B67"/>
    <w:rsid w:val="1062BCD6"/>
    <w:rsid w:val="10A85689"/>
    <w:rsid w:val="10CFB763"/>
    <w:rsid w:val="138BC23C"/>
    <w:rsid w:val="14885BA4"/>
    <w:rsid w:val="18BFE080"/>
    <w:rsid w:val="19AC13E4"/>
    <w:rsid w:val="1A61073E"/>
    <w:rsid w:val="1B490166"/>
    <w:rsid w:val="1BE0CEA6"/>
    <w:rsid w:val="1D16B32C"/>
    <w:rsid w:val="1D6A7EA3"/>
    <w:rsid w:val="1D88BAA2"/>
    <w:rsid w:val="1DA6F94A"/>
    <w:rsid w:val="1ED2FD50"/>
    <w:rsid w:val="2662779F"/>
    <w:rsid w:val="26E087DA"/>
    <w:rsid w:val="27153230"/>
    <w:rsid w:val="282ECD62"/>
    <w:rsid w:val="2B5EDCE7"/>
    <w:rsid w:val="2BE7CC7E"/>
    <w:rsid w:val="2BEB7BE7"/>
    <w:rsid w:val="2DFA939C"/>
    <w:rsid w:val="2F1DDF46"/>
    <w:rsid w:val="33615E9A"/>
    <w:rsid w:val="34974AC5"/>
    <w:rsid w:val="35BF8899"/>
    <w:rsid w:val="365EA54A"/>
    <w:rsid w:val="37557881"/>
    <w:rsid w:val="3BB986B5"/>
    <w:rsid w:val="3C409B4A"/>
    <w:rsid w:val="3D2A743B"/>
    <w:rsid w:val="40D9D662"/>
    <w:rsid w:val="42518157"/>
    <w:rsid w:val="465E4BFC"/>
    <w:rsid w:val="49DF3731"/>
    <w:rsid w:val="4A1FE6B5"/>
    <w:rsid w:val="4AFE7E0E"/>
    <w:rsid w:val="4CDCA857"/>
    <w:rsid w:val="4EC03EA1"/>
    <w:rsid w:val="54A00CFA"/>
    <w:rsid w:val="5684B7A8"/>
    <w:rsid w:val="5CF44F46"/>
    <w:rsid w:val="5DC6D36C"/>
    <w:rsid w:val="67B444D6"/>
    <w:rsid w:val="6D606913"/>
    <w:rsid w:val="6E543EBB"/>
    <w:rsid w:val="7077B0FF"/>
    <w:rsid w:val="70A374F3"/>
    <w:rsid w:val="7205D10B"/>
    <w:rsid w:val="752EF3A5"/>
    <w:rsid w:val="7628BB4F"/>
    <w:rsid w:val="76595968"/>
    <w:rsid w:val="7A949CC2"/>
    <w:rsid w:val="7B9419EE"/>
    <w:rsid w:val="7F5C1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35E22C"/>
  <w15:chartTrackingRefBased/>
  <w15:docId w15:val="{C1785311-64D7-44B2-A2DC-2837920E2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61E1"/>
    <w:pPr>
      <w:spacing w:after="160" w:line="278" w:lineRule="auto"/>
    </w:pPr>
    <w:rPr>
      <w:rFonts w:ascii="Source Sans Pro" w:hAnsi="Source Sans Pro"/>
    </w:rPr>
  </w:style>
  <w:style w:type="paragraph" w:styleId="Heading1">
    <w:name w:val="heading 1"/>
    <w:aliases w:val="Heading 1 DEW"/>
    <w:basedOn w:val="Normal"/>
    <w:next w:val="Normal"/>
    <w:link w:val="Heading1Char"/>
    <w:autoRedefine/>
    <w:uiPriority w:val="9"/>
    <w:qFormat/>
    <w:rsid w:val="00D961E1"/>
    <w:pPr>
      <w:keepNext/>
      <w:keepLines/>
      <w:spacing w:before="360" w:after="120"/>
      <w:outlineLvl w:val="0"/>
    </w:pPr>
    <w:rPr>
      <w:rFonts w:eastAsiaTheme="majorEastAsia" w:cs="Arial"/>
      <w:b/>
      <w:color w:val="0E3F75"/>
      <w:sz w:val="48"/>
      <w:szCs w:val="32"/>
    </w:rPr>
  </w:style>
  <w:style w:type="paragraph" w:styleId="Heading2">
    <w:name w:val="heading 2"/>
    <w:aliases w:val="Heading 2 DEW"/>
    <w:basedOn w:val="Normal"/>
    <w:next w:val="Normal"/>
    <w:link w:val="Heading2Char"/>
    <w:autoRedefine/>
    <w:uiPriority w:val="9"/>
    <w:unhideWhenUsed/>
    <w:qFormat/>
    <w:rsid w:val="00A05352"/>
    <w:pPr>
      <w:keepNext/>
      <w:keepLines/>
      <w:spacing w:before="40"/>
      <w:outlineLvl w:val="1"/>
    </w:pPr>
    <w:rPr>
      <w:rFonts w:eastAsiaTheme="majorEastAsia" w:cstheme="majorBidi"/>
      <w:b/>
      <w:color w:val="0E3F75"/>
      <w:sz w:val="36"/>
      <w:szCs w:val="26"/>
    </w:rPr>
  </w:style>
  <w:style w:type="paragraph" w:styleId="Heading3">
    <w:name w:val="heading 3"/>
    <w:aliases w:val="Heading 3 DEW"/>
    <w:basedOn w:val="Normal"/>
    <w:next w:val="Normal"/>
    <w:link w:val="Heading3Char"/>
    <w:uiPriority w:val="9"/>
    <w:unhideWhenUsed/>
    <w:qFormat/>
    <w:rsid w:val="00A05352"/>
    <w:pPr>
      <w:keepNext/>
      <w:keepLines/>
      <w:spacing w:before="40"/>
      <w:outlineLvl w:val="2"/>
    </w:pPr>
    <w:rPr>
      <w:rFonts w:eastAsiaTheme="majorEastAsia" w:cs="Times New Roman (Headings CS)"/>
      <w:b/>
      <w:caps/>
      <w:kern w:val="0"/>
      <w:sz w:val="28"/>
      <w14:ligatures w14:val="none"/>
    </w:rPr>
  </w:style>
  <w:style w:type="paragraph" w:styleId="Heading4">
    <w:name w:val="heading 4"/>
    <w:aliases w:val="Heading 4 DEW"/>
    <w:basedOn w:val="Normal"/>
    <w:next w:val="Normal"/>
    <w:link w:val="Heading4Char"/>
    <w:uiPriority w:val="9"/>
    <w:unhideWhenUsed/>
    <w:qFormat/>
    <w:rsid w:val="00A05352"/>
    <w:pPr>
      <w:keepNext/>
      <w:keepLines/>
      <w:spacing w:before="40"/>
      <w:outlineLvl w:val="3"/>
    </w:pPr>
    <w:rPr>
      <w:rFonts w:eastAsiaTheme="majorEastAsia" w:cs="Times New Roman (Headings CS)"/>
      <w:i/>
      <w:iCs/>
      <w:caps/>
      <w:color w:val="0E3F75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DEW Char"/>
    <w:basedOn w:val="DefaultParagraphFont"/>
    <w:link w:val="Heading1"/>
    <w:uiPriority w:val="9"/>
    <w:rsid w:val="00D961E1"/>
    <w:rPr>
      <w:rFonts w:ascii="Source Sans Pro" w:eastAsiaTheme="majorEastAsia" w:hAnsi="Source Sans Pro" w:cs="Arial"/>
      <w:b/>
      <w:color w:val="0E3F75"/>
      <w:sz w:val="48"/>
      <w:szCs w:val="32"/>
    </w:rPr>
  </w:style>
  <w:style w:type="paragraph" w:styleId="NoSpacing">
    <w:name w:val="No Spacing"/>
    <w:link w:val="NoSpacingChar"/>
    <w:uiPriority w:val="1"/>
    <w:qFormat/>
    <w:rsid w:val="00A05352"/>
    <w:rPr>
      <w:rFonts w:ascii="Source Sans Pro" w:hAnsi="Source Sans Pro"/>
    </w:rPr>
  </w:style>
  <w:style w:type="character" w:customStyle="1" w:styleId="Heading2Char">
    <w:name w:val="Heading 2 Char"/>
    <w:aliases w:val="Heading 2 DEW Char"/>
    <w:basedOn w:val="DefaultParagraphFont"/>
    <w:link w:val="Heading2"/>
    <w:uiPriority w:val="9"/>
    <w:rsid w:val="00A05352"/>
    <w:rPr>
      <w:rFonts w:ascii="Source Sans Pro" w:eastAsiaTheme="majorEastAsia" w:hAnsi="Source Sans Pro" w:cstheme="majorBidi"/>
      <w:b/>
      <w:color w:val="0E3F75"/>
      <w:sz w:val="3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A05352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5352"/>
    <w:rPr>
      <w:rFonts w:ascii="Source Sans Pro" w:eastAsiaTheme="majorEastAsia" w:hAnsi="Source Sans Pro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5352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05352"/>
    <w:rPr>
      <w:rFonts w:ascii="Source Sans Pro" w:eastAsiaTheme="minorEastAsia" w:hAnsi="Source Sans Pro"/>
      <w:color w:val="5A5A5A" w:themeColor="text1" w:themeTint="A5"/>
      <w:spacing w:val="15"/>
      <w:sz w:val="22"/>
      <w:szCs w:val="22"/>
    </w:rPr>
  </w:style>
  <w:style w:type="character" w:styleId="IntenseEmphasis">
    <w:name w:val="Intense Emphasis"/>
    <w:basedOn w:val="DefaultParagraphFont"/>
    <w:uiPriority w:val="21"/>
    <w:qFormat/>
    <w:rsid w:val="00A05352"/>
    <w:rPr>
      <w:i/>
      <w:iCs/>
      <w:color w:val="4472C4" w:themeColor="accent1"/>
    </w:rPr>
  </w:style>
  <w:style w:type="paragraph" w:styleId="Header">
    <w:name w:val="header"/>
    <w:basedOn w:val="Normal"/>
    <w:link w:val="Head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5352"/>
    <w:rPr>
      <w:rFonts w:ascii="Source Sans Pro" w:hAnsi="Source Sans Pro"/>
    </w:rPr>
  </w:style>
  <w:style w:type="paragraph" w:styleId="Footer">
    <w:name w:val="footer"/>
    <w:aliases w:val="Footer ODE"/>
    <w:basedOn w:val="Normal"/>
    <w:link w:val="Foot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FooterChar">
    <w:name w:val="Footer Char"/>
    <w:aliases w:val="Footer ODE Char"/>
    <w:basedOn w:val="DefaultParagraphFont"/>
    <w:link w:val="Footer"/>
    <w:uiPriority w:val="99"/>
    <w:rsid w:val="00A05352"/>
    <w:rPr>
      <w:rFonts w:ascii="Source Sans Pro" w:hAnsi="Source Sans Pro"/>
    </w:rPr>
  </w:style>
  <w:style w:type="character" w:customStyle="1" w:styleId="NoSpacingChar">
    <w:name w:val="No Spacing Char"/>
    <w:basedOn w:val="DefaultParagraphFont"/>
    <w:link w:val="NoSpacing"/>
    <w:uiPriority w:val="1"/>
    <w:rsid w:val="00A05352"/>
    <w:rPr>
      <w:rFonts w:ascii="Source Sans Pro" w:hAnsi="Source Sans Pro"/>
    </w:rPr>
  </w:style>
  <w:style w:type="character" w:customStyle="1" w:styleId="Heading3Char">
    <w:name w:val="Heading 3 Char"/>
    <w:aliases w:val="Heading 3 DEW Char"/>
    <w:basedOn w:val="DefaultParagraphFont"/>
    <w:link w:val="Heading3"/>
    <w:uiPriority w:val="9"/>
    <w:rsid w:val="00A05352"/>
    <w:rPr>
      <w:rFonts w:ascii="Source Sans Pro" w:eastAsiaTheme="majorEastAsia" w:hAnsi="Source Sans Pro" w:cs="Times New Roman (Headings CS)"/>
      <w:b/>
      <w:caps/>
      <w:kern w:val="0"/>
      <w:sz w:val="28"/>
      <w14:ligatures w14:val="none"/>
    </w:rPr>
  </w:style>
  <w:style w:type="character" w:customStyle="1" w:styleId="Heading4Char">
    <w:name w:val="Heading 4 Char"/>
    <w:aliases w:val="Heading 4 DEW Char"/>
    <w:basedOn w:val="DefaultParagraphFont"/>
    <w:link w:val="Heading4"/>
    <w:uiPriority w:val="9"/>
    <w:rsid w:val="00A05352"/>
    <w:rPr>
      <w:rFonts w:ascii="Source Sans Pro" w:eastAsiaTheme="majorEastAsia" w:hAnsi="Source Sans Pro" w:cs="Times New Roman (Headings CS)"/>
      <w:i/>
      <w:iCs/>
      <w:caps/>
      <w:color w:val="0E3F75"/>
      <w:kern w:val="0"/>
      <w14:ligatures w14:val="none"/>
    </w:rPr>
  </w:style>
  <w:style w:type="character" w:styleId="Hyperlink">
    <w:name w:val="Hyperlink"/>
    <w:aliases w:val="DO NOT USE_4"/>
    <w:basedOn w:val="DefaultParagraphFont"/>
    <w:uiPriority w:val="99"/>
    <w:unhideWhenUsed/>
    <w:rsid w:val="00A05352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</w:pPr>
    <w:rPr>
      <w:rFonts w:ascii="Arial" w:hAnsi="Arial" w:cs="Calibri (Body)"/>
      <w:b/>
      <w:bCs/>
      <w:iCs/>
      <w:caps/>
      <w:kern w:val="0"/>
      <w:sz w:val="28"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  <w:ind w:left="220"/>
    </w:pPr>
    <w:rPr>
      <w:rFonts w:ascii="Arial" w:hAnsi="Arial" w:cs="Calibri (Body)"/>
      <w:bCs/>
      <w:i/>
      <w:color w:val="000000" w:themeColor="text1"/>
      <w:kern w:val="0"/>
      <w:szCs w:val="22"/>
      <w14:ligatures w14:val="none"/>
    </w:rPr>
  </w:style>
  <w:style w:type="paragraph" w:styleId="TOC3">
    <w:name w:val="toc 3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ind w:left="440"/>
    </w:pPr>
    <w:rPr>
      <w:rFonts w:ascii="Arial" w:hAnsi="Arial" w:cstheme="minorHAnsi"/>
      <w:kern w:val="0"/>
      <w:sz w:val="22"/>
      <w:szCs w:val="20"/>
      <w14:ligatures w14:val="none"/>
    </w:rPr>
  </w:style>
  <w:style w:type="paragraph" w:styleId="TOCHeading">
    <w:name w:val="TOC Heading"/>
    <w:aliases w:val="DEW"/>
    <w:basedOn w:val="Heading2"/>
    <w:next w:val="Normal"/>
    <w:uiPriority w:val="39"/>
    <w:unhideWhenUsed/>
    <w:qFormat/>
    <w:rsid w:val="00842EB0"/>
    <w:pPr>
      <w:spacing w:before="480" w:line="276" w:lineRule="auto"/>
      <w:outlineLvl w:val="9"/>
    </w:pPr>
    <w:rPr>
      <w:rFonts w:cs="Times New Roman (Headings CS)"/>
      <w:bCs/>
      <w:caps/>
      <w:kern w:val="0"/>
      <w:szCs w:val="28"/>
      <w14:ligatures w14:val="none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Source Sans Pro" w:hAnsi="Source Sans Pro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0214153\OneDrive%20-%20State%20of%20Ohio\Desktop\Work\Rebrand%20templates\DEW-One-page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90ea3d7-a9df-45f1-a5fa-6d55deb8e082" xsi:nil="true"/>
    <lcf76f155ced4ddcb4097134ff3c332f xmlns="9e78b027-b3d7-4b98-ab45-603a36e2a9eb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C663863A7B1B499CCD133E0B630EEE" ma:contentTypeVersion="17" ma:contentTypeDescription="Create a new document." ma:contentTypeScope="" ma:versionID="4cbbe35d594f8c4384d5ccefd20f4430">
  <xsd:schema xmlns:xsd="http://www.w3.org/2001/XMLSchema" xmlns:xs="http://www.w3.org/2001/XMLSchema" xmlns:p="http://schemas.microsoft.com/office/2006/metadata/properties" xmlns:ns2="9e78b027-b3d7-4b98-ab45-603a36e2a9eb" xmlns:ns3="890ea3d7-a9df-45f1-a5fa-6d55deb8e082" targetNamespace="http://schemas.microsoft.com/office/2006/metadata/properties" ma:root="true" ma:fieldsID="7216fd43d66180ab081370d3ef6b174a" ns2:_="" ns3:_="">
    <xsd:import namespace="9e78b027-b3d7-4b98-ab45-603a36e2a9eb"/>
    <xsd:import namespace="890ea3d7-a9df-45f1-a5fa-6d55deb8e08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78b027-b3d7-4b98-ab45-603a36e2a9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7234c9c0-dc82-4bd3-8448-fd5c6ce0fb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0ea3d7-a9df-45f1-a5fa-6d55deb8e08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7fb2479e-906a-4956-a0b7-5e8ac4900b88}" ma:internalName="TaxCatchAll" ma:showField="CatchAllData" ma:web="890ea3d7-a9df-45f1-a5fa-6d55deb8e08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A9A2DBD-D1AE-4EFE-8306-C570FBEF4BF0}">
  <ds:schemaRefs>
    <ds:schemaRef ds:uri="http://schemas.microsoft.com/office/2006/metadata/properties"/>
    <ds:schemaRef ds:uri="http://schemas.microsoft.com/office/infopath/2007/PartnerControls"/>
    <ds:schemaRef ds:uri="890ea3d7-a9df-45f1-a5fa-6d55deb8e082"/>
    <ds:schemaRef ds:uri="9e78b027-b3d7-4b98-ab45-603a36e2a9eb"/>
  </ds:schemaRefs>
</ds:datastoreItem>
</file>

<file path=customXml/itemProps2.xml><?xml version="1.0" encoding="utf-8"?>
<ds:datastoreItem xmlns:ds="http://schemas.openxmlformats.org/officeDocument/2006/customXml" ds:itemID="{07F392EF-13FA-E047-A621-CFE2319DC71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831C17C-A9CB-42E4-80A6-AD3AD737A57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413EE22-8286-4372-897A-5215C19780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78b027-b3d7-4b98-ab45-603a36e2a9eb"/>
    <ds:schemaRef ds:uri="890ea3d7-a9df-45f1-a5fa-6d55deb8e08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f920f5b4-f35a-4bd1-ab57-79db69ad10fb}" enabled="1" method="Standard" siteId="{50f8fcc4-94d8-4f07-84eb-36ed57c7c8a2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DEW-One-page_Template</Template>
  <TotalTime>3</TotalTime>
  <Pages>1</Pages>
  <Words>236</Words>
  <Characters>1349</Characters>
  <Application>Microsoft Office Word</Application>
  <DocSecurity>0</DocSecurity>
  <Lines>11</Lines>
  <Paragraphs>3</Paragraphs>
  <ScaleCrop>false</ScaleCrop>
  <Manager/>
  <Company/>
  <LinksUpToDate>false</LinksUpToDate>
  <CharactersWithSpaces>1582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Falb, Jordan</dc:creator>
  <cp:keywords/>
  <dc:description/>
  <cp:lastModifiedBy>Falb, Jordan</cp:lastModifiedBy>
  <cp:revision>5</cp:revision>
  <cp:lastPrinted>2023-10-23T19:03:00Z</cp:lastPrinted>
  <dcterms:created xsi:type="dcterms:W3CDTF">2025-10-15T14:03:00Z</dcterms:created>
  <dcterms:modified xsi:type="dcterms:W3CDTF">2025-10-15T18:03:00Z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0x010100E5C663863A7B1B499CCD133E0B630EEE</vt:lpwstr>
  </property>
  <property fmtid="{D5CDD505-2E9C-101B-9397-08002B2CF9AE}" pid="3" name="MediaServiceImageTags">
    <vt:lpwstr/>
  </property>
</Properties>
</file>