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Spec="center" w:tblpY="1467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78"/>
        <w:gridCol w:w="2970"/>
        <w:gridCol w:w="1890"/>
        <w:gridCol w:w="2070"/>
      </w:tblGrid>
      <w:tr w:rsidR="00042D02" w:rsidRPr="00042D02" w14:paraId="291DE565" w14:textId="77777777" w:rsidTr="00042D02">
        <w:trPr>
          <w:trHeight w:val="428"/>
        </w:trPr>
        <w:tc>
          <w:tcPr>
            <w:tcW w:w="6948" w:type="dxa"/>
            <w:gridSpan w:val="2"/>
            <w:tcBorders>
              <w:bottom w:val="single" w:sz="2" w:space="0" w:color="auto"/>
            </w:tcBorders>
          </w:tcPr>
          <w:p w14:paraId="19FC46F1" w14:textId="77777777" w:rsidR="00042D02" w:rsidRPr="00042D02" w:rsidRDefault="00042D02" w:rsidP="00042D02">
            <w:pPr>
              <w:tabs>
                <w:tab w:val="left" w:pos="2385"/>
              </w:tabs>
              <w:spacing w:after="0" w:line="240" w:lineRule="auto"/>
              <w:rPr>
                <w:rFonts w:ascii="Source Sans Pro" w:hAnsi="Source Sans Pro"/>
                <w:b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b/>
                <w:sz w:val="18"/>
                <w:szCs w:val="18"/>
                <w:lang w:val="uk-UA"/>
              </w:rPr>
              <w:t>Ім’я учня:</w:t>
            </w:r>
          </w:p>
        </w:tc>
        <w:tc>
          <w:tcPr>
            <w:tcW w:w="1890" w:type="dxa"/>
            <w:tcBorders>
              <w:bottom w:val="single" w:sz="2" w:space="0" w:color="auto"/>
            </w:tcBorders>
          </w:tcPr>
          <w:p w14:paraId="7E3A3E6C" w14:textId="77777777" w:rsidR="00042D02" w:rsidRPr="00042D02" w:rsidRDefault="00042D02" w:rsidP="00042D02">
            <w:pPr>
              <w:tabs>
                <w:tab w:val="left" w:pos="2385"/>
              </w:tabs>
              <w:spacing w:after="0" w:line="240" w:lineRule="auto"/>
              <w:rPr>
                <w:rFonts w:ascii="Source Sans Pro" w:hAnsi="Source Sans Pro"/>
                <w:b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b/>
                <w:sz w:val="18"/>
                <w:szCs w:val="18"/>
                <w:lang w:val="uk-UA"/>
              </w:rPr>
              <w:t>Клас:</w:t>
            </w:r>
          </w:p>
        </w:tc>
        <w:tc>
          <w:tcPr>
            <w:tcW w:w="2070" w:type="dxa"/>
            <w:tcBorders>
              <w:bottom w:val="single" w:sz="2" w:space="0" w:color="auto"/>
            </w:tcBorders>
          </w:tcPr>
          <w:p w14:paraId="1B79C241" w14:textId="77777777" w:rsidR="00042D02" w:rsidRPr="00042D02" w:rsidRDefault="00042D02" w:rsidP="00042D02">
            <w:pPr>
              <w:tabs>
                <w:tab w:val="left" w:pos="2385"/>
              </w:tabs>
              <w:spacing w:after="0" w:line="240" w:lineRule="auto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b/>
                <w:sz w:val="18"/>
                <w:szCs w:val="18"/>
                <w:lang w:val="uk-UA"/>
              </w:rPr>
              <w:t>Дата:</w:t>
            </w:r>
            <w:r w:rsidRPr="00042D02">
              <w:rPr>
                <w:rFonts w:ascii="Source Sans Pro" w:hAnsi="Source Sans Pro"/>
                <w:b/>
                <w:sz w:val="18"/>
                <w:szCs w:val="18"/>
                <w:lang w:val="uk-UA"/>
              </w:rPr>
              <w:tab/>
            </w:r>
            <w:r w:rsidRPr="00042D02">
              <w:rPr>
                <w:rFonts w:ascii="Source Sans Pro" w:hAnsi="Source Sans Pro"/>
                <w:b/>
                <w:sz w:val="18"/>
                <w:szCs w:val="18"/>
                <w:lang w:val="uk-UA"/>
              </w:rPr>
              <w:tab/>
            </w:r>
          </w:p>
        </w:tc>
      </w:tr>
      <w:tr w:rsidR="00042D02" w:rsidRPr="00042D02" w14:paraId="5123AD3E" w14:textId="77777777" w:rsidTr="00042D02">
        <w:tc>
          <w:tcPr>
            <w:tcW w:w="10908" w:type="dxa"/>
            <w:gridSpan w:val="4"/>
            <w:tcBorders>
              <w:bottom w:val="single" w:sz="2" w:space="0" w:color="auto"/>
            </w:tcBorders>
          </w:tcPr>
          <w:p w14:paraId="7AF62CDA" w14:textId="77777777" w:rsidR="00042D02" w:rsidRPr="00042D02" w:rsidRDefault="00042D02" w:rsidP="00042D02">
            <w:pPr>
              <w:tabs>
                <w:tab w:val="left" w:pos="2385"/>
              </w:tabs>
              <w:spacing w:line="240" w:lineRule="auto"/>
              <w:rPr>
                <w:rFonts w:ascii="Source Sans Pro" w:hAnsi="Source Sans Pro"/>
                <w:sz w:val="18"/>
                <w:szCs w:val="18"/>
              </w:rPr>
            </w:pPr>
            <w:r w:rsidRPr="00042D02">
              <w:rPr>
                <w:rFonts w:ascii="Source Sans Pro" w:hAnsi="Source Sans Pro"/>
                <w:b/>
                <w:sz w:val="18"/>
                <w:szCs w:val="18"/>
                <w:lang w:val="uk-UA"/>
              </w:rPr>
              <w:br/>
            </w: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Ім’я одного з батьків/опікуна</w:t>
            </w:r>
            <w:r w:rsidRPr="00042D02">
              <w:rPr>
                <w:rFonts w:ascii="Source Sans Pro" w:hAnsi="Source Sans Pro"/>
                <w:sz w:val="18"/>
                <w:szCs w:val="18"/>
              </w:rPr>
              <w:t xml:space="preserve">: _______________________________ </w:t>
            </w: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Підпис одного з батьків/опікуна</w:t>
            </w:r>
            <w:r w:rsidRPr="00042D02">
              <w:rPr>
                <w:rFonts w:ascii="Source Sans Pro" w:hAnsi="Source Sans Pro"/>
                <w:sz w:val="18"/>
                <w:szCs w:val="18"/>
              </w:rPr>
              <w:t>: _______________________________</w:t>
            </w:r>
          </w:p>
        </w:tc>
      </w:tr>
      <w:tr w:rsidR="00042D02" w:rsidRPr="00042D02" w14:paraId="6FF73D30" w14:textId="77777777" w:rsidTr="00042D02">
        <w:trPr>
          <w:trHeight w:val="2035"/>
        </w:trPr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60B9FBB6" w14:textId="77777777" w:rsidR="00042D02" w:rsidRPr="00042D02" w:rsidRDefault="00042D02" w:rsidP="00042D02">
            <w:pPr>
              <w:pStyle w:val="ListParagraph"/>
              <w:spacing w:before="240" w:line="240" w:lineRule="auto"/>
              <w:ind w:left="0"/>
              <w:rPr>
                <w:rFonts w:ascii="Source Sans Pro" w:hAnsi="Source Sans Pro"/>
                <w:b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b/>
                <w:sz w:val="18"/>
                <w:szCs w:val="18"/>
                <w:lang w:val="uk-UA"/>
              </w:rPr>
              <w:t xml:space="preserve">Право на отримання послуг письмового та усного перекладу </w:t>
            </w:r>
          </w:p>
          <w:p w14:paraId="59FA6D4D" w14:textId="77777777" w:rsidR="00042D02" w:rsidRPr="00042D02" w:rsidRDefault="00042D02" w:rsidP="00042D02">
            <w:pPr>
              <w:pStyle w:val="ListParagraph"/>
              <w:spacing w:before="240" w:line="240" w:lineRule="auto"/>
              <w:ind w:left="0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Вкажіть, якій мові ви віддаєте перевагу, щоб у разі потреби ми мали змогу безкоштовно організувати вам послуги усного перекладача або письмовий переклад документів.</w:t>
            </w:r>
          </w:p>
        </w:tc>
        <w:tc>
          <w:tcPr>
            <w:tcW w:w="69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77400A4C" w14:textId="77777777" w:rsidR="00042D02" w:rsidRPr="00042D02" w:rsidRDefault="00042D02" w:rsidP="00042D02">
            <w:pPr>
              <w:tabs>
                <w:tab w:val="left" w:pos="342"/>
              </w:tabs>
              <w:spacing w:after="0" w:line="240" w:lineRule="auto"/>
              <w:rPr>
                <w:rFonts w:ascii="Source Sans Pro" w:hAnsi="Source Sans Pro"/>
                <w:sz w:val="18"/>
                <w:szCs w:val="18"/>
                <w:lang w:val="uk-UA"/>
              </w:rPr>
            </w:pPr>
          </w:p>
          <w:p w14:paraId="6ED7F1F4" w14:textId="77777777" w:rsidR="00042D02" w:rsidRPr="00042D02" w:rsidRDefault="00042D02" w:rsidP="00042D02">
            <w:pPr>
              <w:tabs>
                <w:tab w:val="left" w:pos="342"/>
              </w:tabs>
              <w:spacing w:after="0" w:line="240" w:lineRule="auto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Усі батьки мають право на отримання інформації про навчання своєї дитини зрозумілою їм мовою.</w:t>
            </w: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br/>
            </w:r>
          </w:p>
          <w:p w14:paraId="6D6A10A7" w14:textId="77777777" w:rsidR="00042D02" w:rsidRPr="00042D02" w:rsidRDefault="00042D02" w:rsidP="00042D02">
            <w:pPr>
              <w:numPr>
                <w:ilvl w:val="0"/>
                <w:numId w:val="1"/>
              </w:numPr>
              <w:tabs>
                <w:tab w:val="left" w:pos="342"/>
              </w:tabs>
              <w:spacing w:after="0" w:line="240" w:lineRule="auto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Якій (-им) мові (-ам) віддає перевагу ваша сім’я для спілкування з працівниками школи?</w:t>
            </w:r>
          </w:p>
          <w:p w14:paraId="190DCFFB" w14:textId="77777777" w:rsidR="00042D02" w:rsidRPr="00042D02" w:rsidRDefault="00042D02" w:rsidP="00042D02">
            <w:pPr>
              <w:spacing w:after="0" w:line="240" w:lineRule="auto"/>
              <w:ind w:left="342"/>
              <w:rPr>
                <w:rFonts w:ascii="Source Sans Pro" w:hAnsi="Source Sans Pro"/>
                <w:sz w:val="18"/>
                <w:szCs w:val="18"/>
                <w:lang w:val="uk-UA"/>
              </w:rPr>
            </w:pPr>
          </w:p>
          <w:p w14:paraId="41F086A8" w14:textId="77777777" w:rsidR="00042D02" w:rsidRPr="00042D02" w:rsidRDefault="00042D02" w:rsidP="00042D02">
            <w:pPr>
              <w:spacing w:after="0" w:line="240" w:lineRule="auto"/>
              <w:ind w:left="342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__________________________________</w:t>
            </w:r>
          </w:p>
          <w:p w14:paraId="436AB6E5" w14:textId="77777777" w:rsidR="00042D02" w:rsidRPr="00042D02" w:rsidRDefault="00042D02" w:rsidP="00042D02">
            <w:pPr>
              <w:tabs>
                <w:tab w:val="left" w:pos="342"/>
              </w:tabs>
              <w:spacing w:after="0" w:line="240" w:lineRule="auto"/>
              <w:rPr>
                <w:rFonts w:ascii="Source Sans Pro" w:hAnsi="Source Sans Pro"/>
                <w:b/>
                <w:sz w:val="18"/>
                <w:szCs w:val="18"/>
                <w:lang w:val="uk-UA"/>
              </w:rPr>
            </w:pPr>
          </w:p>
        </w:tc>
      </w:tr>
      <w:tr w:rsidR="00042D02" w:rsidRPr="00042D02" w14:paraId="205A6374" w14:textId="77777777" w:rsidTr="00042D02">
        <w:trPr>
          <w:trHeight w:val="3358"/>
        </w:trPr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7AF35E02" w14:textId="77777777" w:rsidR="00042D02" w:rsidRPr="00042D02" w:rsidRDefault="00042D02" w:rsidP="00042D02">
            <w:pPr>
              <w:pStyle w:val="ListParagraph"/>
              <w:spacing w:before="240" w:line="240" w:lineRule="auto"/>
              <w:ind w:left="0"/>
              <w:rPr>
                <w:rFonts w:ascii="Source Sans Pro" w:hAnsi="Source Sans Pro"/>
                <w:b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b/>
                <w:sz w:val="18"/>
                <w:szCs w:val="18"/>
                <w:lang w:val="uk-UA"/>
              </w:rPr>
              <w:t xml:space="preserve">Право на отримання допомоги у розвитку мовних навичок </w:t>
            </w:r>
          </w:p>
          <w:p w14:paraId="656A716E" w14:textId="77777777" w:rsidR="00042D02" w:rsidRPr="00042D02" w:rsidRDefault="00042D02" w:rsidP="00042D02">
            <w:pPr>
              <w:pStyle w:val="ListParagraph"/>
              <w:spacing w:before="240" w:line="240" w:lineRule="auto"/>
              <w:ind w:left="0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Інформація про мовні особливості учня допомагає нам визначити учнів, які можуть претендувати на допомогу, пов’язану з розвитком мовних навичок, для успішного навчання у школі. Може виникнути необхідність у проведенні тестування, щоб встановити, чи потрібна допомога у розвитку мовних навичок.</w:t>
            </w:r>
          </w:p>
        </w:tc>
        <w:tc>
          <w:tcPr>
            <w:tcW w:w="69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3F8E68CB" w14:textId="77777777" w:rsidR="00042D02" w:rsidRPr="00042D02" w:rsidRDefault="00042D02" w:rsidP="00042D02">
            <w:pPr>
              <w:spacing w:after="0" w:line="240" w:lineRule="auto"/>
              <w:ind w:left="342"/>
              <w:rPr>
                <w:rFonts w:ascii="Source Sans Pro" w:hAnsi="Source Sans Pro"/>
                <w:sz w:val="18"/>
                <w:szCs w:val="18"/>
                <w:lang w:val="uk-UA"/>
              </w:rPr>
            </w:pPr>
          </w:p>
          <w:p w14:paraId="09859016" w14:textId="5F3E305A" w:rsidR="00042D02" w:rsidRPr="00042D02" w:rsidRDefault="00042D02" w:rsidP="00042D02">
            <w:pPr>
              <w:numPr>
                <w:ilvl w:val="0"/>
                <w:numId w:val="1"/>
              </w:numPr>
              <w:spacing w:after="0" w:line="240" w:lineRule="auto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Яку мову спершу вивчила ваша дитина?</w:t>
            </w:r>
            <w:r>
              <w:rPr>
                <w:rFonts w:ascii="Source Sans Pro" w:hAnsi="Source Sans Pro"/>
                <w:sz w:val="18"/>
                <w:szCs w:val="18"/>
              </w:rPr>
              <w:t xml:space="preserve"> </w:t>
            </w: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__________________________________</w:t>
            </w:r>
          </w:p>
          <w:p w14:paraId="63F561D3" w14:textId="77777777" w:rsidR="00042D02" w:rsidRPr="00042D02" w:rsidRDefault="00042D02" w:rsidP="00042D02">
            <w:pPr>
              <w:spacing w:after="0" w:line="240" w:lineRule="auto"/>
              <w:rPr>
                <w:rFonts w:ascii="Source Sans Pro" w:hAnsi="Source Sans Pro"/>
                <w:sz w:val="18"/>
                <w:szCs w:val="18"/>
                <w:lang w:val="uk-UA"/>
              </w:rPr>
            </w:pPr>
          </w:p>
          <w:p w14:paraId="1906E14F" w14:textId="429C972A" w:rsidR="00042D02" w:rsidRPr="00042D02" w:rsidRDefault="00042D02" w:rsidP="00042D02">
            <w:pPr>
              <w:numPr>
                <w:ilvl w:val="0"/>
                <w:numId w:val="1"/>
              </w:numPr>
              <w:spacing w:after="0" w:line="240" w:lineRule="auto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Якою мовою найчастіше розмовляє ваша дитина вдома?__________________________________</w:t>
            </w:r>
            <w:r>
              <w:rPr>
                <w:rFonts w:ascii="Source Sans Pro" w:hAnsi="Source Sans Pro"/>
                <w:sz w:val="18"/>
                <w:szCs w:val="18"/>
              </w:rPr>
              <w:t>_</w:t>
            </w:r>
          </w:p>
          <w:p w14:paraId="37FE4A9F" w14:textId="77777777" w:rsidR="00042D02" w:rsidRPr="00042D02" w:rsidRDefault="00042D02" w:rsidP="00042D02">
            <w:pPr>
              <w:spacing w:after="0" w:line="240" w:lineRule="auto"/>
              <w:rPr>
                <w:rFonts w:ascii="Source Sans Pro" w:hAnsi="Source Sans Pro"/>
                <w:sz w:val="18"/>
                <w:szCs w:val="18"/>
                <w:lang w:val="uk-UA"/>
              </w:rPr>
            </w:pPr>
          </w:p>
          <w:p w14:paraId="5340AF2D" w14:textId="0BF25DEF" w:rsidR="00042D02" w:rsidRPr="007F6F66" w:rsidRDefault="00042D02" w:rsidP="007F6F66">
            <w:pPr>
              <w:numPr>
                <w:ilvl w:val="0"/>
                <w:numId w:val="1"/>
              </w:numPr>
              <w:spacing w:after="0" w:line="240" w:lineRule="auto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Якою мовою ви здебільшого користуєтеся у побуті, не враховуючи мову, якою розмовляє ваша дитина?</w:t>
            </w:r>
            <w:r>
              <w:rPr>
                <w:rFonts w:ascii="Source Sans Pro" w:hAnsi="Source Sans Pro"/>
                <w:sz w:val="18"/>
                <w:szCs w:val="18"/>
              </w:rPr>
              <w:t xml:space="preserve"> </w:t>
            </w: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 xml:space="preserve"> </w:t>
            </w:r>
            <w:r w:rsidRPr="007F6F66">
              <w:rPr>
                <w:rFonts w:ascii="Source Sans Pro" w:hAnsi="Source Sans Pro"/>
                <w:sz w:val="18"/>
                <w:szCs w:val="18"/>
                <w:lang w:val="uk-UA"/>
              </w:rPr>
              <w:t>________________________________</w:t>
            </w:r>
            <w:r w:rsidRPr="007F6F66">
              <w:rPr>
                <w:rFonts w:ascii="Source Sans Pro" w:hAnsi="Source Sans Pro"/>
                <w:sz w:val="18"/>
                <w:szCs w:val="18"/>
              </w:rPr>
              <w:t>__</w:t>
            </w:r>
            <w:r w:rsidRPr="007F6F66">
              <w:rPr>
                <w:rFonts w:ascii="Source Sans Pro" w:hAnsi="Source Sans Pro"/>
                <w:sz w:val="18"/>
                <w:szCs w:val="18"/>
                <w:lang w:val="uk-UA"/>
              </w:rPr>
              <w:t xml:space="preserve"> </w:t>
            </w:r>
          </w:p>
          <w:p w14:paraId="738D30CE" w14:textId="77777777" w:rsidR="00042D02" w:rsidRPr="00042D02" w:rsidRDefault="00042D02" w:rsidP="00042D02">
            <w:pPr>
              <w:tabs>
                <w:tab w:val="left" w:pos="2385"/>
              </w:tabs>
              <w:spacing w:after="0" w:line="240" w:lineRule="auto"/>
              <w:rPr>
                <w:rFonts w:ascii="Source Sans Pro" w:hAnsi="Source Sans Pro"/>
                <w:sz w:val="18"/>
                <w:szCs w:val="18"/>
                <w:lang w:val="uk-UA"/>
              </w:rPr>
            </w:pPr>
          </w:p>
          <w:p w14:paraId="0A96386A" w14:textId="77777777" w:rsidR="00042D02" w:rsidRPr="00042D02" w:rsidRDefault="00042D02" w:rsidP="00042D02">
            <w:pPr>
              <w:numPr>
                <w:ilvl w:val="0"/>
                <w:numId w:val="1"/>
              </w:numPr>
              <w:spacing w:after="0" w:line="240" w:lineRule="auto"/>
              <w:rPr>
                <w:rFonts w:ascii="Source Sans Pro" w:hAnsi="Source Sans Pro"/>
                <w:bCs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Чи отримувала ваша дитина допомогу, пов’язану з розвитком навичок володіння англійською мовою у школі, де вона навчалася раніше?</w:t>
            </w:r>
            <w:r w:rsidRPr="00042D02">
              <w:rPr>
                <w:rFonts w:ascii="Source Sans Pro" w:hAnsi="Source Sans Pro"/>
                <w:bCs/>
                <w:sz w:val="18"/>
                <w:szCs w:val="18"/>
                <w:lang w:val="uk-UA"/>
              </w:rPr>
              <w:t xml:space="preserve"> </w:t>
            </w:r>
            <w:r w:rsidRPr="00042D02">
              <w:rPr>
                <w:rFonts w:ascii="Source Sans Pro" w:hAnsi="Source Sans Pro"/>
                <w:bCs/>
                <w:sz w:val="18"/>
                <w:szCs w:val="18"/>
                <w:lang w:val="uk-UA"/>
              </w:rPr>
              <w:br/>
            </w:r>
          </w:p>
          <w:p w14:paraId="3FFEEB70" w14:textId="77777777" w:rsidR="00042D02" w:rsidRPr="00042D02" w:rsidRDefault="00042D02" w:rsidP="00042D02">
            <w:pPr>
              <w:spacing w:after="0" w:line="240" w:lineRule="auto"/>
              <w:ind w:left="360"/>
              <w:rPr>
                <w:rFonts w:ascii="Source Sans Pro" w:hAnsi="Source Sans Pro"/>
                <w:bCs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bCs/>
                <w:sz w:val="18"/>
                <w:szCs w:val="18"/>
                <w:lang w:val="uk-UA"/>
              </w:rPr>
              <w:t>Так___ Ні___ Не знаю___</w:t>
            </w:r>
          </w:p>
          <w:p w14:paraId="319AF29E" w14:textId="77777777" w:rsidR="00042D02" w:rsidRPr="00042D02" w:rsidRDefault="00042D02" w:rsidP="00042D02">
            <w:pPr>
              <w:spacing w:after="0" w:line="240" w:lineRule="auto"/>
              <w:ind w:left="360"/>
              <w:rPr>
                <w:rFonts w:ascii="Source Sans Pro" w:hAnsi="Source Sans Pro"/>
                <w:sz w:val="18"/>
                <w:szCs w:val="18"/>
                <w:lang w:val="uk-UA"/>
              </w:rPr>
            </w:pPr>
          </w:p>
        </w:tc>
      </w:tr>
      <w:tr w:rsidR="00042D02" w:rsidRPr="00042D02" w14:paraId="02655385" w14:textId="77777777" w:rsidTr="007F6F66">
        <w:trPr>
          <w:trHeight w:val="3771"/>
        </w:trPr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46A61AA1" w14:textId="77777777" w:rsidR="00042D02" w:rsidRPr="00042D02" w:rsidRDefault="00042D02" w:rsidP="00042D02">
            <w:pPr>
              <w:spacing w:after="0"/>
              <w:rPr>
                <w:rFonts w:ascii="Source Sans Pro" w:hAnsi="Source Sans Pro"/>
                <w:b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b/>
                <w:sz w:val="18"/>
                <w:szCs w:val="18"/>
                <w:lang w:val="uk-UA"/>
              </w:rPr>
              <w:t>Попереднє навчання</w:t>
            </w:r>
          </w:p>
          <w:p w14:paraId="6D5862E2" w14:textId="77777777" w:rsidR="00042D02" w:rsidRPr="00042D02" w:rsidRDefault="00042D02" w:rsidP="00042D02">
            <w:pPr>
              <w:spacing w:after="0"/>
              <w:rPr>
                <w:rFonts w:ascii="Source Sans Pro" w:hAnsi="Source Sans Pro"/>
                <w:sz w:val="18"/>
                <w:szCs w:val="18"/>
                <w:lang w:val="uk-UA"/>
              </w:rPr>
            </w:pPr>
          </w:p>
          <w:p w14:paraId="72D6747B" w14:textId="77777777" w:rsidR="00042D02" w:rsidRPr="00042D02" w:rsidRDefault="00042D02" w:rsidP="00042D02">
            <w:pPr>
              <w:spacing w:after="0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 xml:space="preserve">Ваші відповіді щодо країни, де народилася ваша дитина, та її попереднього навчання: </w:t>
            </w: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br/>
            </w:r>
          </w:p>
          <w:p w14:paraId="283F809B" w14:textId="77777777" w:rsidR="00042D02" w:rsidRPr="00042D02" w:rsidRDefault="00042D02" w:rsidP="00042D02">
            <w:pPr>
              <w:numPr>
                <w:ilvl w:val="0"/>
                <w:numId w:val="2"/>
              </w:numPr>
              <w:spacing w:after="0"/>
              <w:ind w:left="180" w:hanging="180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Надайте нам інформацію стосовно знань і навичок, з якими ваша дитина йде до школи.</w:t>
            </w:r>
          </w:p>
          <w:p w14:paraId="27357FC5" w14:textId="77777777" w:rsidR="00042D02" w:rsidRPr="00042D02" w:rsidRDefault="00042D02" w:rsidP="00042D02">
            <w:pPr>
              <w:numPr>
                <w:ilvl w:val="0"/>
                <w:numId w:val="2"/>
              </w:numPr>
              <w:ind w:left="180" w:hanging="180"/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Це може дозволити шкільному округу отримати додаткове фінансування з федерального бюджету для надання допомоги вашій дитині.</w:t>
            </w:r>
          </w:p>
          <w:p w14:paraId="4A736AA7" w14:textId="429F3960" w:rsidR="00042D02" w:rsidRPr="00042D02" w:rsidRDefault="00042D02" w:rsidP="00042D02">
            <w:pPr>
              <w:rPr>
                <w:rFonts w:ascii="Source Sans Pro" w:hAnsi="Source Sans Pro"/>
                <w:sz w:val="18"/>
                <w:szCs w:val="18"/>
                <w:lang w:val="uk-UA"/>
              </w:rPr>
            </w:pPr>
            <w:r w:rsidRPr="009F264B">
              <w:rPr>
                <w:i/>
                <w:sz w:val="18"/>
                <w:szCs w:val="16"/>
                <w:lang w:val="uk-UA"/>
              </w:rPr>
              <w:t>Ця форма не використовується з метою визначення імміграційного статусу учня</w:t>
            </w:r>
            <w:r w:rsidRPr="009F264B">
              <w:rPr>
                <w:sz w:val="18"/>
                <w:szCs w:val="16"/>
                <w:lang w:val="uk-UA"/>
              </w:rPr>
              <w:t>.</w:t>
            </w:r>
          </w:p>
        </w:tc>
        <w:tc>
          <w:tcPr>
            <w:tcW w:w="69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48CF6A73" w14:textId="77777777" w:rsidR="00042D02" w:rsidRPr="00042D02" w:rsidRDefault="00042D02" w:rsidP="00042D02">
            <w:pPr>
              <w:pStyle w:val="ListParagraph"/>
              <w:numPr>
                <w:ilvl w:val="0"/>
                <w:numId w:val="1"/>
              </w:numPr>
              <w:tabs>
                <w:tab w:val="left" w:pos="360"/>
              </w:tabs>
              <w:spacing w:before="240" w:after="0" w:line="240" w:lineRule="auto"/>
              <w:rPr>
                <w:rFonts w:ascii="Source Sans Pro" w:hAnsi="Source Sans Pro"/>
                <w:bCs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У якій країні народилася ваша дитина? ___________________</w:t>
            </w:r>
          </w:p>
          <w:p w14:paraId="08641B78" w14:textId="77777777" w:rsidR="00042D02" w:rsidRPr="00042D02" w:rsidRDefault="00042D02" w:rsidP="00042D02">
            <w:pPr>
              <w:pStyle w:val="ListParagraph"/>
              <w:tabs>
                <w:tab w:val="left" w:pos="360"/>
              </w:tabs>
              <w:spacing w:before="240" w:after="0" w:line="240" w:lineRule="auto"/>
              <w:ind w:left="360"/>
              <w:rPr>
                <w:rFonts w:ascii="Source Sans Pro" w:hAnsi="Source Sans Pro"/>
                <w:bCs/>
                <w:sz w:val="18"/>
                <w:szCs w:val="18"/>
                <w:lang w:val="uk-UA"/>
              </w:rPr>
            </w:pPr>
          </w:p>
          <w:p w14:paraId="58339930" w14:textId="77777777" w:rsidR="00042D02" w:rsidRPr="00042D02" w:rsidRDefault="00042D02" w:rsidP="00042D02">
            <w:pPr>
              <w:pStyle w:val="ListParagraph"/>
              <w:numPr>
                <w:ilvl w:val="0"/>
                <w:numId w:val="1"/>
              </w:numPr>
              <w:tabs>
                <w:tab w:val="left" w:pos="360"/>
                <w:tab w:val="left" w:pos="1129"/>
              </w:tabs>
              <w:spacing w:before="240" w:after="0" w:line="240" w:lineRule="auto"/>
              <w:rPr>
                <w:rFonts w:ascii="Source Sans Pro" w:hAnsi="Source Sans Pro"/>
                <w:bCs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bCs/>
                <w:sz w:val="18"/>
                <w:szCs w:val="18"/>
                <w:lang w:val="uk-UA"/>
              </w:rPr>
              <w:t>Чи проходила ваша дитина офіційне навчання за межами Сполучених Штатів? (Дитячий садок – 12-й клас)  ____Так</w:t>
            </w: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 xml:space="preserve">  ____Ні</w:t>
            </w: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br/>
            </w: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br/>
              <w:t xml:space="preserve">Якщо так: </w:t>
            </w:r>
          </w:p>
          <w:p w14:paraId="60974054" w14:textId="77777777" w:rsidR="00042D02" w:rsidRDefault="00042D02" w:rsidP="00042D02">
            <w:pPr>
              <w:pStyle w:val="ListParagraph"/>
              <w:tabs>
                <w:tab w:val="left" w:pos="360"/>
                <w:tab w:val="left" w:pos="1129"/>
              </w:tabs>
              <w:spacing w:before="240" w:after="0" w:line="240" w:lineRule="auto"/>
              <w:ind w:left="360"/>
              <w:rPr>
                <w:rFonts w:ascii="Source Sans Pro" w:hAnsi="Source Sans Pro"/>
                <w:sz w:val="18"/>
                <w:szCs w:val="18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Протягом скількох місяців: ______________</w:t>
            </w:r>
          </w:p>
          <w:p w14:paraId="4E88B75B" w14:textId="6E7383E1" w:rsidR="00042D02" w:rsidRDefault="00042D02" w:rsidP="00042D02">
            <w:pPr>
              <w:pStyle w:val="ListParagraph"/>
              <w:tabs>
                <w:tab w:val="left" w:pos="360"/>
                <w:tab w:val="left" w:pos="1129"/>
              </w:tabs>
              <w:spacing w:before="240" w:after="0" w:line="240" w:lineRule="auto"/>
              <w:ind w:left="360"/>
              <w:rPr>
                <w:rFonts w:ascii="Source Sans Pro" w:hAnsi="Source Sans Pro"/>
                <w:sz w:val="18"/>
                <w:szCs w:val="18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br/>
              <w:t xml:space="preserve">Якою мовою: ______________ </w:t>
            </w:r>
          </w:p>
          <w:p w14:paraId="26A04B3F" w14:textId="77777777" w:rsidR="00042D02" w:rsidRPr="00042D02" w:rsidRDefault="00042D02" w:rsidP="00042D02">
            <w:pPr>
              <w:pStyle w:val="ListParagraph"/>
              <w:tabs>
                <w:tab w:val="left" w:pos="360"/>
                <w:tab w:val="left" w:pos="1129"/>
              </w:tabs>
              <w:spacing w:before="240" w:after="0" w:line="240" w:lineRule="auto"/>
              <w:ind w:left="360"/>
              <w:rPr>
                <w:rFonts w:ascii="Source Sans Pro" w:hAnsi="Source Sans Pro"/>
                <w:bCs/>
                <w:sz w:val="18"/>
                <w:szCs w:val="18"/>
              </w:rPr>
            </w:pPr>
          </w:p>
          <w:p w14:paraId="6DEEEDA1" w14:textId="77777777" w:rsidR="00042D02" w:rsidRPr="00042D02" w:rsidRDefault="00042D02" w:rsidP="00042D02">
            <w:pPr>
              <w:pStyle w:val="ListParagraph"/>
              <w:numPr>
                <w:ilvl w:val="0"/>
                <w:numId w:val="1"/>
              </w:numPr>
              <w:tabs>
                <w:tab w:val="left" w:pos="360"/>
                <w:tab w:val="left" w:pos="1152"/>
              </w:tabs>
              <w:spacing w:before="240" w:after="0" w:line="240" w:lineRule="auto"/>
              <w:rPr>
                <w:rFonts w:ascii="Source Sans Pro" w:hAnsi="Source Sans Pro"/>
                <w:bCs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bCs/>
                <w:sz w:val="18"/>
                <w:szCs w:val="18"/>
                <w:lang w:val="uk-UA"/>
              </w:rPr>
              <w:t xml:space="preserve">Коли ваша дитина вперше пішла до школи у Сполучених Штатах? (Дитячий садок – 12-й клас)  </w:t>
            </w:r>
            <w:r w:rsidRPr="00042D02">
              <w:rPr>
                <w:rFonts w:ascii="Source Sans Pro" w:hAnsi="Source Sans Pro"/>
                <w:bCs/>
                <w:sz w:val="18"/>
                <w:szCs w:val="18"/>
                <w:lang w:val="uk-UA"/>
              </w:rPr>
              <w:br/>
            </w:r>
          </w:p>
          <w:p w14:paraId="021F35F3" w14:textId="77777777" w:rsidR="00042D02" w:rsidRPr="00042D02" w:rsidRDefault="00042D02" w:rsidP="00042D02">
            <w:pPr>
              <w:pStyle w:val="ListParagraph"/>
              <w:tabs>
                <w:tab w:val="left" w:pos="360"/>
                <w:tab w:val="left" w:pos="1152"/>
              </w:tabs>
              <w:spacing w:before="240" w:after="0" w:line="240" w:lineRule="auto"/>
              <w:ind w:left="360"/>
              <w:rPr>
                <w:rFonts w:ascii="Source Sans Pro" w:hAnsi="Source Sans Pro"/>
                <w:bCs/>
                <w:sz w:val="18"/>
                <w:szCs w:val="18"/>
                <w:lang w:val="uk-UA"/>
              </w:rPr>
            </w:pP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t>_______________________</w:t>
            </w:r>
            <w:r w:rsidRPr="00042D02">
              <w:rPr>
                <w:rFonts w:ascii="Source Sans Pro" w:hAnsi="Source Sans Pro"/>
                <w:sz w:val="18"/>
                <w:szCs w:val="18"/>
                <w:lang w:val="uk-UA"/>
              </w:rPr>
              <w:br/>
              <w:t>Місяць      День    Рік</w:t>
            </w:r>
          </w:p>
        </w:tc>
      </w:tr>
    </w:tbl>
    <w:p w14:paraId="3FD50F81" w14:textId="52CF5010" w:rsidR="00042D02" w:rsidRPr="00EC0F07" w:rsidRDefault="008A0E8C" w:rsidP="00EC0F07">
      <w:pPr>
        <w:pStyle w:val="Heading3"/>
        <w:ind w:left="-720"/>
        <w:rPr>
          <w:rFonts w:ascii="Source Sans Pro" w:hAnsi="Source Sans Pro"/>
          <w:color w:val="0E3F75"/>
          <w:sz w:val="48"/>
          <w:szCs w:val="32"/>
        </w:rPr>
      </w:pPr>
      <w:r w:rsidRPr="00EC0F07">
        <w:rPr>
          <w:rFonts w:ascii="Source Sans Pro" w:hAnsi="Source Sans Pro"/>
          <w:color w:val="0E3F75"/>
          <w:sz w:val="48"/>
          <w:szCs w:val="32"/>
        </w:rPr>
        <w:t>Опитування щодо використання мови</w:t>
      </w:r>
      <w:r w:rsidR="007F6F66" w:rsidRPr="00EC0F07">
        <w:rPr>
          <w:rFonts w:ascii="Source Sans Pro" w:hAnsi="Source Sans Pro"/>
          <w:color w:val="0E3F75"/>
          <w:sz w:val="48"/>
          <w:szCs w:val="32"/>
        </w:rPr>
        <w:t xml:space="preserve"> </w:t>
      </w:r>
      <w:r w:rsidR="007F6F66" w:rsidRPr="007F6F66">
        <w:rPr>
          <w:rFonts w:ascii="Source Sans Pro" w:hAnsi="Source Sans Pro"/>
        </w:rPr>
        <w:t>Опитування щодо використання мови проводиться серед усіх учнів, які навчаються в державних школах.</w:t>
      </w:r>
    </w:p>
    <w:p w14:paraId="7443CE59" w14:textId="12C0EB78" w:rsidR="00A05352" w:rsidRPr="00042D02" w:rsidRDefault="00042D02" w:rsidP="00042D02">
      <w:pPr>
        <w:spacing w:after="0" w:line="240" w:lineRule="auto"/>
        <w:ind w:left="-720"/>
        <w:rPr>
          <w:rFonts w:ascii="Source Sans Pro" w:hAnsi="Source Sans Pro"/>
          <w:sz w:val="20"/>
          <w:szCs w:val="20"/>
        </w:rPr>
      </w:pPr>
      <w:r w:rsidRPr="00042D02">
        <w:rPr>
          <w:rFonts w:ascii="Source Sans Pro" w:hAnsi="Source Sans Pro"/>
          <w:sz w:val="20"/>
          <w:szCs w:val="20"/>
          <w:lang w:val="uk-UA"/>
        </w:rPr>
        <w:t xml:space="preserve">Дякуємо вам за надання інформації, необхідної для проведення опитування з рідної мови. У разі виникнення додаткових запитань стосовно цієї форми чи послуг, які надаються у школі, де навчається ваша дитина, звертайтеся до свого шкільного округу. </w:t>
      </w:r>
    </w:p>
    <w:sectPr w:rsidR="00A05352" w:rsidRPr="00042D02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806668" w14:textId="77777777" w:rsidR="00042D02" w:rsidRDefault="00042D02" w:rsidP="00A05352">
      <w:r>
        <w:separator/>
      </w:r>
    </w:p>
  </w:endnote>
  <w:endnote w:type="continuationSeparator" w:id="0">
    <w:p w14:paraId="6A734C90" w14:textId="77777777" w:rsidR="00042D02" w:rsidRDefault="00042D02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12001" w14:textId="0DFAF0BC" w:rsidR="00A05352" w:rsidRPr="00170275" w:rsidRDefault="00A05352" w:rsidP="00042D02">
    <w:pPr>
      <w:pStyle w:val="Footer"/>
      <w:ind w:left="-720"/>
      <w:rPr>
        <w:rFonts w:ascii="Source Sans Pro" w:hAnsi="Source Sans Pro"/>
        <w:sz w:val="24"/>
        <w:szCs w:val="24"/>
      </w:rPr>
    </w:pPr>
    <w:r w:rsidRPr="00170275">
      <w:rPr>
        <w:rFonts w:ascii="Source Sans Pro" w:hAnsi="Source Sans Pro"/>
        <w:sz w:val="24"/>
        <w:szCs w:val="24"/>
      </w:rPr>
      <w:fldChar w:fldCharType="begin"/>
    </w:r>
    <w:r w:rsidRPr="00170275">
      <w:rPr>
        <w:rFonts w:ascii="Source Sans Pro" w:hAnsi="Source Sans Pro"/>
        <w:sz w:val="24"/>
        <w:szCs w:val="24"/>
      </w:rPr>
      <w:instrText xml:space="preserve"> PAGE   \* MERGEFORMAT </w:instrText>
    </w:r>
    <w:r w:rsidRPr="00170275">
      <w:rPr>
        <w:rFonts w:ascii="Source Sans Pro" w:hAnsi="Source Sans Pro"/>
        <w:sz w:val="24"/>
        <w:szCs w:val="24"/>
      </w:rPr>
      <w:fldChar w:fldCharType="separate"/>
    </w:r>
    <w:r w:rsidRPr="00170275">
      <w:rPr>
        <w:rFonts w:ascii="Source Sans Pro" w:hAnsi="Source Sans Pro"/>
        <w:sz w:val="24"/>
        <w:szCs w:val="24"/>
      </w:rPr>
      <w:t>1</w:t>
    </w:r>
    <w:r w:rsidRPr="00170275">
      <w:rPr>
        <w:rFonts w:ascii="Source Sans Pro" w:hAnsi="Source Sans Pro"/>
        <w:noProof/>
        <w:sz w:val="24"/>
        <w:szCs w:val="24"/>
      </w:rPr>
      <w:fldChar w:fldCharType="end"/>
    </w:r>
    <w:r w:rsidRPr="00170275">
      <w:rPr>
        <w:rFonts w:ascii="Source Sans Pro" w:hAnsi="Source Sans Pro"/>
        <w:noProof/>
        <w:sz w:val="24"/>
        <w:szCs w:val="24"/>
      </w:rPr>
      <w:t xml:space="preserve"> </w:t>
    </w:r>
    <w:r w:rsidRPr="00170275">
      <w:rPr>
        <w:rFonts w:ascii="Source Sans Pro" w:hAnsi="Source Sans Pro"/>
        <w:sz w:val="24"/>
        <w:szCs w:val="24"/>
      </w:rPr>
      <w:t xml:space="preserve">| </w:t>
    </w:r>
    <w:r w:rsidR="00170275" w:rsidRPr="00170275">
      <w:rPr>
        <w:rFonts w:ascii="Source Sans Pro" w:hAnsi="Source Sans Pro"/>
        <w:sz w:val="24"/>
        <w:szCs w:val="24"/>
      </w:rPr>
      <w:t xml:space="preserve">ОПИТУВАННЯ ЩОДО ВИКОРИСТАННЯ МОВИ </w:t>
    </w:r>
    <w:r w:rsidRPr="00170275">
      <w:rPr>
        <w:rFonts w:ascii="Source Sans Pro" w:hAnsi="Source Sans Pro"/>
        <w:sz w:val="24"/>
        <w:szCs w:val="24"/>
      </w:rPr>
      <w:t xml:space="preserve">| </w:t>
    </w:r>
    <w:r w:rsidR="00042D02" w:rsidRPr="00170275">
      <w:rPr>
        <w:rFonts w:ascii="Source Sans Pro" w:hAnsi="Source Sans Pro"/>
        <w:sz w:val="24"/>
        <w:szCs w:val="24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F77F08" w14:textId="77777777" w:rsidR="00042D02" w:rsidRDefault="00042D02" w:rsidP="00A05352">
      <w:r>
        <w:separator/>
      </w:r>
    </w:p>
  </w:footnote>
  <w:footnote w:type="continuationSeparator" w:id="0">
    <w:p w14:paraId="0F3E1742" w14:textId="77777777" w:rsidR="00042D02" w:rsidRDefault="00042D02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4E877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65EA69" wp14:editId="0E160947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B1088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8A0168" wp14:editId="7E6EA27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324E2D"/>
    <w:multiLevelType w:val="hybridMultilevel"/>
    <w:tmpl w:val="AB381E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6C3294"/>
    <w:multiLevelType w:val="hybridMultilevel"/>
    <w:tmpl w:val="18C22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67410">
    <w:abstractNumId w:val="0"/>
  </w:num>
  <w:num w:numId="2" w16cid:durableId="514732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D02"/>
    <w:rsid w:val="00042D02"/>
    <w:rsid w:val="000572D7"/>
    <w:rsid w:val="00077ADC"/>
    <w:rsid w:val="000F7CF3"/>
    <w:rsid w:val="00170275"/>
    <w:rsid w:val="0018517F"/>
    <w:rsid w:val="001F0031"/>
    <w:rsid w:val="002538D0"/>
    <w:rsid w:val="00267CFA"/>
    <w:rsid w:val="002940C1"/>
    <w:rsid w:val="00320374"/>
    <w:rsid w:val="003851FC"/>
    <w:rsid w:val="00390EA2"/>
    <w:rsid w:val="00391E63"/>
    <w:rsid w:val="00430507"/>
    <w:rsid w:val="00467CEE"/>
    <w:rsid w:val="004901FB"/>
    <w:rsid w:val="004C0128"/>
    <w:rsid w:val="004F5D57"/>
    <w:rsid w:val="0062500B"/>
    <w:rsid w:val="007F6F66"/>
    <w:rsid w:val="00824136"/>
    <w:rsid w:val="00842EB0"/>
    <w:rsid w:val="008A0E8C"/>
    <w:rsid w:val="00985FB2"/>
    <w:rsid w:val="00A05352"/>
    <w:rsid w:val="00A27D8D"/>
    <w:rsid w:val="00B74C82"/>
    <w:rsid w:val="00D04D67"/>
    <w:rsid w:val="00DA4921"/>
    <w:rsid w:val="00EC0F07"/>
    <w:rsid w:val="00EE1232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55303"/>
  <w15:chartTrackingRefBased/>
  <w15:docId w15:val="{AE33A14D-EC1B-41C5-9934-6F75BD6C1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D02"/>
    <w:pPr>
      <w:spacing w:after="200" w:line="276" w:lineRule="auto"/>
    </w:pPr>
    <w:rPr>
      <w:rFonts w:ascii="Verdana" w:eastAsia="Verdana" w:hAnsi="Verdana" w:cs="Times New Roman"/>
      <w:kern w:val="0"/>
      <w:sz w:val="22"/>
      <w:szCs w:val="2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042D02"/>
    <w:pPr>
      <w:keepNext/>
      <w:keepLines/>
      <w:spacing w:before="360" w:after="120"/>
      <w:contextualSpacing/>
      <w:outlineLvl w:val="0"/>
    </w:pPr>
    <w:rPr>
      <w:rFonts w:ascii="Source Sans Pro" w:eastAsiaTheme="majorEastAsia" w:hAnsi="Source Sans Pro" w:cs="Arial"/>
      <w:b/>
      <w:color w:val="0E3F75"/>
      <w:sz w:val="48"/>
      <w:szCs w:val="32"/>
      <w:lang w:val="uk-UA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042D02"/>
    <w:rPr>
      <w:rFonts w:ascii="Source Sans Pro" w:eastAsiaTheme="majorEastAsia" w:hAnsi="Source Sans Pro" w:cs="Arial"/>
      <w:b/>
      <w:color w:val="0E3F75"/>
      <w:kern w:val="0"/>
      <w:sz w:val="48"/>
      <w:szCs w:val="32"/>
      <w:lang w:val="uk-UA"/>
      <w14:ligatures w14:val="none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042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4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</Template>
  <TotalTime>14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6</cp:revision>
  <cp:lastPrinted>2023-10-23T19:03:00Z</cp:lastPrinted>
  <dcterms:created xsi:type="dcterms:W3CDTF">2024-06-17T16:00:00Z</dcterms:created>
  <dcterms:modified xsi:type="dcterms:W3CDTF">2024-07-02T18:08:00Z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