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C0803" w14:textId="36EB737C" w:rsidR="000279C1" w:rsidRPr="000279C1" w:rsidRDefault="000279C1" w:rsidP="000279C1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Kiolezo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cha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Taarifa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ya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Utambulisho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cha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Mwanafunzi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wa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Kiingereza</w:t>
      </w:r>
      <w:proofErr w:type="spellEnd"/>
      <w:r w:rsidRPr="000279C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0279C1">
        <w:rPr>
          <w:rFonts w:ascii="Source Sans Pro" w:hAnsi="Source Sans Pro"/>
          <w:color w:val="0E3F75"/>
          <w:sz w:val="48"/>
          <w:szCs w:val="48"/>
        </w:rPr>
        <w:t>Anayeendelea</w:t>
      </w:r>
      <w:proofErr w:type="spellEnd"/>
    </w:p>
    <w:p w14:paraId="5DCF2CDD" w14:textId="77777777" w:rsidR="000279C1" w:rsidRPr="000279C1" w:rsidRDefault="000279C1" w:rsidP="000279C1">
      <w:pPr>
        <w:rPr>
          <w:rFonts w:ascii="Source Sans Pro" w:hAnsi="Source Sans Pro" w:cs="Arial"/>
          <w:color w:val="0E3F75"/>
          <w:sz w:val="36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0279C1" w:rsidRPr="004A79F1" w14:paraId="0F5812E0" w14:textId="77777777" w:rsidTr="000279C1">
        <w:trPr>
          <w:trHeight w:val="563"/>
        </w:trPr>
        <w:tc>
          <w:tcPr>
            <w:tcW w:w="2402" w:type="pct"/>
          </w:tcPr>
          <w:p w14:paraId="3CEE15F9" w14:textId="77777777" w:rsidR="000279C1" w:rsidRDefault="000279C1" w:rsidP="0061551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Tarehe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44EC3F1E" w14:textId="77777777" w:rsidR="000279C1" w:rsidRPr="004A79F1" w:rsidRDefault="000279C1" w:rsidP="0061551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63E4E8C" w14:textId="77777777" w:rsidR="000279C1" w:rsidRPr="004A79F1" w:rsidRDefault="000279C1" w:rsidP="0061551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Jina la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Mwanafunzi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0279C1" w:rsidRPr="004A79F1" w14:paraId="00FF489F" w14:textId="77777777" w:rsidTr="000279C1">
        <w:trPr>
          <w:trHeight w:val="550"/>
        </w:trPr>
        <w:tc>
          <w:tcPr>
            <w:tcW w:w="2402" w:type="pct"/>
          </w:tcPr>
          <w:p w14:paraId="34F4802E" w14:textId="77777777" w:rsidR="000279C1" w:rsidRDefault="000279C1" w:rsidP="0061551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Wilaya:</w:t>
            </w:r>
          </w:p>
          <w:p w14:paraId="40D8CFD3" w14:textId="77777777" w:rsidR="000279C1" w:rsidRPr="004A79F1" w:rsidRDefault="000279C1" w:rsidP="0061551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58A9B12F" w14:textId="77777777" w:rsidR="000279C1" w:rsidRPr="004A79F1" w:rsidRDefault="000279C1" w:rsidP="0061551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Shule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na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 Kiwango cha Daraja:</w:t>
            </w:r>
          </w:p>
        </w:tc>
      </w:tr>
    </w:tbl>
    <w:p w14:paraId="5C91A87E" w14:textId="77777777" w:rsidR="000279C1" w:rsidRDefault="000279C1" w:rsidP="000279C1">
      <w:pPr>
        <w:contextualSpacing/>
        <w:rPr>
          <w:rFonts w:ascii="Source Sans Pro" w:hAnsi="Source Sans Pro" w:cs="Arial"/>
          <w:b w:val="0"/>
          <w:sz w:val="24"/>
        </w:rPr>
      </w:pPr>
    </w:p>
    <w:p w14:paraId="753CC16D" w14:textId="5239AFD0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Mpendwa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Mzazi au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________________________________</w:t>
      </w:r>
      <w:r w:rsidRPr="000279C1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4A79F1">
        <w:rPr>
          <w:rFonts w:ascii="Source Sans Pro" w:hAnsi="Source Sans Pro" w:cs="Arial"/>
          <w:b w:val="0"/>
          <w:sz w:val="24"/>
        </w:rPr>
        <w:t>,</w:t>
      </w:r>
    </w:p>
    <w:p w14:paraId="602D9A2C" w14:textId="4B1E6190" w:rsidR="000279C1" w:rsidRDefault="000279C1" w:rsidP="000279C1">
      <w:pPr>
        <w:spacing w:before="240" w:line="259" w:lineRule="auto"/>
        <w:contextualSpacing/>
        <w:rPr>
          <w:rFonts w:ascii="Source Sans Pro" w:eastAsia="Times New Roman" w:hAnsi="Source Sans Pro" w:cs="Arial"/>
          <w:sz w:val="24"/>
        </w:rPr>
      </w:pPr>
      <w:r w:rsidRPr="004A79F1">
        <w:rPr>
          <w:rFonts w:ascii="Source Sans Pro" w:eastAsia="Times New Roman" w:hAnsi="Source Sans Pro" w:cs="Arial"/>
          <w:b w:val="0"/>
          <w:sz w:val="24"/>
        </w:rPr>
        <w:t xml:space="preserve">Kila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mwaka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tunahitajika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kutathmini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kukujulisha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kuhusu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Kulingana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matokeo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Tathmini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Ohio,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anaendelea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kutambuliwa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Ndio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haya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matokeo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eastAsia="Times New Roman" w:hAnsi="Source Sans Pro" w:cs="Arial"/>
          <w:b w:val="0"/>
          <w:sz w:val="24"/>
        </w:rPr>
        <w:t>wako</w:t>
      </w:r>
      <w:proofErr w:type="spellEnd"/>
      <w:r w:rsidRPr="000279C1">
        <w:rPr>
          <w:rFonts w:ascii="Source Sans Pro" w:hAnsi="Source Sans Pro"/>
          <w:b w:val="0"/>
          <w:bCs/>
          <w:color w:val="C12637"/>
          <w:shd w:val="clear" w:color="auto" w:fill="FFFFFF"/>
        </w:rPr>
        <w:t xml:space="preserve"> </w:t>
      </w:r>
      <w:r w:rsidRPr="000279C1">
        <w:rPr>
          <w:rFonts w:ascii="Source Sans Pro" w:eastAsia="Times New Roman" w:hAnsi="Source Sans Pro" w:cs="Arial"/>
          <w:color w:val="C12637"/>
          <w:sz w:val="24"/>
        </w:rPr>
        <w:t>(</w:t>
      </w:r>
      <w:r w:rsidRPr="000279C1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0279C1">
        <w:rPr>
          <w:rFonts w:ascii="Source Sans Pro" w:eastAsia="Times New Roman" w:hAnsi="Source Sans Pro" w:cs="Arial"/>
          <w:b w:val="0"/>
          <w:bCs/>
          <w:sz w:val="24"/>
        </w:rPr>
        <w:t>:</w:t>
      </w:r>
    </w:p>
    <w:p w14:paraId="5C4B52B9" w14:textId="77777777" w:rsidR="000279C1" w:rsidRPr="000279C1" w:rsidRDefault="000279C1" w:rsidP="000279C1">
      <w:pPr>
        <w:spacing w:before="240" w:line="259" w:lineRule="auto"/>
        <w:contextualSpacing/>
        <w:rPr>
          <w:rFonts w:ascii="Source Sans Pro" w:eastAsia="Times New Roman" w:hAnsi="Source Sans Pro" w:cs="Arial"/>
          <w:sz w:val="24"/>
        </w:rPr>
      </w:pPr>
    </w:p>
    <w:p w14:paraId="226F7C90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Kama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anastahiki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kusaidiwa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kupitia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wetu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hutegemeza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ukuzaji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kuhakikisha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kwamba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anaweza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kushiriki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vizuri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shughuli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shuleni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Barua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inaelezea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unaopatikana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kumsaidia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ashiriki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kikamilifu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shuleni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</w:p>
    <w:p w14:paraId="2A0A65EC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C129204" w14:textId="3263009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Madhumuni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wanaozungumza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nyingi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kuongeza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kusikiliza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kusoma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kuandika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  <w:r w:rsidRPr="004A79F1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ifuatayo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wilaya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inapatikana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kumsaidia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kukuza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inayohitajika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kufanya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maendeleo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kitaaluma</w:t>
      </w:r>
      <w:proofErr w:type="spellEnd"/>
      <w:r>
        <w:rPr>
          <w:rFonts w:ascii="Source Sans Pro" w:hAnsi="Source Sans Pro" w:cs="Arial"/>
          <w:b w:val="0"/>
          <w:sz w:val="24"/>
        </w:rPr>
        <w:t xml:space="preserve"> </w:t>
      </w:r>
      <w:r w:rsidRPr="000279C1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0279C1">
        <w:rPr>
          <w:rFonts w:ascii="Source Sans Pro" w:hAnsi="Source Sans Pro" w:cs="Arial"/>
          <w:b w:val="0"/>
          <w:bCs/>
          <w:sz w:val="24"/>
        </w:rPr>
        <w:t>:</w:t>
      </w:r>
    </w:p>
    <w:p w14:paraId="5F787FB0" w14:textId="77777777" w:rsidR="000279C1" w:rsidRPr="004A79F1" w:rsidRDefault="000279C1" w:rsidP="000279C1">
      <w:pPr>
        <w:spacing w:line="259" w:lineRule="auto"/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2CC773C8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Ziada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pekee</w:t>
      </w:r>
      <w:proofErr w:type="spellEnd"/>
    </w:p>
    <w:p w14:paraId="7AB18842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Mafundisho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Ziada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mbili</w:t>
      </w:r>
      <w:proofErr w:type="spellEnd"/>
    </w:p>
    <w:p w14:paraId="07C54C8F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Mbili</w:t>
      </w:r>
    </w:p>
    <w:p w14:paraId="3716B1BD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Yaliyojumuishwa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Pili </w:t>
      </w:r>
    </w:p>
    <w:p w14:paraId="7CAD6471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Mgeni</w:t>
      </w:r>
    </w:p>
    <w:p w14:paraId="15014C25" w14:textId="77777777" w:rsidR="000279C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Mbinu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</w:p>
    <w:p w14:paraId="4D910366" w14:textId="436BAE0F" w:rsidR="000279C1" w:rsidRPr="000279C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Mpango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wa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Kuwafundisha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Wanafunzi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wenye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Lugha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tofauti</w:t>
      </w:r>
      <w:proofErr w:type="spellEnd"/>
      <w:r w:rsidRPr="000279C1">
        <w:rPr>
          <w:rFonts w:ascii="Source Sans Pro" w:hAnsi="Source Sans Pro" w:cs="Arial"/>
          <w:b w:val="0"/>
          <w:bCs/>
          <w:sz w:val="24"/>
        </w:rPr>
        <w:t xml:space="preserve"> za </w:t>
      </w:r>
      <w:proofErr w:type="spellStart"/>
      <w:r w:rsidRPr="000279C1">
        <w:rPr>
          <w:rFonts w:ascii="Source Sans Pro" w:hAnsi="Source Sans Pro" w:cs="Arial"/>
          <w:b w:val="0"/>
          <w:bCs/>
          <w:sz w:val="24"/>
        </w:rPr>
        <w:t>asili</w:t>
      </w:r>
      <w:proofErr w:type="spellEnd"/>
    </w:p>
    <w:p w14:paraId="4F3C4FFF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Ushauri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Ufuatiliaji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Kielimu</w:t>
      </w:r>
      <w:proofErr w:type="spellEnd"/>
    </w:p>
    <w:p w14:paraId="57D5D1B6" w14:textId="77777777" w:rsidR="000279C1" w:rsidRPr="004A79F1" w:rsidRDefault="000279C1" w:rsidP="000279C1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Nyingine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: </w:t>
      </w:r>
    </w:p>
    <w:p w14:paraId="40DB186C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</w:p>
    <w:p w14:paraId="5F1ED368" w14:textId="77777777" w:rsidR="000279C1" w:rsidRPr="004A79F1" w:rsidRDefault="000279C1" w:rsidP="000279C1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  <w:r w:rsidRPr="004A79F1">
        <w:rPr>
          <w:rFonts w:ascii="Source Sans Pro" w:hAnsi="Source Sans Pro"/>
          <w:b/>
        </w:rPr>
        <w:lastRenderedPageBreak/>
        <w:t xml:space="preserve">Mbali </w:t>
      </w:r>
      <w:proofErr w:type="spellStart"/>
      <w:r w:rsidRPr="004A79F1">
        <w:rPr>
          <w:rFonts w:ascii="Source Sans Pro" w:hAnsi="Source Sans Pro"/>
          <w:b/>
        </w:rPr>
        <w:t>na</w:t>
      </w:r>
      <w:proofErr w:type="spellEnd"/>
      <w:r w:rsidRPr="004A79F1">
        <w:rPr>
          <w:rFonts w:ascii="Source Sans Pro" w:hAnsi="Source Sans Pro"/>
          <w:b/>
        </w:rPr>
        <w:t xml:space="preserve"> </w:t>
      </w:r>
      <w:proofErr w:type="spellStart"/>
      <w:r w:rsidRPr="004A79F1">
        <w:rPr>
          <w:rFonts w:ascii="Source Sans Pro" w:hAnsi="Source Sans Pro"/>
          <w:b/>
        </w:rPr>
        <w:t>kukuza</w:t>
      </w:r>
      <w:proofErr w:type="spellEnd"/>
      <w:r w:rsidRPr="004A79F1">
        <w:rPr>
          <w:rFonts w:ascii="Source Sans Pro" w:hAnsi="Source Sans Pro"/>
          <w:b/>
        </w:rPr>
        <w:t xml:space="preserve"> </w:t>
      </w:r>
      <w:proofErr w:type="spellStart"/>
      <w:r w:rsidRPr="004A79F1">
        <w:rPr>
          <w:rFonts w:ascii="Source Sans Pro" w:hAnsi="Source Sans Pro"/>
          <w:b/>
        </w:rPr>
        <w:t>stadi</w:t>
      </w:r>
      <w:proofErr w:type="spellEnd"/>
      <w:r w:rsidRPr="004A79F1">
        <w:rPr>
          <w:rFonts w:ascii="Source Sans Pro" w:hAnsi="Source Sans Pro"/>
          <w:b/>
        </w:rPr>
        <w:t xml:space="preserve"> za </w:t>
      </w:r>
      <w:proofErr w:type="spellStart"/>
      <w:r w:rsidRPr="004A79F1">
        <w:rPr>
          <w:rFonts w:ascii="Source Sans Pro" w:hAnsi="Source Sans Pro"/>
          <w:b/>
        </w:rPr>
        <w:t>lugha</w:t>
      </w:r>
      <w:proofErr w:type="spellEnd"/>
      <w:r w:rsidRPr="004A79F1">
        <w:rPr>
          <w:rFonts w:ascii="Source Sans Pro" w:hAnsi="Source Sans Pro"/>
          <w:b/>
        </w:rPr>
        <w:t xml:space="preserve"> </w:t>
      </w:r>
      <w:proofErr w:type="spellStart"/>
      <w:r w:rsidRPr="004A79F1">
        <w:rPr>
          <w:rFonts w:ascii="Source Sans Pro" w:hAnsi="Source Sans Pro"/>
          <w:b/>
        </w:rPr>
        <w:t>ya</w:t>
      </w:r>
      <w:proofErr w:type="spellEnd"/>
      <w:r w:rsidRPr="004A79F1">
        <w:rPr>
          <w:rFonts w:ascii="Source Sans Pro" w:hAnsi="Source Sans Pro"/>
          <w:b/>
        </w:rPr>
        <w:t xml:space="preserve"> </w:t>
      </w:r>
      <w:proofErr w:type="spellStart"/>
      <w:r w:rsidRPr="004A79F1">
        <w:rPr>
          <w:rFonts w:ascii="Source Sans Pro" w:hAnsi="Source Sans Pro"/>
          <w:b/>
        </w:rPr>
        <w:t>Kiingereza</w:t>
      </w:r>
      <w:proofErr w:type="spellEnd"/>
      <w:r w:rsidRPr="004A79F1">
        <w:rPr>
          <w:rFonts w:ascii="Source Sans Pro" w:hAnsi="Source Sans Pro"/>
          <w:b/>
        </w:rPr>
        <w:t xml:space="preserve">, </w:t>
      </w:r>
      <w:proofErr w:type="spellStart"/>
      <w:r w:rsidRPr="004A79F1">
        <w:rPr>
          <w:rFonts w:ascii="Source Sans Pro" w:hAnsi="Source Sans Pro"/>
          <w:bCs/>
        </w:rPr>
        <w:t>mpango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utasaidia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mtoto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wako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kufikia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viwango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vya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mafanikio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ya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masomo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kulingana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na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umri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kwa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ajili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ya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kwenda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katika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darasa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linalofuata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na</w:t>
      </w:r>
      <w:proofErr w:type="spellEnd"/>
      <w:r w:rsidRPr="004A79F1">
        <w:rPr>
          <w:rFonts w:ascii="Source Sans Pro" w:hAnsi="Source Sans Pro"/>
          <w:bCs/>
        </w:rPr>
        <w:t xml:space="preserve"> </w:t>
      </w:r>
      <w:proofErr w:type="spellStart"/>
      <w:r w:rsidRPr="004A79F1">
        <w:rPr>
          <w:rFonts w:ascii="Source Sans Pro" w:hAnsi="Source Sans Pro"/>
          <w:bCs/>
        </w:rPr>
        <w:t>kuhitimu</w:t>
      </w:r>
      <w:proofErr w:type="spellEnd"/>
      <w:r w:rsidRPr="004A79F1">
        <w:rPr>
          <w:rFonts w:ascii="Source Sans Pro" w:hAnsi="Source Sans Pro"/>
          <w:bCs/>
        </w:rPr>
        <w:t>.</w:t>
      </w:r>
      <w:r w:rsidRPr="004A79F1">
        <w:rPr>
          <w:rFonts w:ascii="Source Sans Pro" w:hAnsi="Source Sans Pro"/>
          <w:b/>
        </w:rPr>
        <w:t xml:space="preserve"> </w:t>
      </w:r>
    </w:p>
    <w:p w14:paraId="3CA12D2D" w14:textId="77777777" w:rsidR="000279C1" w:rsidRPr="004A79F1" w:rsidRDefault="000279C1" w:rsidP="000279C1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</w:p>
    <w:p w14:paraId="0E4EDC83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wanabaki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kuainishwa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hadi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wanapofikiakiwango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Ustadi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jumla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Hii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inamuliwa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mtihani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jimbo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Tathmini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Ohio (OELPA)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unaofanywa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wakati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msimu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mchipuko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wanaonyesha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kiwango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cha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jumla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kupata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alama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4 au 5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kila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sehemu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nne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mtihani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kusikiliza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kusoma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kuandika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). </w:t>
      </w:r>
    </w:p>
    <w:p w14:paraId="026E33CF" w14:textId="67BDFCBB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wengi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hupata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ufasaha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hutoka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kwenye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wetu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ndani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4A79F1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Unapotoka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kwenye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programu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utendaji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wako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utaendelea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kufuatiliwa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miwili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kubaini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ikiwa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msaada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ziada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kitaaluma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unahitajika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</w:p>
    <w:p w14:paraId="58C631BD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66EF994" w14:textId="34A93C0C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0279C1">
        <w:rPr>
          <w:rFonts w:ascii="Source Sans Pro" w:hAnsi="Source Sans Pro" w:cs="Arial"/>
          <w:i/>
          <w:color w:val="C00000"/>
          <w:sz w:val="24"/>
        </w:rPr>
        <w:t>(</w:t>
      </w:r>
      <w:r w:rsidRPr="000279C1">
        <w:rPr>
          <w:rFonts w:ascii="Source Sans Pro" w:hAnsi="Source Sans Pro" w:cs="Arial"/>
          <w:i/>
          <w:iCs/>
          <w:color w:val="C00000"/>
          <w:sz w:val="24"/>
        </w:rPr>
        <w:t>I</w:t>
      </w:r>
      <w:r w:rsidRPr="000279C1">
        <w:rPr>
          <w:rFonts w:ascii="Source Sans Pro" w:hAnsi="Source Sans Pro" w:cs="Arial"/>
          <w:i/>
          <w:iCs/>
          <w:color w:val="C00000"/>
          <w:sz w:val="24"/>
        </w:rPr>
        <w:t>nsert school year)</w:t>
      </w:r>
      <w:r w:rsidRPr="000279C1">
        <w:rPr>
          <w:rFonts w:ascii="Source Sans Pro" w:hAnsi="Source Sans Pro" w:cs="Arial"/>
          <w:b w:val="0"/>
          <w:bCs/>
          <w:iCs/>
          <w:sz w:val="24"/>
        </w:rPr>
        <w:t>,</w:t>
      </w:r>
      <w:r w:rsidRPr="000279C1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0279C1">
        <w:rPr>
          <w:rFonts w:ascii="Source Sans Pro" w:hAnsi="Source Sans Pro" w:cs="Arial"/>
          <w:i/>
          <w:iCs/>
          <w:color w:val="C00000"/>
          <w:sz w:val="24"/>
        </w:rPr>
        <w:t>(insert adjusted, four-year graduation rate)</w:t>
      </w:r>
      <w:r w:rsidRPr="000279C1">
        <w:rPr>
          <w:rFonts w:ascii="Source Sans Pro" w:hAnsi="Source Sans Pro" w:cs="Arial"/>
          <w:b w:val="0"/>
          <w:i/>
          <w:color w:val="C00000"/>
          <w:sz w:val="24"/>
          <w:u w:val="single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asilimia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shule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upili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wanaostahiki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Mafunzo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iCs/>
          <w:color w:val="C00000"/>
          <w:sz w:val="24"/>
        </w:rPr>
        <w:t xml:space="preserve">(insert name of school)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alihitimu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baada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miaka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r w:rsidRPr="000279C1">
        <w:rPr>
          <w:rFonts w:ascii="Source Sans Pro" w:hAnsi="Source Sans Pro" w:cs="Arial"/>
          <w:bCs/>
          <w:i/>
          <w:color w:val="C00000"/>
          <w:sz w:val="24"/>
        </w:rPr>
        <w:t>(</w:t>
      </w:r>
      <w:r w:rsidRPr="000279C1">
        <w:rPr>
          <w:rFonts w:ascii="Source Sans Pro" w:hAnsi="Source Sans Pro" w:cs="Arial"/>
          <w:bCs/>
          <w:i/>
          <w:iCs/>
          <w:color w:val="C00000"/>
          <w:sz w:val="24"/>
        </w:rPr>
        <w:t>insert adjusted five-year graduation rate)</w:t>
      </w:r>
      <w:r w:rsidRPr="000279C1">
        <w:rPr>
          <w:rFonts w:ascii="Source Sans Pro" w:hAnsi="Source Sans Pro" w:cs="Arial"/>
          <w:bCs/>
          <w:i/>
          <w:color w:val="C0000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asilimia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hawa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walihitimu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ndani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mwingine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mmoja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</w:p>
    <w:p w14:paraId="04FB4140" w14:textId="4C2D9308" w:rsidR="000279C1" w:rsidRPr="004A79F1" w:rsidRDefault="000279C1" w:rsidP="000279C1">
      <w:pPr>
        <w:pStyle w:val="BodyText"/>
        <w:spacing w:line="259" w:lineRule="auto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4A79F1">
        <w:rPr>
          <w:rFonts w:ascii="Source Sans Pro" w:hAnsi="Source Sans Pro"/>
        </w:rPr>
        <w:br/>
      </w:r>
      <w:proofErr w:type="spellStart"/>
      <w:r w:rsidRPr="004A79F1">
        <w:rPr>
          <w:rFonts w:ascii="Source Sans Pro" w:hAnsi="Source Sans Pro"/>
        </w:rPr>
        <w:t>Tunahimiza</w:t>
      </w:r>
      <w:proofErr w:type="spellEnd"/>
      <w:r w:rsidRPr="004A79F1">
        <w:rPr>
          <w:rFonts w:ascii="Source Sans Pro" w:hAnsi="Source Sans Pro"/>
        </w:rPr>
        <w:t xml:space="preserve"> sana </w:t>
      </w:r>
      <w:proofErr w:type="spellStart"/>
      <w:r w:rsidRPr="004A79F1">
        <w:rPr>
          <w:rFonts w:ascii="Source Sans Pro" w:hAnsi="Source Sans Pro"/>
        </w:rPr>
        <w:t>ushiriki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ukuzaji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Tunakualika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ujifunze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mengi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kuhusu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faida</w:t>
      </w:r>
      <w:proofErr w:type="spellEnd"/>
      <w:r w:rsidRPr="004A79F1">
        <w:rPr>
          <w:rFonts w:ascii="Source Sans Pro" w:hAnsi="Source Sans Pro"/>
        </w:rPr>
        <w:t xml:space="preserve"> za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Tafadhali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wasiliana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sisi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ututembelee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ajili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kujadili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maendeleo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ukuzaji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kufaulu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masomo</w:t>
      </w:r>
      <w:proofErr w:type="spellEnd"/>
      <w:r>
        <w:rPr>
          <w:rFonts w:ascii="Source Sans Pro" w:hAnsi="Source Sans Pro"/>
        </w:rPr>
        <w:t xml:space="preserve"> </w:t>
      </w:r>
      <w:r w:rsidRPr="000279C1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0279C1">
        <w:rPr>
          <w:rFonts w:ascii="Source Sans Pro" w:hAnsi="Source Sans Pro"/>
          <w:bCs/>
        </w:rPr>
        <w:t>.</w:t>
      </w:r>
    </w:p>
    <w:p w14:paraId="3602F31E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62C5AF4B" w14:textId="6A55F482" w:rsidR="000279C1" w:rsidRPr="000279C1" w:rsidRDefault="000279C1" w:rsidP="000279C1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Ingawa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shule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yetu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ina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jukumu</w:t>
      </w:r>
      <w:proofErr w:type="spellEnd"/>
      <w:r w:rsidRPr="004A79F1">
        <w:rPr>
          <w:rFonts w:ascii="Source Sans Pro" w:hAnsi="Source Sans Pro"/>
        </w:rPr>
        <w:t xml:space="preserve"> la </w:t>
      </w:r>
      <w:proofErr w:type="spellStart"/>
      <w:r w:rsidRPr="004A79F1">
        <w:rPr>
          <w:rFonts w:ascii="Source Sans Pro" w:hAnsi="Source Sans Pro"/>
        </w:rPr>
        <w:t>kuhudumia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wote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ambao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, </w:t>
      </w:r>
      <w:proofErr w:type="spellStart"/>
      <w:r w:rsidRPr="004A79F1">
        <w:rPr>
          <w:rFonts w:ascii="Source Sans Pro" w:hAnsi="Source Sans Pro"/>
        </w:rPr>
        <w:t>una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kukataa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kumwondoa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huduma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fulani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ndani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huo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Ukimwondoa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au </w:t>
      </w:r>
      <w:proofErr w:type="spellStart"/>
      <w:r w:rsidRPr="004A79F1">
        <w:rPr>
          <w:rFonts w:ascii="Source Sans Pro" w:hAnsi="Source Sans Pro"/>
        </w:rPr>
        <w:t>huduma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maalum</w:t>
      </w:r>
      <w:proofErr w:type="spellEnd"/>
      <w:r w:rsidRPr="004A79F1">
        <w:rPr>
          <w:rFonts w:ascii="Source Sans Pro" w:hAnsi="Source Sans Pro"/>
        </w:rPr>
        <w:t xml:space="preserve">,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wako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anabaki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Shule </w:t>
      </w:r>
      <w:proofErr w:type="spellStart"/>
      <w:r w:rsidRPr="004A79F1">
        <w:rPr>
          <w:rFonts w:ascii="Source Sans Pro" w:hAnsi="Source Sans Pro"/>
        </w:rPr>
        <w:t>inabaki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jukumu</w:t>
      </w:r>
      <w:proofErr w:type="spellEnd"/>
      <w:r w:rsidRPr="004A79F1">
        <w:rPr>
          <w:rFonts w:ascii="Source Sans Pro" w:hAnsi="Source Sans Pro"/>
        </w:rPr>
        <w:t xml:space="preserve"> la </w:t>
      </w:r>
      <w:proofErr w:type="spellStart"/>
      <w:r w:rsidRPr="004A79F1">
        <w:rPr>
          <w:rFonts w:ascii="Source Sans Pro" w:hAnsi="Source Sans Pro"/>
        </w:rPr>
        <w:t>kuchukua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hatua</w:t>
      </w:r>
      <w:proofErr w:type="spellEnd"/>
      <w:r w:rsidRPr="004A79F1">
        <w:rPr>
          <w:rFonts w:ascii="Source Sans Pro" w:hAnsi="Source Sans Pro"/>
        </w:rPr>
        <w:t xml:space="preserve"> za </w:t>
      </w:r>
      <w:proofErr w:type="spellStart"/>
      <w:r w:rsidRPr="004A79F1">
        <w:rPr>
          <w:rFonts w:ascii="Source Sans Pro" w:hAnsi="Source Sans Pro"/>
        </w:rPr>
        <w:t>kudhibitisha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zinazohitajika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Haki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VI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Sheria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Haki za </w:t>
      </w:r>
      <w:proofErr w:type="spellStart"/>
      <w:r w:rsidRPr="004A79F1">
        <w:rPr>
          <w:rFonts w:ascii="Source Sans Pro" w:hAnsi="Source Sans Pro"/>
        </w:rPr>
        <w:t>Kiraia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1964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hatua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zinazohitajika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Sheria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Fursa</w:t>
      </w:r>
      <w:proofErr w:type="spellEnd"/>
      <w:r w:rsidRPr="004A79F1">
        <w:rPr>
          <w:rFonts w:ascii="Source Sans Pro" w:hAnsi="Source Sans Pro"/>
        </w:rPr>
        <w:t xml:space="preserve"> Sawa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Elimu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1974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kuwapa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EL </w:t>
      </w:r>
      <w:proofErr w:type="spellStart"/>
      <w:r w:rsidRPr="004A79F1">
        <w:rPr>
          <w:rFonts w:ascii="Source Sans Pro" w:hAnsi="Source Sans Pro"/>
        </w:rPr>
        <w:t>nafasi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kufikia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mipango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yake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elimu</w:t>
      </w:r>
      <w:proofErr w:type="spellEnd"/>
      <w:r w:rsidRPr="004A79F1">
        <w:rPr>
          <w:rFonts w:ascii="Source Sans Pro" w:hAnsi="Source Sans Pro"/>
        </w:rPr>
        <w:t xml:space="preserve"> (20 U.S.C. sections 1703[f], 6312[e][3][A][viii]).</w:t>
      </w:r>
    </w:p>
    <w:p w14:paraId="54E2B10D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375CCDFB" w14:textId="58A76AA3" w:rsidR="000279C1" w:rsidRPr="000279C1" w:rsidRDefault="000279C1" w:rsidP="000279C1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Ninaelewa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ninakubali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wangu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apate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huduma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za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  <w:r w:rsidRPr="004A79F1">
        <w:rPr>
          <w:rFonts w:ascii="Source Sans Pro" w:hAnsi="Source Sans Pro" w:cs="Arial"/>
          <w:b w:val="0"/>
          <w:sz w:val="24"/>
        </w:rPr>
        <w:tab/>
      </w:r>
    </w:p>
    <w:p w14:paraId="7E56E0E2" w14:textId="77777777" w:rsidR="000279C1" w:rsidRPr="004A79F1" w:rsidRDefault="000279C1" w:rsidP="000279C1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5FE41F9" w14:textId="77777777" w:rsidR="000279C1" w:rsidRDefault="000279C1" w:rsidP="000279C1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t>Ninaelewa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ningependa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kuzungumza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wafanyakazi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wilaya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kujadiliana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kuhusu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kutoshirikisha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mtoto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wangu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katika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mpango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mwanafunzi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Kiingereza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. </w:t>
      </w:r>
    </w:p>
    <w:p w14:paraId="6F8081CB" w14:textId="77777777" w:rsidR="000279C1" w:rsidRDefault="000279C1" w:rsidP="000279C1">
      <w:pPr>
        <w:pStyle w:val="ListParagraph"/>
        <w:rPr>
          <w:rFonts w:ascii="Source Sans Pro" w:hAnsi="Source Sans Pro" w:cs="Arial"/>
          <w:b w:val="0"/>
          <w:sz w:val="24"/>
        </w:rPr>
      </w:pPr>
    </w:p>
    <w:p w14:paraId="25D82141" w14:textId="77777777" w:rsidR="000279C1" w:rsidRPr="004A79F1" w:rsidRDefault="000279C1" w:rsidP="000279C1">
      <w:p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</w:p>
    <w:p w14:paraId="6635E1AB" w14:textId="77777777" w:rsidR="000279C1" w:rsidRPr="004A79F1" w:rsidRDefault="000279C1" w:rsidP="000279C1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3C1F52C2" w14:textId="77777777" w:rsidR="000279C1" w:rsidRPr="004A79F1" w:rsidRDefault="000279C1" w:rsidP="000279C1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sz w:val="24"/>
        </w:rPr>
        <w:lastRenderedPageBreak/>
        <w:t>Sielewi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iliyo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hapo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juu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ningependa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usaidizi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lugha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ziada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na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ufafanuzi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kuhusu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taarifa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hii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.</w:t>
      </w:r>
      <w:r w:rsidRPr="004A79F1">
        <w:rPr>
          <w:rFonts w:ascii="Source Sans Pro" w:hAnsi="Source Sans Pro" w:cs="Arial"/>
          <w:b w:val="0"/>
          <w:sz w:val="24"/>
        </w:rPr>
        <w:tab/>
      </w:r>
    </w:p>
    <w:p w14:paraId="18B6BD10" w14:textId="77777777" w:rsidR="000279C1" w:rsidRPr="004A79F1" w:rsidRDefault="000279C1" w:rsidP="000279C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357FC776" w14:textId="77777777" w:rsidR="000279C1" w:rsidRDefault="000279C1" w:rsidP="000279C1">
      <w:pPr>
        <w:rPr>
          <w:rFonts w:ascii="Source Sans Pro" w:hAnsi="Source Sans Pro" w:cs="Arial"/>
          <w:b w:val="0"/>
          <w:sz w:val="24"/>
        </w:rPr>
      </w:pPr>
    </w:p>
    <w:p w14:paraId="0213B9A3" w14:textId="77777777" w:rsidR="000279C1" w:rsidRPr="004A79F1" w:rsidRDefault="000279C1" w:rsidP="000279C1">
      <w:pPr>
        <w:rPr>
          <w:rFonts w:ascii="Source Sans Pro" w:hAnsi="Source Sans Pro" w:cs="Arial"/>
          <w:b w:val="0"/>
          <w:sz w:val="24"/>
        </w:rPr>
      </w:pPr>
    </w:p>
    <w:p w14:paraId="49C5456E" w14:textId="77777777" w:rsidR="000279C1" w:rsidRPr="004A79F1" w:rsidRDefault="000279C1" w:rsidP="000279C1">
      <w:pPr>
        <w:rPr>
          <w:rFonts w:ascii="Source Sans Pro" w:hAnsi="Source Sans Pro" w:cs="Arial"/>
          <w:b w:val="0"/>
          <w:sz w:val="24"/>
        </w:rPr>
      </w:pPr>
    </w:p>
    <w:p w14:paraId="3005750A" w14:textId="77777777" w:rsidR="000279C1" w:rsidRPr="004A79F1" w:rsidRDefault="000279C1" w:rsidP="000279C1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5C67D693" w14:textId="1371C141" w:rsidR="000279C1" w:rsidRPr="004A79F1" w:rsidRDefault="000279C1" w:rsidP="000279C1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Jina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lililochapishwa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Mzazi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</w:p>
    <w:p w14:paraId="169FAC5B" w14:textId="77777777" w:rsidR="000279C1" w:rsidRPr="004A79F1" w:rsidRDefault="000279C1" w:rsidP="000279C1">
      <w:pPr>
        <w:ind w:firstLine="720"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ab/>
      </w:r>
    </w:p>
    <w:p w14:paraId="06A3E891" w14:textId="77777777" w:rsidR="000279C1" w:rsidRDefault="000279C1" w:rsidP="000279C1">
      <w:pPr>
        <w:ind w:firstLine="720"/>
        <w:rPr>
          <w:rFonts w:ascii="Source Sans Pro" w:hAnsi="Source Sans Pro" w:cs="Arial"/>
          <w:b w:val="0"/>
          <w:sz w:val="24"/>
        </w:rPr>
      </w:pPr>
    </w:p>
    <w:p w14:paraId="591DBD6B" w14:textId="77777777" w:rsidR="000279C1" w:rsidRDefault="000279C1" w:rsidP="000279C1">
      <w:pPr>
        <w:ind w:firstLine="720"/>
        <w:rPr>
          <w:rFonts w:ascii="Source Sans Pro" w:hAnsi="Source Sans Pro" w:cs="Arial"/>
          <w:b w:val="0"/>
          <w:sz w:val="24"/>
        </w:rPr>
      </w:pPr>
    </w:p>
    <w:p w14:paraId="7DCF5AA8" w14:textId="77777777" w:rsidR="000279C1" w:rsidRPr="004A79F1" w:rsidRDefault="000279C1" w:rsidP="000279C1">
      <w:pPr>
        <w:ind w:firstLine="720"/>
        <w:rPr>
          <w:rFonts w:ascii="Source Sans Pro" w:hAnsi="Source Sans Pro" w:cs="Arial"/>
          <w:b w:val="0"/>
          <w:sz w:val="24"/>
        </w:rPr>
      </w:pPr>
    </w:p>
    <w:p w14:paraId="64F89B4B" w14:textId="77777777" w:rsidR="000279C1" w:rsidRPr="004A79F1" w:rsidRDefault="000279C1" w:rsidP="000279C1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306A7BE4" w14:textId="42DC1609" w:rsidR="000279C1" w:rsidRPr="004A79F1" w:rsidRDefault="000279C1" w:rsidP="000279C1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Saini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Mzazi/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  <w:r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 w:rsidRPr="004A79F1">
        <w:rPr>
          <w:rFonts w:ascii="Source Sans Pro" w:hAnsi="Source Sans Pro" w:cs="Arial"/>
          <w:b w:val="0"/>
          <w:sz w:val="24"/>
        </w:rPr>
        <w:tab/>
      </w:r>
      <w:proofErr w:type="spellStart"/>
      <w:r w:rsidRPr="004A79F1">
        <w:rPr>
          <w:rFonts w:ascii="Source Sans Pro" w:hAnsi="Source Sans Pro" w:cs="Arial"/>
          <w:b w:val="0"/>
          <w:sz w:val="24"/>
        </w:rPr>
        <w:t>Tarehe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(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/Siku/Mwaka)</w:t>
      </w:r>
    </w:p>
    <w:p w14:paraId="0A947616" w14:textId="77777777" w:rsidR="00A05352" w:rsidRPr="000279C1" w:rsidRDefault="00A05352" w:rsidP="000279C1"/>
    <w:sectPr w:rsidR="00A05352" w:rsidRPr="000279C1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0EF5E" w14:textId="77777777" w:rsidR="000279C1" w:rsidRDefault="000279C1" w:rsidP="00A05352">
      <w:r>
        <w:separator/>
      </w:r>
    </w:p>
  </w:endnote>
  <w:endnote w:type="continuationSeparator" w:id="0">
    <w:p w14:paraId="028B8B92" w14:textId="77777777" w:rsidR="000279C1" w:rsidRDefault="000279C1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4F6E" w14:textId="086E649E" w:rsidR="00A05352" w:rsidRPr="000279C1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0279C1">
      <w:rPr>
        <w:rFonts w:ascii="Source Sans Pro" w:hAnsi="Source Sans Pro"/>
        <w:b w:val="0"/>
        <w:bCs/>
        <w:sz w:val="24"/>
        <w:szCs w:val="20"/>
      </w:rPr>
      <w:fldChar w:fldCharType="begin"/>
    </w:r>
    <w:r w:rsidRPr="000279C1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0279C1">
      <w:rPr>
        <w:rFonts w:ascii="Source Sans Pro" w:hAnsi="Source Sans Pro"/>
        <w:b w:val="0"/>
        <w:bCs/>
        <w:sz w:val="24"/>
        <w:szCs w:val="20"/>
      </w:rPr>
      <w:fldChar w:fldCharType="separate"/>
    </w:r>
    <w:r w:rsidRPr="000279C1">
      <w:rPr>
        <w:rFonts w:ascii="Source Sans Pro" w:hAnsi="Source Sans Pro"/>
        <w:b w:val="0"/>
        <w:bCs/>
        <w:sz w:val="24"/>
        <w:szCs w:val="20"/>
      </w:rPr>
      <w:t>1</w:t>
    </w:r>
    <w:r w:rsidRPr="000279C1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0279C1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0279C1">
      <w:rPr>
        <w:rFonts w:ascii="Source Sans Pro" w:hAnsi="Source Sans Pro"/>
        <w:b w:val="0"/>
        <w:bCs/>
        <w:sz w:val="24"/>
        <w:szCs w:val="20"/>
      </w:rPr>
      <w:t xml:space="preserve">| </w:t>
    </w:r>
    <w:r w:rsidR="000279C1" w:rsidRPr="000279C1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0279C1" w:rsidRPr="000279C1">
      <w:rPr>
        <w:rFonts w:ascii="Source Sans Pro" w:hAnsi="Source Sans Pro"/>
        <w:b w:val="0"/>
        <w:bCs/>
        <w:sz w:val="24"/>
        <w:szCs w:val="20"/>
      </w:rPr>
      <w:t xml:space="preserve"> </w:t>
    </w:r>
    <w:r w:rsidRPr="000279C1">
      <w:rPr>
        <w:rFonts w:ascii="Source Sans Pro" w:hAnsi="Source Sans Pro"/>
        <w:b w:val="0"/>
        <w:bCs/>
        <w:sz w:val="24"/>
        <w:szCs w:val="20"/>
      </w:rPr>
      <w:t xml:space="preserve">| </w:t>
    </w:r>
    <w:r w:rsidR="000279C1" w:rsidRPr="000279C1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59AF" w14:textId="77777777" w:rsidR="000279C1" w:rsidRDefault="000279C1" w:rsidP="00A05352">
      <w:r>
        <w:separator/>
      </w:r>
    </w:p>
  </w:footnote>
  <w:footnote w:type="continuationSeparator" w:id="0">
    <w:p w14:paraId="048D6BA1" w14:textId="77777777" w:rsidR="000279C1" w:rsidRDefault="000279C1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701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FDBFFA" wp14:editId="6DD1681F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987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BACB2" wp14:editId="7655ACB9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9083562">
    <w:abstractNumId w:val="0"/>
  </w:num>
  <w:num w:numId="2" w16cid:durableId="143925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C1"/>
    <w:rsid w:val="000041A7"/>
    <w:rsid w:val="000279C1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7457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6357B"/>
  <w15:chartTrackingRefBased/>
  <w15:docId w15:val="{D828A3F5-EAA9-417C-A0A5-8769EE3D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C1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0279C1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279C1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279C1"/>
    <w:rPr>
      <w:rFonts w:ascii="Arial" w:hAnsi="Arial" w:cs="Arial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2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8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2025-05-16T14:46:00Z</dcterms:created>
  <dcterms:modified xsi:type="dcterms:W3CDTF">2025-05-16T14:54:00Z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