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D756C" w14:textId="77777777" w:rsidR="009414D7" w:rsidRPr="00100EC4" w:rsidRDefault="009414D7" w:rsidP="009414D7">
      <w:pPr>
        <w:bidi/>
        <w:spacing w:after="240"/>
        <w:rPr>
          <w:rFonts w:ascii="Source Sans Pro" w:hAnsi="Source Sans Pro"/>
          <w:b/>
          <w:bCs/>
          <w:color w:val="0E3F75"/>
          <w:sz w:val="48"/>
          <w:szCs w:val="48"/>
          <w:rtl/>
        </w:rPr>
      </w:pPr>
      <w:bookmarkStart w:id="0" w:name="_Hlk169604316"/>
      <w:bookmarkStart w:id="1" w:name="_Hlk49781154"/>
      <w:r w:rsidRPr="00100EC4">
        <w:rPr>
          <w:rFonts w:ascii="Source Sans Pro" w:hAnsi="Source Sans Pro"/>
          <w:bCs/>
          <w:color w:val="0E3F75"/>
          <w:sz w:val="48"/>
          <w:szCs w:val="48"/>
          <w:rtl/>
        </w:rPr>
        <w:t>قالب إخطار بالتحديد الأولي</w:t>
      </w:r>
    </w:p>
    <w:tbl>
      <w:tblPr>
        <w:tblStyle w:val="TableGrid"/>
        <w:bidiVisual/>
        <w:tblW w:w="5000" w:type="pct"/>
        <w:tblLook w:val="04A0" w:firstRow="1" w:lastRow="0" w:firstColumn="1" w:lastColumn="0" w:noHBand="0" w:noVBand="1"/>
      </w:tblPr>
      <w:tblGrid>
        <w:gridCol w:w="4492"/>
        <w:gridCol w:w="4858"/>
      </w:tblGrid>
      <w:tr w:rsidR="009414D7" w:rsidRPr="0055617D" w14:paraId="79B32A64" w14:textId="77777777" w:rsidTr="00441F2A">
        <w:trPr>
          <w:trHeight w:val="563"/>
        </w:trPr>
        <w:tc>
          <w:tcPr>
            <w:tcW w:w="2402" w:type="pct"/>
          </w:tcPr>
          <w:p w14:paraId="114E7FE3" w14:textId="77777777" w:rsidR="009414D7" w:rsidRDefault="009414D7" w:rsidP="00441F2A">
            <w:pPr>
              <w:bidi/>
              <w:spacing w:before="120" w:after="120"/>
              <w:rPr>
                <w:rFonts w:hAnsi="DaunPenh" w:cs="Arial"/>
                <w:bCs/>
              </w:rPr>
            </w:pPr>
            <w:bookmarkStart w:id="2" w:name="_Hlk498442835"/>
            <w:bookmarkEnd w:id="0"/>
            <w:r w:rsidRPr="0055617D">
              <w:rPr>
                <w:rFonts w:hAnsi="DaunPenh" w:cs="Arial"/>
                <w:bCs/>
                <w:rtl/>
              </w:rPr>
              <w:t>التاريخ:</w:t>
            </w:r>
          </w:p>
          <w:p w14:paraId="0B8CDE2B" w14:textId="77777777" w:rsidR="009414D7" w:rsidRPr="0055617D" w:rsidRDefault="009414D7" w:rsidP="00441F2A">
            <w:pPr>
              <w:bidi/>
              <w:spacing w:before="120" w:after="120"/>
              <w:rPr>
                <w:rFonts w:cs="Arial"/>
              </w:rPr>
            </w:pPr>
          </w:p>
        </w:tc>
        <w:tc>
          <w:tcPr>
            <w:tcW w:w="2598" w:type="pct"/>
          </w:tcPr>
          <w:p w14:paraId="3633BBAA" w14:textId="77777777" w:rsidR="009414D7" w:rsidRPr="0055617D" w:rsidRDefault="009414D7" w:rsidP="00441F2A">
            <w:pPr>
              <w:bidi/>
              <w:spacing w:before="120" w:after="120"/>
              <w:rPr>
                <w:rFonts w:cs="Arial"/>
                <w:rtl/>
              </w:rPr>
            </w:pPr>
            <w:r w:rsidRPr="0055617D">
              <w:rPr>
                <w:rFonts w:hAnsi="DaunPenh" w:cs="Arial"/>
                <w:bCs/>
                <w:rtl/>
              </w:rPr>
              <w:t xml:space="preserve">اسم الطالب: </w:t>
            </w:r>
          </w:p>
        </w:tc>
      </w:tr>
      <w:tr w:rsidR="009414D7" w:rsidRPr="0055617D" w14:paraId="246FEA51" w14:textId="77777777" w:rsidTr="00441F2A">
        <w:trPr>
          <w:trHeight w:val="550"/>
        </w:trPr>
        <w:tc>
          <w:tcPr>
            <w:tcW w:w="2402" w:type="pct"/>
          </w:tcPr>
          <w:p w14:paraId="696E4306" w14:textId="77777777" w:rsidR="009414D7" w:rsidRDefault="009414D7" w:rsidP="00441F2A">
            <w:pPr>
              <w:bidi/>
              <w:spacing w:before="120" w:after="120"/>
              <w:rPr>
                <w:rFonts w:hAnsi="DaunPenh" w:cs="Arial"/>
                <w:bCs/>
              </w:rPr>
            </w:pPr>
            <w:r w:rsidRPr="0055617D">
              <w:rPr>
                <w:rFonts w:hAnsi="DaunPenh" w:cs="Arial"/>
                <w:bCs/>
                <w:rtl/>
              </w:rPr>
              <w:t>المنطقة:</w:t>
            </w:r>
          </w:p>
          <w:p w14:paraId="460E3165" w14:textId="77777777" w:rsidR="009414D7" w:rsidRPr="0055617D" w:rsidRDefault="009414D7" w:rsidP="00441F2A">
            <w:pPr>
              <w:bidi/>
              <w:spacing w:before="120" w:after="120"/>
              <w:rPr>
                <w:rFonts w:cs="Arial"/>
              </w:rPr>
            </w:pPr>
          </w:p>
        </w:tc>
        <w:tc>
          <w:tcPr>
            <w:tcW w:w="2598" w:type="pct"/>
          </w:tcPr>
          <w:p w14:paraId="2989BEF8" w14:textId="77777777" w:rsidR="009414D7" w:rsidRPr="0055617D" w:rsidRDefault="009414D7" w:rsidP="00441F2A">
            <w:pPr>
              <w:bidi/>
              <w:spacing w:before="120" w:after="120"/>
              <w:rPr>
                <w:rFonts w:cs="Arial"/>
                <w:bCs/>
                <w:rtl/>
              </w:rPr>
            </w:pPr>
            <w:r w:rsidRPr="0055617D">
              <w:rPr>
                <w:rFonts w:hAnsi="DaunPenh" w:cs="Arial"/>
                <w:bCs/>
                <w:rtl/>
              </w:rPr>
              <w:t>المدرسة ومستوى الصف:</w:t>
            </w:r>
          </w:p>
        </w:tc>
      </w:tr>
      <w:bookmarkEnd w:id="2"/>
    </w:tbl>
    <w:p w14:paraId="747CDE12" w14:textId="77777777" w:rsidR="009414D7" w:rsidRPr="0055617D" w:rsidRDefault="009414D7" w:rsidP="009414D7">
      <w:pPr>
        <w:bidi/>
        <w:contextualSpacing/>
        <w:rPr>
          <w:rFonts w:cs="Arial"/>
          <w:b/>
          <w:rtl/>
        </w:rPr>
      </w:pPr>
    </w:p>
    <w:p w14:paraId="75603EAA" w14:textId="77777777" w:rsidR="009414D7" w:rsidRPr="0055617D" w:rsidRDefault="009414D7" w:rsidP="009414D7">
      <w:pPr>
        <w:bidi/>
        <w:contextualSpacing/>
        <w:rPr>
          <w:rFonts w:cs="Arial"/>
          <w:b/>
          <w:rtl/>
        </w:rPr>
      </w:pPr>
      <w:r w:rsidRPr="0055617D">
        <w:rPr>
          <w:rFonts w:hAnsi="DaunPenh" w:cs="Arial"/>
          <w:rtl/>
        </w:rPr>
        <w:t xml:space="preserve">عزيزي ولي الأمر أو الوصي على </w:t>
      </w:r>
      <w:r w:rsidRPr="0055617D">
        <w:rPr>
          <w:rFonts w:hAnsi="DaunPenh" w:cs="Arial"/>
          <w:u w:val="single"/>
          <w:rtl/>
        </w:rPr>
        <w:t xml:space="preserve">_____________________________ </w:t>
      </w:r>
      <w:r w:rsidRPr="005F4056">
        <w:rPr>
          <w:rFonts w:hAnsi="DaunPenh" w:cs="Arial"/>
          <w:b/>
          <w:bCs/>
          <w:i/>
          <w:iCs/>
          <w:color w:val="C00000"/>
        </w:rPr>
        <w:t>(</w:t>
      </w:r>
      <w:r w:rsidRPr="00A57E0C">
        <w:rPr>
          <w:rFonts w:ascii="Source Sans Pro" w:hAnsi="Source Sans Pro" w:cs="Arial"/>
          <w:b/>
          <w:bCs/>
          <w:i/>
          <w:iCs/>
          <w:color w:val="C00000"/>
        </w:rPr>
        <w:t>insert name of student</w:t>
      </w:r>
      <w:r w:rsidRPr="005F4056">
        <w:rPr>
          <w:rFonts w:hAnsi="DaunPenh" w:cs="Arial"/>
          <w:b/>
          <w:bCs/>
          <w:i/>
          <w:iCs/>
          <w:color w:val="C00000"/>
        </w:rPr>
        <w:t>)</w:t>
      </w:r>
    </w:p>
    <w:p w14:paraId="0850EFC8" w14:textId="77777777" w:rsidR="009414D7" w:rsidRPr="0055617D" w:rsidRDefault="009414D7" w:rsidP="009414D7">
      <w:pPr>
        <w:bidi/>
        <w:contextualSpacing/>
        <w:rPr>
          <w:rFonts w:cs="Arial"/>
          <w:b/>
          <w:rtl/>
        </w:rPr>
      </w:pPr>
    </w:p>
    <w:p w14:paraId="240B6E0D" w14:textId="77777777" w:rsidR="009414D7" w:rsidRPr="00A57E0C" w:rsidRDefault="009414D7" w:rsidP="009414D7">
      <w:pPr>
        <w:bidi/>
        <w:contextualSpacing/>
        <w:rPr>
          <w:rFonts w:cs="Arial"/>
          <w:b/>
        </w:rPr>
      </w:pPr>
      <w:r w:rsidRPr="0055617D">
        <w:rPr>
          <w:rFonts w:hAnsi="DaunPenh" w:cs="Arial"/>
          <w:rtl/>
        </w:rPr>
        <w:t xml:space="preserve">تم تحديد طفلك كمتعلم للغة الإنجليزية. </w:t>
      </w:r>
      <w:r>
        <w:rPr>
          <w:rFonts w:hAnsi="DaunPenh" w:cs="Arial"/>
          <w:color w:val="000000"/>
          <w:shd w:val="clear" w:color="auto" w:fill="FFFFFF"/>
          <w:rtl/>
        </w:rPr>
        <w:t xml:space="preserve">متعلم اللغة الإنجليزية هو طالب (1) لديه لغة مهيمنة أو منزلية غير اللغة الإنجليزية و(2) يحتاج إلى تعلُّم اللغة والدعم للمشاركة بفعالية في المدرسة. </w:t>
      </w:r>
      <w:r w:rsidRPr="0055617D">
        <w:rPr>
          <w:rFonts w:hAnsi="DaunPenh" w:cs="Arial"/>
          <w:rtl/>
        </w:rPr>
        <w:t>لقد استخدمنا استبيانًا للغة واختبار إجادة اللغة الإنجليزية لدى ولاية أوهايو (OELPS) لفهم مدى إتقان طفلك للغة الإنجليزية بشكل أفضل في الاستماع والتحدث والقراءة والكتابة. وفي ما يلي نتائج الطالب لديك</w:t>
      </w:r>
      <w:r w:rsidRPr="00A57E0C">
        <w:rPr>
          <w:rFonts w:ascii="Source Sans Pro" w:hAnsi="Source Sans Pro" w:cs="Arial"/>
          <w:color w:val="C12637"/>
        </w:rPr>
        <w:t xml:space="preserve"> </w:t>
      </w:r>
      <w:r w:rsidRPr="00A57E0C">
        <w:rPr>
          <w:rFonts w:ascii="Source Sans Pro" w:hAnsi="Source Sans Pro" w:cs="Arial"/>
          <w:b/>
          <w:bCs/>
          <w:color w:val="C12637"/>
        </w:rPr>
        <w:t>(</w:t>
      </w:r>
      <w:r w:rsidRPr="00A57E0C">
        <w:rPr>
          <w:rFonts w:ascii="Source Sans Pro" w:hAnsi="Source Sans Pro" w:cs="Arial"/>
          <w:b/>
          <w:bCs/>
          <w:i/>
          <w:iCs/>
          <w:color w:val="C12637"/>
        </w:rPr>
        <w:t>insert or attach OELPS Individual Student Report (ISR)):</w:t>
      </w:r>
      <w:r w:rsidRPr="0055617D">
        <w:rPr>
          <w:rFonts w:hAnsi="DaunPenh" w:cs="Arial"/>
          <w:rtl/>
        </w:rPr>
        <w:t xml:space="preserve">: </w:t>
      </w:r>
    </w:p>
    <w:p w14:paraId="6589AA82" w14:textId="77777777" w:rsidR="009414D7" w:rsidRPr="00621ED3" w:rsidRDefault="009414D7" w:rsidP="009414D7">
      <w:pPr>
        <w:bidi/>
        <w:contextualSpacing/>
        <w:rPr>
          <w:rFonts w:cs="Arial"/>
          <w:b/>
          <w:i/>
          <w:color w:val="C00000"/>
          <w:u w:val="single"/>
          <w:rtl/>
        </w:rPr>
      </w:pPr>
    </w:p>
    <w:p w14:paraId="6D5F297F" w14:textId="77777777" w:rsidR="009414D7" w:rsidRPr="0055617D" w:rsidRDefault="009414D7" w:rsidP="009414D7">
      <w:pPr>
        <w:bidi/>
        <w:contextualSpacing/>
        <w:rPr>
          <w:rFonts w:cs="Arial"/>
          <w:b/>
          <w:rtl/>
        </w:rPr>
      </w:pPr>
      <w:r w:rsidRPr="0055617D">
        <w:rPr>
          <w:rFonts w:hAnsi="DaunPenh" w:cs="Arial"/>
          <w:rtl/>
        </w:rPr>
        <w:t>بصفته مُتعلِّمًا للغة الإنجليزية، فإن طفلك مؤهل للحصول على الدعم من خلال برنامج تعليم اللغة الإنجليزية الذي نقدمه. يساعد البرنامج في دعم تطوير اللغة الإنجليزية لدى طفلك ويضمن قدرته على المشاركة بصورة مُجدية في الفصول والأنشطة المدرسية. يوضح هذا الخطاب مستوى اللغة الإنجليزية لطفلك والبرنامج المتاح لمساعدة طفلك على المشاركة بشكل كامل في المدرسة.</w:t>
      </w:r>
    </w:p>
    <w:p w14:paraId="76C7D908" w14:textId="77777777" w:rsidR="009414D7" w:rsidRDefault="009414D7" w:rsidP="009414D7">
      <w:pPr>
        <w:bidi/>
        <w:contextualSpacing/>
        <w:rPr>
          <w:rFonts w:cs="Arial"/>
          <w:b/>
          <w:rtl/>
        </w:rPr>
      </w:pPr>
    </w:p>
    <w:p w14:paraId="6BDDF753" w14:textId="77777777" w:rsidR="009414D7" w:rsidRPr="0055617D" w:rsidRDefault="009414D7" w:rsidP="009414D7">
      <w:pPr>
        <w:bidi/>
        <w:contextualSpacing/>
        <w:rPr>
          <w:rFonts w:cs="Arial"/>
          <w:b/>
        </w:rPr>
      </w:pPr>
      <w:r w:rsidRPr="0055617D">
        <w:rPr>
          <w:rFonts w:hAnsi="DaunPenh" w:cs="Arial"/>
          <w:rtl/>
        </w:rPr>
        <w:t>تتمثل أغراض البرامج في مساعدة الطلاب أصحاب اللغات المتعددة على تحسين إجادتهم في الاستماع والتحدث والقراءة والكتابة باللغة الإنجليزية.</w:t>
      </w:r>
      <w:r>
        <w:rPr>
          <w:rFonts w:hAnsi="DaunPenh" w:cs="Arial"/>
          <w:bCs/>
          <w:i/>
          <w:iCs/>
          <w:rtl/>
        </w:rPr>
        <w:t xml:space="preserve"> </w:t>
      </w:r>
      <w:r w:rsidRPr="0055617D">
        <w:rPr>
          <w:rFonts w:hAnsi="DaunPenh" w:cs="Arial"/>
          <w:rtl/>
        </w:rPr>
        <w:t>تتوفر برامج المنطقة التالية لمساعدة طفلك على تطوير اللغة اللازمة لإحراز التقدم الأكاديمي</w:t>
      </w:r>
      <w:r w:rsidRPr="00012F5F">
        <w:rPr>
          <w:rFonts w:ascii="Source Sans Pro" w:hAnsi="Source Sans Pro"/>
          <w:b/>
          <w:bCs/>
          <w:i/>
          <w:iCs/>
          <w:color w:val="C12637"/>
          <w:shd w:val="clear" w:color="auto" w:fill="FFFFFF"/>
        </w:rPr>
        <w:t xml:space="preserve"> </w:t>
      </w:r>
      <w:r w:rsidRPr="00012F5F">
        <w:rPr>
          <w:rFonts w:ascii="Source Sans Pro" w:hAnsi="Source Sans Pro" w:cs="Arial"/>
          <w:b/>
          <w:bCs/>
          <w:i/>
          <w:iCs/>
          <w:color w:val="C12637"/>
        </w:rPr>
        <w:t>(school or district modifies this list to match the EL programs offered for the student)</w:t>
      </w:r>
      <w:r w:rsidRPr="00012F5F">
        <w:rPr>
          <w:rFonts w:ascii="Source Sans Pro" w:hAnsi="Source Sans Pro" w:cs="Arial"/>
          <w:color w:val="C12637"/>
        </w:rPr>
        <w:t>:</w:t>
      </w:r>
    </w:p>
    <w:p w14:paraId="3D6608E3" w14:textId="77777777" w:rsidR="009414D7" w:rsidRPr="00621ED3" w:rsidRDefault="009414D7" w:rsidP="009414D7">
      <w:pPr>
        <w:bidi/>
        <w:contextualSpacing/>
        <w:rPr>
          <w:rFonts w:cs="Arial"/>
          <w:b/>
          <w:i/>
          <w:color w:val="C00000"/>
        </w:rPr>
      </w:pPr>
    </w:p>
    <w:p w14:paraId="0E6FCF4C" w14:textId="77777777" w:rsidR="009414D7" w:rsidRPr="00621ED3" w:rsidRDefault="009414D7" w:rsidP="009414D7">
      <w:pPr>
        <w:bidi/>
        <w:contextualSpacing/>
        <w:jc w:val="center"/>
        <w:rPr>
          <w:rFonts w:cs="Arial"/>
          <w:b/>
          <w:i/>
          <w:color w:val="C00000"/>
          <w:rtl/>
        </w:rPr>
      </w:pPr>
    </w:p>
    <w:p w14:paraId="7270607C" w14:textId="77777777" w:rsidR="009414D7" w:rsidRPr="0055617D" w:rsidRDefault="009414D7" w:rsidP="009414D7">
      <w:pPr>
        <w:numPr>
          <w:ilvl w:val="0"/>
          <w:numId w:val="1"/>
        </w:numPr>
        <w:bidi/>
        <w:ind w:left="720"/>
        <w:contextualSpacing/>
        <w:rPr>
          <w:rFonts w:cs="Arial"/>
          <w:b/>
          <w:bCs/>
          <w:rtl/>
        </w:rPr>
      </w:pPr>
      <w:r w:rsidRPr="0055617D">
        <w:rPr>
          <w:rFonts w:hAnsi="DaunPenh" w:cs="Arial"/>
          <w:rtl/>
        </w:rPr>
        <w:t>البرنامج التعليمي الإضافي باللغة الإنجليزية فقط</w:t>
      </w:r>
    </w:p>
    <w:p w14:paraId="5C3278FF" w14:textId="77777777" w:rsidR="009414D7" w:rsidRPr="0055617D" w:rsidRDefault="009414D7" w:rsidP="009414D7">
      <w:pPr>
        <w:numPr>
          <w:ilvl w:val="0"/>
          <w:numId w:val="1"/>
        </w:numPr>
        <w:bidi/>
        <w:ind w:left="720"/>
        <w:contextualSpacing/>
        <w:rPr>
          <w:rFonts w:cs="Arial"/>
          <w:b/>
          <w:rtl/>
        </w:rPr>
      </w:pPr>
      <w:r w:rsidRPr="0055617D">
        <w:rPr>
          <w:rFonts w:hAnsi="DaunPenh" w:cs="Arial"/>
          <w:rtl/>
        </w:rPr>
        <w:t>البرنامج التعليمي الإضافي ثنائي اللغة</w:t>
      </w:r>
    </w:p>
    <w:p w14:paraId="1758A389" w14:textId="77777777" w:rsidR="009414D7" w:rsidRPr="0055617D" w:rsidRDefault="009414D7" w:rsidP="009414D7">
      <w:pPr>
        <w:numPr>
          <w:ilvl w:val="0"/>
          <w:numId w:val="1"/>
        </w:numPr>
        <w:bidi/>
        <w:ind w:left="720"/>
        <w:contextualSpacing/>
        <w:rPr>
          <w:rFonts w:cs="Arial"/>
          <w:b/>
          <w:bCs/>
          <w:rtl/>
        </w:rPr>
      </w:pPr>
      <w:r w:rsidRPr="0055617D">
        <w:rPr>
          <w:rFonts w:hAnsi="DaunPenh" w:cs="Arial"/>
          <w:rtl/>
        </w:rPr>
        <w:t>البرنامج ثنائي اللغة</w:t>
      </w:r>
    </w:p>
    <w:p w14:paraId="3E866A87" w14:textId="77777777" w:rsidR="009414D7" w:rsidRPr="0055617D" w:rsidRDefault="009414D7" w:rsidP="009414D7">
      <w:pPr>
        <w:numPr>
          <w:ilvl w:val="0"/>
          <w:numId w:val="1"/>
        </w:numPr>
        <w:bidi/>
        <w:ind w:left="720"/>
        <w:contextualSpacing/>
        <w:rPr>
          <w:rFonts w:cs="Arial"/>
          <w:b/>
          <w:bCs/>
          <w:rtl/>
        </w:rPr>
      </w:pPr>
      <w:r w:rsidRPr="0055617D">
        <w:rPr>
          <w:rFonts w:hAnsi="DaunPenh" w:cs="Arial"/>
          <w:rtl/>
        </w:rPr>
        <w:t xml:space="preserve">فئات المحتويات مع اللغة الإنجليزية المتكاملة كدعم للغة الثانية </w:t>
      </w:r>
    </w:p>
    <w:p w14:paraId="45B199E1" w14:textId="77777777" w:rsidR="009414D7" w:rsidRPr="0055617D" w:rsidRDefault="009414D7" w:rsidP="009414D7">
      <w:pPr>
        <w:numPr>
          <w:ilvl w:val="0"/>
          <w:numId w:val="1"/>
        </w:numPr>
        <w:bidi/>
        <w:ind w:left="720"/>
        <w:contextualSpacing/>
        <w:rPr>
          <w:rFonts w:cs="Arial"/>
          <w:b/>
          <w:rtl/>
        </w:rPr>
      </w:pPr>
      <w:r w:rsidRPr="0055617D">
        <w:rPr>
          <w:rFonts w:hAnsi="DaunPenh" w:cs="Arial"/>
          <w:rtl/>
        </w:rPr>
        <w:t>برنامج الوافد الجديد</w:t>
      </w:r>
    </w:p>
    <w:p w14:paraId="4969289A" w14:textId="77777777" w:rsidR="009414D7" w:rsidRPr="0055617D" w:rsidRDefault="009414D7" w:rsidP="009414D7">
      <w:pPr>
        <w:numPr>
          <w:ilvl w:val="0"/>
          <w:numId w:val="1"/>
        </w:numPr>
        <w:bidi/>
        <w:ind w:left="720"/>
        <w:contextualSpacing/>
        <w:rPr>
          <w:rFonts w:cs="Arial"/>
          <w:b/>
          <w:bCs/>
          <w:rtl/>
        </w:rPr>
      </w:pPr>
      <w:r w:rsidRPr="0055617D">
        <w:rPr>
          <w:rFonts w:hAnsi="DaunPenh" w:cs="Arial"/>
          <w:rtl/>
        </w:rPr>
        <w:t>برنامج التعليم المحمي</w:t>
      </w:r>
    </w:p>
    <w:p w14:paraId="624769F2" w14:textId="77777777" w:rsidR="009414D7" w:rsidRPr="0096228E" w:rsidRDefault="009414D7" w:rsidP="009414D7">
      <w:pPr>
        <w:numPr>
          <w:ilvl w:val="0"/>
          <w:numId w:val="1"/>
        </w:numPr>
        <w:bidi/>
        <w:ind w:left="720"/>
        <w:contextualSpacing/>
        <w:rPr>
          <w:rFonts w:cs="Arial"/>
          <w:rtl/>
        </w:rPr>
      </w:pPr>
      <w:r w:rsidRPr="0096228E">
        <w:rPr>
          <w:rFonts w:hAnsi="DaunPenh" w:cs="Arial"/>
          <w:rtl/>
        </w:rPr>
        <w:t>برنامج الانخراط المُنظَّم أو ثنائي الاتجاه</w:t>
      </w:r>
    </w:p>
    <w:p w14:paraId="68B8461F" w14:textId="77777777" w:rsidR="009414D7" w:rsidRPr="0055617D" w:rsidRDefault="009414D7" w:rsidP="009414D7">
      <w:pPr>
        <w:numPr>
          <w:ilvl w:val="0"/>
          <w:numId w:val="1"/>
        </w:numPr>
        <w:bidi/>
        <w:ind w:left="720"/>
        <w:contextualSpacing/>
        <w:rPr>
          <w:rFonts w:cs="Arial"/>
          <w:b/>
          <w:rtl/>
        </w:rPr>
      </w:pPr>
      <w:r w:rsidRPr="0055617D">
        <w:rPr>
          <w:rFonts w:hAnsi="DaunPenh" w:cs="Arial"/>
          <w:rtl/>
        </w:rPr>
        <w:t>الاستشارة والمراقبة والمساعدة الأكاديمية</w:t>
      </w:r>
    </w:p>
    <w:p w14:paraId="006711F8" w14:textId="77777777" w:rsidR="009414D7" w:rsidRPr="0055617D" w:rsidRDefault="009414D7" w:rsidP="009414D7">
      <w:pPr>
        <w:numPr>
          <w:ilvl w:val="0"/>
          <w:numId w:val="1"/>
        </w:numPr>
        <w:bidi/>
        <w:ind w:left="720"/>
        <w:contextualSpacing/>
        <w:rPr>
          <w:rFonts w:cs="Arial"/>
          <w:b/>
          <w:rtl/>
        </w:rPr>
      </w:pPr>
      <w:r w:rsidRPr="0055617D">
        <w:rPr>
          <w:rFonts w:hAnsi="DaunPenh" w:cs="Arial"/>
          <w:rtl/>
        </w:rPr>
        <w:t xml:space="preserve">غير ذلك: </w:t>
      </w:r>
    </w:p>
    <w:p w14:paraId="0D29107E" w14:textId="77777777" w:rsidR="009414D7" w:rsidRDefault="009414D7" w:rsidP="009414D7">
      <w:pPr>
        <w:bidi/>
        <w:contextualSpacing/>
        <w:rPr>
          <w:rFonts w:cs="Arial"/>
          <w:b/>
        </w:rPr>
      </w:pPr>
    </w:p>
    <w:p w14:paraId="7B6A6A7E" w14:textId="77777777" w:rsidR="009414D7" w:rsidRPr="0055617D" w:rsidRDefault="009414D7" w:rsidP="009414D7">
      <w:pPr>
        <w:bidi/>
        <w:contextualSpacing/>
        <w:rPr>
          <w:rFonts w:cs="Arial"/>
          <w:b/>
          <w:rtl/>
        </w:rPr>
      </w:pPr>
      <w:r>
        <w:rPr>
          <w:rFonts w:hAnsi="DaunPenh" w:cs="Arial"/>
          <w:rtl/>
        </w:rPr>
        <w:t xml:space="preserve">بالإضافة إلى تطوير مهارات اللغة الإنجليزية، سيساعد البرنامج طفلك على تلبية معايير التحصيل الأكاديمي المناسبة للعمر للارتقاء في الصفوف والتخرج. </w:t>
      </w:r>
    </w:p>
    <w:p w14:paraId="3C845F3F" w14:textId="77777777" w:rsidR="009414D7" w:rsidRDefault="009414D7" w:rsidP="009414D7">
      <w:pPr>
        <w:bidi/>
        <w:contextualSpacing/>
        <w:rPr>
          <w:rFonts w:hAnsi="DaunPenh" w:cs="Arial"/>
          <w:b/>
          <w:rtl/>
        </w:rPr>
      </w:pPr>
      <w:r w:rsidRPr="0055617D">
        <w:rPr>
          <w:rFonts w:hAnsi="DaunPenh" w:cs="Arial"/>
          <w:rtl/>
        </w:rPr>
        <w:br/>
        <w:t xml:space="preserve">يظل الطلاب مصنفين كمتعلمين للغة الإنجليزية حتى يصلوا إلى مستوى الإجادة العام. ويحدد هذا اختبار تقييم إجادة اللغة الإنجليزية لدى ولاية أوهايو (OELPA) الذي يتم تقديمه خلال </w:t>
      </w:r>
      <w:r>
        <w:rPr>
          <w:rFonts w:hAnsi="DaunPenh" w:cs="Arial"/>
          <w:rtl/>
        </w:rPr>
        <w:t>ربيع كل عام</w:t>
      </w:r>
      <w:r w:rsidRPr="0055617D">
        <w:rPr>
          <w:rFonts w:hAnsi="DaunPenh" w:cs="Arial"/>
          <w:rtl/>
        </w:rPr>
        <w:t xml:space="preserve">. يثبت متعلمو اللغة الإنجليزية مستوى الإجادة العام من خلال الحصول على درجة 4 أو 5 في كل جزء من الأجزاء الأربعة للاختبار (الاستماع والتحدث والقراءة والكتابة). </w:t>
      </w:r>
    </w:p>
    <w:p w14:paraId="3D46CBC7" w14:textId="77777777" w:rsidR="009414D7" w:rsidRDefault="009414D7" w:rsidP="009414D7">
      <w:pPr>
        <w:bidi/>
        <w:contextualSpacing/>
        <w:rPr>
          <w:rFonts w:hAnsi="DaunPenh" w:cs="Arial"/>
          <w:b/>
          <w:rtl/>
        </w:rPr>
      </w:pPr>
    </w:p>
    <w:p w14:paraId="4B0636A2" w14:textId="77777777" w:rsidR="009414D7" w:rsidRPr="0055617D" w:rsidRDefault="009414D7" w:rsidP="009414D7">
      <w:pPr>
        <w:bidi/>
        <w:contextualSpacing/>
        <w:rPr>
          <w:rFonts w:cs="Arial"/>
          <w:b/>
        </w:rPr>
      </w:pPr>
    </w:p>
    <w:p w14:paraId="486ABB65" w14:textId="77777777" w:rsidR="009414D7" w:rsidRDefault="009414D7" w:rsidP="009414D7">
      <w:pPr>
        <w:bidi/>
        <w:contextualSpacing/>
        <w:rPr>
          <w:rFonts w:hAnsi="DaunPenh" w:cs="Arial"/>
          <w:b/>
          <w:rtl/>
        </w:rPr>
      </w:pPr>
    </w:p>
    <w:p w14:paraId="41A3E3AA" w14:textId="77777777" w:rsidR="009414D7" w:rsidRPr="0055617D" w:rsidRDefault="009414D7" w:rsidP="009414D7">
      <w:pPr>
        <w:bidi/>
        <w:contextualSpacing/>
        <w:rPr>
          <w:rFonts w:cs="Arial"/>
          <w:b/>
          <w:rtl/>
        </w:rPr>
      </w:pPr>
      <w:r w:rsidRPr="0055617D">
        <w:rPr>
          <w:rFonts w:hAnsi="DaunPenh" w:cs="Arial"/>
          <w:rtl/>
        </w:rPr>
        <w:t xml:space="preserve">يجيد معظم الطلاب اللغة الإنجليزية ويخرجون من برنامجنا في غضون </w:t>
      </w:r>
      <w:r w:rsidRPr="00354A6D">
        <w:rPr>
          <w:rFonts w:ascii="Source Sans Pro" w:hAnsi="Source Sans Pro" w:cs="Arial"/>
          <w:b/>
          <w:bCs/>
          <w:iCs/>
          <w:color w:val="C00000"/>
        </w:rPr>
        <w:t>(</w:t>
      </w:r>
      <w:r w:rsidRPr="00354A6D">
        <w:rPr>
          <w:rFonts w:ascii="Source Sans Pro" w:hAnsi="Source Sans Pro" w:cs="Arial"/>
          <w:b/>
          <w:bCs/>
          <w:i/>
          <w:iCs/>
          <w:color w:val="C00000"/>
        </w:rPr>
        <w:t>insert program exit rate)</w:t>
      </w:r>
      <w:r w:rsidRPr="00354A6D">
        <w:rPr>
          <w:rFonts w:ascii="Source Sans Pro" w:hAnsi="Source Sans Pro" w:cs="Arial"/>
          <w:iCs/>
          <w:color w:val="C00000"/>
          <w:rtl/>
        </w:rPr>
        <w:t xml:space="preserve"> </w:t>
      </w:r>
      <w:r w:rsidRPr="0055617D">
        <w:rPr>
          <w:rFonts w:hAnsi="DaunPenh" w:cs="Arial"/>
          <w:rtl/>
        </w:rPr>
        <w:t xml:space="preserve">من السنوات. عند خروجه من البرنامج، ستستمر مراقبة أداء طفلك لمدة عامين لتحديد ما إذا كانت هناك حاجة إلى دعم أكاديمي إضافي. </w:t>
      </w:r>
    </w:p>
    <w:p w14:paraId="4761BFA8" w14:textId="77777777" w:rsidR="009414D7" w:rsidRPr="0055617D" w:rsidRDefault="009414D7" w:rsidP="009414D7">
      <w:pPr>
        <w:bidi/>
        <w:contextualSpacing/>
        <w:rPr>
          <w:rFonts w:cs="Arial"/>
          <w:b/>
          <w:rtl/>
        </w:rPr>
      </w:pPr>
    </w:p>
    <w:p w14:paraId="0C027424" w14:textId="77777777" w:rsidR="009414D7" w:rsidRPr="0055617D" w:rsidRDefault="009414D7" w:rsidP="009414D7">
      <w:pPr>
        <w:bidi/>
        <w:contextualSpacing/>
        <w:rPr>
          <w:rFonts w:cs="Arial"/>
          <w:b/>
          <w:rtl/>
        </w:rPr>
      </w:pPr>
      <w:r w:rsidRPr="0055617D">
        <w:rPr>
          <w:rFonts w:hAnsi="DaunPenh" w:cs="Arial"/>
          <w:rtl/>
        </w:rPr>
        <w:t xml:space="preserve">في </w:t>
      </w:r>
      <w:r w:rsidRPr="00CC3192">
        <w:rPr>
          <w:rFonts w:ascii="Source Sans Pro" w:hAnsi="Source Sans Pro" w:cs="Arial"/>
          <w:b/>
          <w:bCs/>
          <w:iCs/>
          <w:color w:val="C00000"/>
        </w:rPr>
        <w:t>(</w:t>
      </w:r>
      <w:r w:rsidRPr="00CC3192">
        <w:rPr>
          <w:rFonts w:ascii="Source Sans Pro" w:hAnsi="Source Sans Pro" w:cs="Arial"/>
          <w:b/>
          <w:bCs/>
          <w:i/>
          <w:iCs/>
          <w:color w:val="C00000"/>
        </w:rPr>
        <w:t>insert school year)</w:t>
      </w:r>
      <w:r w:rsidRPr="00CC3192">
        <w:rPr>
          <w:rFonts w:ascii="Source Sans Pro" w:hAnsi="Source Sans Pro" w:cs="Arial"/>
          <w:iCs/>
          <w:color w:val="C00000"/>
        </w:rPr>
        <w:t>,</w:t>
      </w:r>
      <w:r w:rsidRPr="00CC3192">
        <w:rPr>
          <w:rFonts w:ascii="Source Sans Pro" w:hAnsi="Source Sans Pro" w:cs="Arial"/>
          <w:b/>
          <w:bCs/>
          <w:i/>
          <w:iCs/>
          <w:color w:val="C00000"/>
        </w:rPr>
        <w:t xml:space="preserve"> (insert adjusted, four-year graduation rate)</w:t>
      </w:r>
      <w:r w:rsidRPr="00CC3192">
        <w:rPr>
          <w:rFonts w:hAnsi="DaunPenh" w:cs="Arial"/>
          <w:iCs/>
          <w:color w:val="C00000"/>
          <w:u w:val="single"/>
          <w:rtl/>
        </w:rPr>
        <w:t xml:space="preserve"> </w:t>
      </w:r>
      <w:r w:rsidRPr="0055617D">
        <w:rPr>
          <w:rFonts w:hAnsi="DaunPenh" w:cs="Arial"/>
          <w:rtl/>
        </w:rPr>
        <w:t xml:space="preserve">بالمائة من طلاب المدارس الثانوية المؤهلين لبرنامج تطوير اللغة الإنجليزية في </w:t>
      </w:r>
      <w:r w:rsidRPr="00512D80">
        <w:rPr>
          <w:rFonts w:ascii="Source Sans Pro" w:hAnsi="Source Sans Pro" w:cs="Arial"/>
          <w:b/>
          <w:bCs/>
          <w:i/>
          <w:iCs/>
          <w:color w:val="C12637"/>
        </w:rPr>
        <w:t>(</w:t>
      </w:r>
      <w:r>
        <w:rPr>
          <w:rFonts w:ascii="Source Sans Pro" w:hAnsi="Source Sans Pro" w:cs="Arial"/>
          <w:b/>
          <w:bCs/>
          <w:i/>
          <w:iCs/>
          <w:color w:val="C12637"/>
        </w:rPr>
        <w:t xml:space="preserve">insert </w:t>
      </w:r>
      <w:r w:rsidRPr="00512D80">
        <w:rPr>
          <w:rFonts w:ascii="Source Sans Pro" w:hAnsi="Source Sans Pro" w:cs="Arial"/>
          <w:b/>
          <w:bCs/>
          <w:i/>
          <w:iCs/>
          <w:color w:val="C12637"/>
        </w:rPr>
        <w:t>name of school)</w:t>
      </w:r>
      <w:r w:rsidRPr="00512D80">
        <w:rPr>
          <w:rFonts w:ascii="Source Sans Pro" w:hAnsi="Source Sans Pro" w:cs="Arial"/>
          <w:i/>
          <w:iCs/>
          <w:color w:val="C12637"/>
          <w:rtl/>
        </w:rPr>
        <w:t xml:space="preserve"> </w:t>
      </w:r>
      <w:r w:rsidRPr="00AB6E48">
        <w:rPr>
          <w:rFonts w:hAnsi="DaunPenh" w:cs="Arial"/>
          <w:rtl/>
        </w:rPr>
        <w:t xml:space="preserve">في 4 سنوات وتخرّج </w:t>
      </w:r>
      <w:r w:rsidRPr="009F6E8F">
        <w:rPr>
          <w:rFonts w:ascii="Source Sans Pro" w:hAnsi="Source Sans Pro" w:cs="Arial"/>
          <w:b/>
          <w:bCs/>
          <w:iCs/>
          <w:color w:val="C00000"/>
        </w:rPr>
        <w:t>(</w:t>
      </w:r>
      <w:r w:rsidRPr="009F6E8F">
        <w:rPr>
          <w:rFonts w:ascii="Source Sans Pro" w:hAnsi="Source Sans Pro" w:cs="Arial"/>
          <w:b/>
          <w:bCs/>
          <w:i/>
          <w:iCs/>
          <w:color w:val="C00000"/>
        </w:rPr>
        <w:t>insert adjusted five-year graduation rate)</w:t>
      </w:r>
      <w:r w:rsidRPr="0055617D">
        <w:rPr>
          <w:rFonts w:hAnsi="DaunPenh" w:cs="Arial"/>
          <w:rtl/>
        </w:rPr>
        <w:t>بالمائة من هؤلاء الطلاب خلال عام إضافي واحد.</w:t>
      </w:r>
    </w:p>
    <w:p w14:paraId="552E2FF7" w14:textId="77777777" w:rsidR="009414D7" w:rsidRDefault="009414D7" w:rsidP="009414D7">
      <w:pPr>
        <w:pStyle w:val="BodyText"/>
        <w:bidi/>
        <w:contextualSpacing/>
        <w:rPr>
          <w:rtl/>
        </w:rPr>
      </w:pPr>
      <w:r w:rsidRPr="0055617D">
        <w:rPr>
          <w:rtl/>
        </w:rPr>
        <w:br/>
        <w:t xml:space="preserve">نحن نشجع بشدة على مشاركة طفلك في برنامج تطوير اللغة الإنجليزية. كما ندعوك لمعرفة المزيد عن مزايا البرنامج. </w:t>
      </w:r>
    </w:p>
    <w:p w14:paraId="67F2FAFB" w14:textId="77777777" w:rsidR="009414D7" w:rsidRPr="0055617D" w:rsidRDefault="009414D7" w:rsidP="009414D7">
      <w:pPr>
        <w:bidi/>
        <w:contextualSpacing/>
        <w:rPr>
          <w:rFonts w:cs="Arial"/>
          <w:b/>
          <w:rtl/>
        </w:rPr>
      </w:pPr>
    </w:p>
    <w:p w14:paraId="6F9370BB" w14:textId="77777777" w:rsidR="009414D7" w:rsidRPr="00F5560A" w:rsidRDefault="009414D7" w:rsidP="009414D7">
      <w:pPr>
        <w:bidi/>
        <w:contextualSpacing/>
        <w:rPr>
          <w:rFonts w:ascii="Source Sans Pro" w:hAnsi="Source Sans Pro" w:cs="Arial"/>
          <w:b/>
          <w:rtl/>
        </w:rPr>
      </w:pPr>
      <w:r w:rsidRPr="0055617D">
        <w:rPr>
          <w:rFonts w:hAnsi="DaunPenh" w:cs="Arial"/>
          <w:rtl/>
        </w:rPr>
        <w:t>يُرجى الاتصال بنا أو زيارتنا لمناقشة مدى تقدم طفلك في تطوير اللغة الإنجليزية والتحصيل الأكاديمي</w:t>
      </w:r>
      <w:r w:rsidRPr="00F5560A">
        <w:rPr>
          <w:rFonts w:ascii="Source Sans Pro" w:hAnsi="Source Sans Pro"/>
          <w:b/>
          <w:bCs/>
          <w:i/>
          <w:iCs/>
          <w:color w:val="C12637"/>
          <w:bdr w:val="none" w:sz="0" w:space="0" w:color="auto" w:frame="1"/>
        </w:rPr>
        <w:t xml:space="preserve"> </w:t>
      </w:r>
      <w:r w:rsidRPr="00F5560A">
        <w:rPr>
          <w:rFonts w:ascii="Source Sans Pro" w:hAnsi="Source Sans Pro" w:cs="Arial"/>
          <w:b/>
          <w:bCs/>
          <w:i/>
          <w:iCs/>
          <w:color w:val="C12637"/>
        </w:rPr>
        <w:t>(insert contact name, phone number, and email address)</w:t>
      </w:r>
      <w:r w:rsidRPr="00F5560A">
        <w:rPr>
          <w:rFonts w:ascii="Source Sans Pro" w:hAnsi="Source Sans Pro" w:cs="Arial"/>
          <w:rtl/>
        </w:rPr>
        <w:t>.</w:t>
      </w:r>
    </w:p>
    <w:p w14:paraId="0658B850" w14:textId="77777777" w:rsidR="009414D7" w:rsidRPr="00621ED3" w:rsidRDefault="009414D7" w:rsidP="009414D7">
      <w:pPr>
        <w:bidi/>
        <w:contextualSpacing/>
        <w:rPr>
          <w:rFonts w:cs="Arial"/>
          <w:b/>
          <w:i/>
          <w:color w:val="C00000"/>
          <w:u w:val="single"/>
          <w:rtl/>
        </w:rPr>
      </w:pPr>
    </w:p>
    <w:p w14:paraId="14A38AA4" w14:textId="77777777" w:rsidR="009414D7" w:rsidRPr="00AB7DB5" w:rsidRDefault="009414D7" w:rsidP="009414D7">
      <w:pPr>
        <w:pStyle w:val="BodyText"/>
        <w:bidi/>
        <w:contextualSpacing/>
        <w:rPr>
          <w:rtl/>
        </w:rPr>
      </w:pPr>
      <w:r w:rsidRPr="00AB7DB5">
        <w:rPr>
          <w:rtl/>
        </w:rPr>
        <w:t>رغم أن مدرستنا ملتزمة بخدمة جميع الطلاب الذين يتعلمون اللغة الإنجليزية، فإنه يحق لك رفض أو إلغاء اشتراك طفلك في برنامج تعلُّم اللغة الإنجليزية أو خدمات معينة داخل البرنامج. إذا قمت بإلغاء اشتراك طفلك في برنامج تعلم اللغة الإنجليزية أو خدمات معينة بالمدرسة، فسيحتفظ طفلك بوضعه كمُتعلِّم للغة الإنجليزية. تظل المدرسة مُلزمة باتخاذ الخطوات الإيجابية التي يتطلبها الباب السادس من قانون الحقوق المدنية لعام 1964 والإجراءات المناسبة التي يقتضيها قانون تكافؤ فرص التعليم لعام 1974 لتزويد طلاب اللغة الإنجليزية بالوصول إلى برامجها التعليمية (20 U.S.C.‎ الأقسام 1703[f]، 6312[e][3][A][viii]).</w:t>
      </w:r>
    </w:p>
    <w:p w14:paraId="610A642F" w14:textId="77777777" w:rsidR="009414D7" w:rsidRPr="0055617D" w:rsidRDefault="009414D7" w:rsidP="009414D7">
      <w:pPr>
        <w:bidi/>
        <w:contextualSpacing/>
        <w:rPr>
          <w:rFonts w:cs="Arial"/>
          <w:b/>
          <w:spacing w:val="-1"/>
          <w:rtl/>
        </w:rPr>
      </w:pPr>
    </w:p>
    <w:p w14:paraId="66B23829" w14:textId="77777777" w:rsidR="009414D7" w:rsidRPr="0055617D" w:rsidRDefault="009414D7" w:rsidP="009414D7">
      <w:pPr>
        <w:bidi/>
        <w:rPr>
          <w:rFonts w:cs="Arial"/>
          <w:b/>
          <w:rtl/>
        </w:rPr>
      </w:pPr>
    </w:p>
    <w:p w14:paraId="5E217BF9" w14:textId="77777777" w:rsidR="009414D7" w:rsidRPr="0055617D" w:rsidRDefault="009414D7" w:rsidP="009414D7">
      <w:pPr>
        <w:numPr>
          <w:ilvl w:val="0"/>
          <w:numId w:val="2"/>
        </w:numPr>
        <w:bidi/>
        <w:ind w:left="360"/>
        <w:contextualSpacing/>
        <w:rPr>
          <w:rFonts w:cs="Arial"/>
          <w:b/>
          <w:rtl/>
        </w:rPr>
      </w:pPr>
      <w:r w:rsidRPr="0055617D">
        <w:rPr>
          <w:rFonts w:hAnsi="DaunPenh" w:cs="Arial"/>
          <w:rtl/>
        </w:rPr>
        <w:t xml:space="preserve">أفهم هذه المعلومات وأوافق على خدمات اللغة الإنجليزية لطفلي. </w:t>
      </w:r>
      <w:r w:rsidRPr="0055617D">
        <w:rPr>
          <w:rFonts w:hAnsi="DaunPenh" w:cs="Arial"/>
          <w:rtl/>
        </w:rPr>
        <w:tab/>
      </w:r>
    </w:p>
    <w:p w14:paraId="459DDBB2" w14:textId="77777777" w:rsidR="009414D7" w:rsidRPr="0055617D" w:rsidRDefault="009414D7" w:rsidP="009414D7">
      <w:pPr>
        <w:bidi/>
        <w:ind w:left="360" w:firstLine="720"/>
        <w:rPr>
          <w:rFonts w:cs="Arial"/>
          <w:b/>
          <w:rtl/>
        </w:rPr>
      </w:pPr>
    </w:p>
    <w:p w14:paraId="54020624" w14:textId="77777777" w:rsidR="009414D7" w:rsidRPr="0055617D" w:rsidRDefault="009414D7" w:rsidP="009414D7">
      <w:pPr>
        <w:numPr>
          <w:ilvl w:val="0"/>
          <w:numId w:val="2"/>
        </w:numPr>
        <w:bidi/>
        <w:ind w:left="360"/>
        <w:contextualSpacing/>
        <w:rPr>
          <w:rFonts w:cs="Arial"/>
          <w:b/>
          <w:rtl/>
        </w:rPr>
      </w:pPr>
      <w:r w:rsidRPr="0055617D">
        <w:rPr>
          <w:rFonts w:hAnsi="DaunPenh" w:cs="Arial"/>
          <w:rtl/>
        </w:rPr>
        <w:t xml:space="preserve">أفهم هذه المعلومات وأود التحدث مع موظفي المنطقة لمناقشة رفض مشاركة طفلي في البرامج الواردة أعلاه. </w:t>
      </w:r>
    </w:p>
    <w:p w14:paraId="6CB2820B" w14:textId="77777777" w:rsidR="009414D7" w:rsidRPr="0055617D" w:rsidRDefault="009414D7" w:rsidP="009414D7">
      <w:pPr>
        <w:bidi/>
        <w:ind w:left="360" w:firstLine="720"/>
        <w:rPr>
          <w:rFonts w:cs="Arial"/>
          <w:b/>
          <w:rtl/>
        </w:rPr>
      </w:pPr>
    </w:p>
    <w:p w14:paraId="1733E093" w14:textId="77777777" w:rsidR="009414D7" w:rsidRPr="0055617D" w:rsidRDefault="009414D7" w:rsidP="009414D7">
      <w:pPr>
        <w:numPr>
          <w:ilvl w:val="0"/>
          <w:numId w:val="2"/>
        </w:numPr>
        <w:bidi/>
        <w:ind w:left="360"/>
        <w:contextualSpacing/>
        <w:rPr>
          <w:rFonts w:cs="Arial"/>
          <w:b/>
          <w:rtl/>
        </w:rPr>
      </w:pPr>
      <w:r w:rsidRPr="0055617D">
        <w:rPr>
          <w:rFonts w:hAnsi="DaunPenh" w:cs="Arial"/>
          <w:rtl/>
        </w:rPr>
        <w:t>لا أفهم اللغة الواردة أعلاه وأرغب في دعم إضافي للغة وشرح حول هذه المعلومات.</w:t>
      </w:r>
      <w:r w:rsidRPr="0055617D">
        <w:rPr>
          <w:rFonts w:hAnsi="DaunPenh" w:cs="Arial"/>
          <w:rtl/>
        </w:rPr>
        <w:tab/>
      </w:r>
    </w:p>
    <w:p w14:paraId="3C3B358E" w14:textId="77777777" w:rsidR="009414D7" w:rsidRDefault="009414D7" w:rsidP="009414D7">
      <w:pPr>
        <w:bidi/>
        <w:rPr>
          <w:rFonts w:cs="Arial"/>
          <w:b/>
        </w:rPr>
      </w:pPr>
    </w:p>
    <w:p w14:paraId="46824D5F" w14:textId="77777777" w:rsidR="009414D7" w:rsidRDefault="009414D7" w:rsidP="009414D7">
      <w:pPr>
        <w:bidi/>
        <w:rPr>
          <w:rFonts w:cs="Arial"/>
          <w:b/>
        </w:rPr>
      </w:pPr>
    </w:p>
    <w:p w14:paraId="086AB46B" w14:textId="77777777" w:rsidR="009414D7" w:rsidRPr="0055617D" w:rsidRDefault="009414D7" w:rsidP="009414D7">
      <w:pPr>
        <w:bidi/>
        <w:rPr>
          <w:rFonts w:cs="Arial"/>
          <w:b/>
        </w:rPr>
      </w:pPr>
    </w:p>
    <w:p w14:paraId="0FDF059D" w14:textId="77777777" w:rsidR="009414D7" w:rsidRPr="0055617D" w:rsidRDefault="009414D7" w:rsidP="009414D7">
      <w:pPr>
        <w:bidi/>
        <w:rPr>
          <w:rFonts w:cs="Arial"/>
          <w:b/>
          <w:rtl/>
        </w:rPr>
      </w:pPr>
    </w:p>
    <w:p w14:paraId="79E7122D" w14:textId="77777777" w:rsidR="009414D7" w:rsidRPr="0055617D" w:rsidRDefault="009414D7" w:rsidP="009414D7">
      <w:pPr>
        <w:bidi/>
        <w:rPr>
          <w:rFonts w:cs="Arial"/>
          <w:b/>
          <w:u w:val="single"/>
          <w:rtl/>
        </w:rPr>
      </w:pP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p>
    <w:p w14:paraId="30B146C1" w14:textId="77777777" w:rsidR="009414D7" w:rsidRPr="0055617D" w:rsidRDefault="009414D7" w:rsidP="009414D7">
      <w:pPr>
        <w:bidi/>
        <w:rPr>
          <w:rFonts w:cs="Arial"/>
          <w:b/>
        </w:rPr>
      </w:pPr>
      <w:r w:rsidRPr="0055617D">
        <w:rPr>
          <w:rFonts w:hAnsi="DaunPenh" w:cs="Arial"/>
          <w:rtl/>
        </w:rPr>
        <w:t>اسم ولي الأمر/الوصي مكتوبًا بحروف واضحة</w:t>
      </w:r>
    </w:p>
    <w:p w14:paraId="1BF41E13" w14:textId="77777777" w:rsidR="009414D7" w:rsidRDefault="009414D7" w:rsidP="009414D7">
      <w:pPr>
        <w:bidi/>
        <w:ind w:firstLine="720"/>
        <w:rPr>
          <w:rFonts w:cs="Arial"/>
        </w:rPr>
      </w:pPr>
    </w:p>
    <w:p w14:paraId="7F328F12" w14:textId="77777777" w:rsidR="009414D7" w:rsidRDefault="009414D7" w:rsidP="009414D7">
      <w:pPr>
        <w:bidi/>
        <w:ind w:firstLine="720"/>
        <w:rPr>
          <w:rFonts w:cs="Arial"/>
        </w:rPr>
      </w:pPr>
    </w:p>
    <w:p w14:paraId="51A7B361" w14:textId="77777777" w:rsidR="009414D7" w:rsidRDefault="009414D7" w:rsidP="009414D7">
      <w:pPr>
        <w:bidi/>
        <w:ind w:firstLine="720"/>
        <w:rPr>
          <w:rFonts w:cs="Arial"/>
        </w:rPr>
      </w:pPr>
    </w:p>
    <w:p w14:paraId="6942CF4D" w14:textId="77777777" w:rsidR="009414D7" w:rsidRDefault="009414D7" w:rsidP="009414D7">
      <w:pPr>
        <w:bidi/>
        <w:ind w:firstLine="720"/>
        <w:rPr>
          <w:rFonts w:cs="Arial"/>
        </w:rPr>
      </w:pPr>
    </w:p>
    <w:p w14:paraId="2999643C" w14:textId="77777777" w:rsidR="009414D7" w:rsidRPr="0055617D" w:rsidRDefault="009414D7" w:rsidP="009414D7">
      <w:pPr>
        <w:bidi/>
        <w:ind w:firstLine="720"/>
        <w:rPr>
          <w:rFonts w:cs="Arial"/>
          <w:b/>
          <w:rtl/>
        </w:rPr>
      </w:pPr>
      <w:r w:rsidRPr="0055617D">
        <w:rPr>
          <w:rFonts w:cs="Arial"/>
          <w:rtl/>
        </w:rPr>
        <w:tab/>
      </w:r>
    </w:p>
    <w:p w14:paraId="7CA71D06" w14:textId="77777777" w:rsidR="009414D7" w:rsidRPr="0055617D" w:rsidRDefault="009414D7" w:rsidP="009414D7">
      <w:pPr>
        <w:bidi/>
        <w:rPr>
          <w:rFonts w:cs="Arial"/>
          <w:b/>
          <w:u w:val="single"/>
          <w:rtl/>
        </w:rPr>
      </w:pP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p>
    <w:p w14:paraId="3211571B" w14:textId="77777777" w:rsidR="009414D7" w:rsidRPr="0055617D" w:rsidRDefault="009414D7" w:rsidP="009414D7">
      <w:pPr>
        <w:bidi/>
        <w:rPr>
          <w:rFonts w:cs="Arial"/>
          <w:b/>
          <w:rtl/>
        </w:rPr>
      </w:pPr>
      <w:r w:rsidRPr="0055617D">
        <w:rPr>
          <w:rFonts w:hAnsi="DaunPenh" w:cs="Arial"/>
          <w:rtl/>
        </w:rPr>
        <w:t>توقيع ولي الأمر/الوصي</w:t>
      </w:r>
      <w:r w:rsidRPr="0055617D">
        <w:rPr>
          <w:rFonts w:hAnsi="DaunPenh" w:cs="Arial"/>
          <w:rtl/>
        </w:rPr>
        <w:tab/>
      </w:r>
      <w:r w:rsidRPr="0055617D">
        <w:rPr>
          <w:rFonts w:hAnsi="DaunPenh" w:cs="Arial"/>
          <w:rtl/>
        </w:rPr>
        <w:tab/>
      </w:r>
      <w:r>
        <w:rPr>
          <w:rFonts w:hAnsi="DaunPenh" w:cs="Arial"/>
          <w:rtl/>
        </w:rPr>
        <w:tab/>
      </w:r>
      <w:r>
        <w:rPr>
          <w:rFonts w:hAnsi="DaunPenh" w:cs="Arial"/>
          <w:rtl/>
        </w:rPr>
        <w:tab/>
      </w:r>
      <w:r>
        <w:rPr>
          <w:rFonts w:hAnsi="DaunPenh" w:cs="Arial"/>
          <w:rtl/>
        </w:rPr>
        <w:tab/>
      </w:r>
      <w:r w:rsidRPr="0055617D">
        <w:rPr>
          <w:rFonts w:hAnsi="DaunPenh" w:cs="Arial"/>
          <w:rtl/>
        </w:rPr>
        <w:tab/>
        <w:t>التاريخ (الشهر/اليوم/العام)</w:t>
      </w:r>
    </w:p>
    <w:bookmarkEnd w:id="1"/>
    <w:p w14:paraId="5E477E40" w14:textId="77777777" w:rsidR="009414D7" w:rsidRPr="002B6F48" w:rsidRDefault="009414D7" w:rsidP="009414D7">
      <w:pPr>
        <w:bidi/>
        <w:rPr>
          <w:rFonts w:cs="Arial"/>
          <w:sz w:val="36"/>
          <w:szCs w:val="36"/>
        </w:rPr>
      </w:pPr>
      <w:r w:rsidRPr="0055617D">
        <w:rPr>
          <w:rFonts w:cs="Arial"/>
          <w:sz w:val="36"/>
          <w:szCs w:val="36"/>
          <w:rtl/>
        </w:rPr>
        <w:t xml:space="preserve"> </w:t>
      </w:r>
    </w:p>
    <w:p w14:paraId="47781E8F" w14:textId="77777777" w:rsidR="00A05352" w:rsidRPr="00A05352" w:rsidRDefault="00A05352" w:rsidP="00A05352"/>
    <w:sectPr w:rsidR="00A05352" w:rsidRPr="00A05352"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01103" w14:textId="77777777" w:rsidR="009414D7" w:rsidRDefault="009414D7" w:rsidP="00A05352">
      <w:r>
        <w:separator/>
      </w:r>
    </w:p>
  </w:endnote>
  <w:endnote w:type="continuationSeparator" w:id="0">
    <w:p w14:paraId="1DAD3FAE" w14:textId="77777777" w:rsidR="009414D7" w:rsidRDefault="009414D7"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370B" w14:textId="6D6A7955"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9414D7">
      <w:t>Initial Identification Notification Template</w:t>
    </w:r>
    <w:r>
      <w:t xml:space="preserve"> | </w:t>
    </w:r>
    <w:r w:rsidR="009414D7">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C88F1" w14:textId="77777777" w:rsidR="009414D7" w:rsidRDefault="009414D7" w:rsidP="00A05352">
      <w:r>
        <w:separator/>
      </w:r>
    </w:p>
  </w:footnote>
  <w:footnote w:type="continuationSeparator" w:id="0">
    <w:p w14:paraId="6BF42BB2" w14:textId="77777777" w:rsidR="009414D7" w:rsidRDefault="009414D7"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10F9" w14:textId="77777777" w:rsidR="00A05352" w:rsidRDefault="00A05352">
    <w:pPr>
      <w:pStyle w:val="Header"/>
    </w:pPr>
    <w:r>
      <w:rPr>
        <w:noProof/>
      </w:rPr>
      <w:drawing>
        <wp:anchor distT="0" distB="0" distL="114300" distR="114300" simplePos="0" relativeHeight="251658240" behindDoc="1" locked="0" layoutInCell="1" allowOverlap="1" wp14:anchorId="1DDB3348" wp14:editId="475BCEA7">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5AB7" w14:textId="77777777" w:rsidR="00A05352" w:rsidRDefault="00A05352">
    <w:pPr>
      <w:pStyle w:val="Header"/>
    </w:pPr>
    <w:r>
      <w:rPr>
        <w:noProof/>
      </w:rPr>
      <w:drawing>
        <wp:anchor distT="0" distB="0" distL="114300" distR="114300" simplePos="0" relativeHeight="251659264" behindDoc="1" locked="0" layoutInCell="1" allowOverlap="1" wp14:anchorId="45C920D0" wp14:editId="15FD1A08">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A06C4"/>
    <w:multiLevelType w:val="hybridMultilevel"/>
    <w:tmpl w:val="AA0ABED0"/>
    <w:lvl w:ilvl="0" w:tplc="CF94FA32">
      <w:start w:val="1"/>
      <w:numFmt w:val="decimal"/>
      <w:lvlText w:val="%1."/>
      <w:lvlJc w:val="left"/>
      <w:pPr>
        <w:ind w:left="1440" w:hanging="360"/>
      </w:pPr>
      <w:rPr>
        <w:rFonts w:ascii="Source Sans Pro" w:hAnsi="Source Sans Pro"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03103472">
    <w:abstractNumId w:val="1"/>
  </w:num>
  <w:num w:numId="2" w16cid:durableId="1731071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D7"/>
    <w:rsid w:val="000041A7"/>
    <w:rsid w:val="000572D7"/>
    <w:rsid w:val="00077ADC"/>
    <w:rsid w:val="00121B01"/>
    <w:rsid w:val="0018517F"/>
    <w:rsid w:val="002538D0"/>
    <w:rsid w:val="00267CFA"/>
    <w:rsid w:val="00320374"/>
    <w:rsid w:val="003851FC"/>
    <w:rsid w:val="00390EA2"/>
    <w:rsid w:val="00391E63"/>
    <w:rsid w:val="00430507"/>
    <w:rsid w:val="004901FB"/>
    <w:rsid w:val="004F5D57"/>
    <w:rsid w:val="006103CC"/>
    <w:rsid w:val="00824136"/>
    <w:rsid w:val="00842EB0"/>
    <w:rsid w:val="00924FC9"/>
    <w:rsid w:val="009414D7"/>
    <w:rsid w:val="00A05352"/>
    <w:rsid w:val="00A25533"/>
    <w:rsid w:val="00A27D8D"/>
    <w:rsid w:val="00A96922"/>
    <w:rsid w:val="00B0369F"/>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C9FAC"/>
  <w15:chartTrackingRefBased/>
  <w15:docId w15:val="{5A9A3BD3-A5A2-471A-8125-1975DAC9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4D7"/>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59"/>
    <w:rsid w:val="009414D7"/>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414D7"/>
    <w:rPr>
      <w:rFonts w:ascii="Arial" w:hAnsi="Arial" w:cs="Arial"/>
      <w:kern w:val="0"/>
      <w14:ligatures w14:val="none"/>
    </w:rPr>
  </w:style>
  <w:style w:type="character" w:customStyle="1" w:styleId="BodyTextChar">
    <w:name w:val="Body Text Char"/>
    <w:basedOn w:val="DefaultParagraphFont"/>
    <w:link w:val="BodyText"/>
    <w:uiPriority w:val="99"/>
    <w:rsid w:val="009414D7"/>
    <w:rPr>
      <w:rFonts w:ascii="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2</TotalTime>
  <Pages>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cp:revision>
  <cp:lastPrinted>2023-10-23T19:03:00Z</cp:lastPrinted>
  <dcterms:created xsi:type="dcterms:W3CDTF">2025-05-15T14:13:00Z</dcterms:created>
  <dcterms:modified xsi:type="dcterms:W3CDTF">2025-05-15T14:15:00Z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