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BB151" w14:textId="5F80F5DC" w:rsidR="000F0569" w:rsidRPr="001A7BC6" w:rsidRDefault="000F0569" w:rsidP="000F0569">
      <w:pPr>
        <w:pStyle w:val="BodyText3"/>
        <w:bidi/>
        <w:rPr>
          <w:b w:val="0"/>
          <w:bCs/>
          <w:color w:val="0E3F75"/>
          <w:sz w:val="48"/>
          <w:szCs w:val="48"/>
        </w:rPr>
      </w:pPr>
      <w:r w:rsidRPr="001A7BC6">
        <w:rPr>
          <w:b w:val="0"/>
          <w:bCs/>
          <w:color w:val="0E3F75"/>
          <w:sz w:val="48"/>
          <w:szCs w:val="48"/>
          <w:rtl/>
        </w:rPr>
        <w:t>قالب الإخطار برفض برنامج اللغة الإنجليزية</w:t>
      </w:r>
    </w:p>
    <w:p w14:paraId="667E4C49" w14:textId="77777777" w:rsidR="000F0569" w:rsidRDefault="000F0569" w:rsidP="000F0569">
      <w:pPr>
        <w:bidi/>
        <w:rPr>
          <w:b/>
          <w:color w:val="4472C4" w:themeColor="accent1"/>
          <w:szCs w:val="32"/>
          <w:rtl/>
        </w:rPr>
      </w:pPr>
    </w:p>
    <w:tbl>
      <w:tblPr>
        <w:tblStyle w:val="TableGrid"/>
        <w:bidiVisual/>
        <w:tblW w:w="5000" w:type="pct"/>
        <w:tblLook w:val="04A0" w:firstRow="1" w:lastRow="0" w:firstColumn="1" w:lastColumn="0" w:noHBand="0" w:noVBand="1"/>
      </w:tblPr>
      <w:tblGrid>
        <w:gridCol w:w="4724"/>
        <w:gridCol w:w="6066"/>
      </w:tblGrid>
      <w:tr w:rsidR="000F0569" w:rsidRPr="00416717" w14:paraId="3FC24467" w14:textId="77777777" w:rsidTr="000F0569">
        <w:tc>
          <w:tcPr>
            <w:tcW w:w="2189" w:type="pct"/>
          </w:tcPr>
          <w:p w14:paraId="164180E3" w14:textId="77777777" w:rsidR="000F0569" w:rsidRPr="00157A3B" w:rsidRDefault="000F0569" w:rsidP="0080450F">
            <w:pPr>
              <w:bidi/>
              <w:spacing w:before="120" w:after="120"/>
              <w:rPr>
                <w:rFonts w:cs="Arial"/>
                <w:b/>
                <w:rtl/>
              </w:rPr>
            </w:pPr>
            <w:r w:rsidRPr="00157A3B">
              <w:rPr>
                <w:rFonts w:hAnsi="DaunPenh" w:cs="Arial"/>
                <w:bCs/>
                <w:rtl/>
              </w:rPr>
              <w:t>التاريخ:</w:t>
            </w:r>
          </w:p>
        </w:tc>
        <w:tc>
          <w:tcPr>
            <w:tcW w:w="2811" w:type="pct"/>
          </w:tcPr>
          <w:p w14:paraId="69FA3B4F" w14:textId="77777777" w:rsidR="000F0569" w:rsidRPr="00157A3B" w:rsidRDefault="000F0569" w:rsidP="0080450F">
            <w:pPr>
              <w:bidi/>
              <w:spacing w:before="120" w:after="120"/>
              <w:rPr>
                <w:rFonts w:cs="Arial"/>
                <w:b/>
                <w:rtl/>
              </w:rPr>
            </w:pPr>
            <w:r w:rsidRPr="00157A3B">
              <w:rPr>
                <w:rFonts w:hAnsi="DaunPenh" w:cs="Arial"/>
                <w:bCs/>
                <w:rtl/>
              </w:rPr>
              <w:t xml:space="preserve">اسم الطالب: </w:t>
            </w:r>
          </w:p>
        </w:tc>
      </w:tr>
      <w:tr w:rsidR="000F0569" w:rsidRPr="00416717" w14:paraId="0B03CD0F" w14:textId="77777777" w:rsidTr="000F0569">
        <w:tc>
          <w:tcPr>
            <w:tcW w:w="2189" w:type="pct"/>
          </w:tcPr>
          <w:p w14:paraId="1AC7032E" w14:textId="77777777" w:rsidR="000F0569" w:rsidRPr="00157A3B" w:rsidRDefault="000F0569" w:rsidP="0080450F">
            <w:pPr>
              <w:bidi/>
              <w:spacing w:before="120" w:after="120"/>
              <w:rPr>
                <w:rFonts w:cs="Arial"/>
                <w:b/>
                <w:rtl/>
              </w:rPr>
            </w:pPr>
            <w:r w:rsidRPr="00157A3B">
              <w:rPr>
                <w:rFonts w:hAnsi="DaunPenh" w:cs="Arial"/>
                <w:bCs/>
                <w:rtl/>
              </w:rPr>
              <w:t>المدرسة:</w:t>
            </w:r>
          </w:p>
        </w:tc>
        <w:tc>
          <w:tcPr>
            <w:tcW w:w="2811" w:type="pct"/>
          </w:tcPr>
          <w:p w14:paraId="5FD1B46E" w14:textId="77777777" w:rsidR="000F0569" w:rsidRPr="00157A3B" w:rsidRDefault="000F0569" w:rsidP="0080450F">
            <w:pPr>
              <w:bidi/>
              <w:spacing w:before="120" w:after="120"/>
              <w:rPr>
                <w:rFonts w:cs="Arial"/>
                <w:b/>
                <w:bCs/>
                <w:rtl/>
              </w:rPr>
            </w:pPr>
            <w:r w:rsidRPr="00157A3B">
              <w:rPr>
                <w:rFonts w:hAnsi="DaunPenh" w:cs="Arial"/>
                <w:bCs/>
                <w:rtl/>
              </w:rPr>
              <w:t>المنطقة التعليمية والصف:</w:t>
            </w:r>
          </w:p>
        </w:tc>
      </w:tr>
    </w:tbl>
    <w:p w14:paraId="2BDE7DE9" w14:textId="77777777" w:rsidR="000F0569" w:rsidRPr="00416717" w:rsidRDefault="000F0569" w:rsidP="000F0569">
      <w:pPr>
        <w:bidi/>
        <w:contextualSpacing/>
        <w:rPr>
          <w:rFonts w:cs="Arial"/>
          <w:rtl/>
        </w:rPr>
      </w:pPr>
    </w:p>
    <w:p w14:paraId="119115BC" w14:textId="4B7BD95C" w:rsidR="000F0569" w:rsidRPr="001948DF" w:rsidRDefault="000F0569" w:rsidP="000F0569">
      <w:pPr>
        <w:bidi/>
        <w:contextualSpacing/>
        <w:rPr>
          <w:rFonts w:cs="Arial"/>
          <w:b/>
          <w:bCs/>
          <w:sz w:val="22"/>
          <w:szCs w:val="22"/>
          <w:rtl/>
        </w:rPr>
      </w:pPr>
      <w:r w:rsidRPr="001948DF">
        <w:rPr>
          <w:rFonts w:hAnsi="DaunPenh" w:cs="Arial"/>
          <w:bCs/>
          <w:sz w:val="22"/>
          <w:szCs w:val="22"/>
          <w:rtl/>
        </w:rPr>
        <w:t xml:space="preserve">عزيزي ولي الأمر أو الوصي على </w:t>
      </w:r>
      <w:r w:rsidRPr="001948DF">
        <w:rPr>
          <w:rFonts w:hAnsi="DaunPenh" w:cs="Arial"/>
          <w:bCs/>
          <w:sz w:val="22"/>
          <w:szCs w:val="22"/>
          <w:u w:val="single"/>
          <w:rtl/>
        </w:rPr>
        <w:t xml:space="preserve">_____________________________ </w:t>
      </w:r>
      <w:r w:rsidR="0048761F" w:rsidRPr="00852D8B">
        <w:rPr>
          <w:rFonts w:ascii="Source Sans Pro" w:hAnsi="Source Sans Pro" w:cs="Arial"/>
          <w:bCs/>
          <w:sz w:val="22"/>
          <w:szCs w:val="22"/>
          <w:u w:val="single"/>
        </w:rPr>
        <w:t>,</w:t>
      </w:r>
      <w:r w:rsidR="00CB42BD" w:rsidRPr="00852D8B">
        <w:rPr>
          <w:rFonts w:ascii="Source Sans Pro" w:hAnsi="Source Sans Pro" w:cs="Arial"/>
          <w:b/>
          <w:bCs/>
          <w:i/>
          <w:iCs/>
          <w:color w:val="C12637"/>
        </w:rPr>
        <w:t>(insert name of student)</w:t>
      </w:r>
      <w:r w:rsidR="00CB42BD" w:rsidRPr="00852D8B">
        <w:rPr>
          <w:rFonts w:ascii="Source Sans Pro" w:hAnsi="Source Sans Pro" w:cs="Arial"/>
          <w:i/>
          <w:iCs/>
        </w:rPr>
        <w:t>,</w:t>
      </w:r>
    </w:p>
    <w:p w14:paraId="05FB88B8" w14:textId="77777777" w:rsidR="000F0569" w:rsidRPr="001948DF" w:rsidRDefault="000F0569" w:rsidP="000F0569">
      <w:pPr>
        <w:bidi/>
        <w:contextualSpacing/>
        <w:rPr>
          <w:rFonts w:cs="Arial"/>
          <w:b/>
          <w:bCs/>
          <w:rtl/>
        </w:rPr>
      </w:pPr>
    </w:p>
    <w:p w14:paraId="1DB8AFE5" w14:textId="77777777" w:rsidR="000F0569" w:rsidRPr="001B4747" w:rsidRDefault="000F0569" w:rsidP="000F0569">
      <w:pPr>
        <w:bidi/>
        <w:rPr>
          <w:sz w:val="22"/>
          <w:rtl/>
        </w:rPr>
      </w:pPr>
      <w:r w:rsidRPr="001B4747">
        <w:rPr>
          <w:sz w:val="22"/>
          <w:rtl/>
        </w:rPr>
        <w:t xml:space="preserve">نحن نتفهم رغبتك في رفض البرنامج التعليمي لتعليم اللغة المُقترح لطفلك. تم تصميم برامج اللغة الإنجليزية خصوصًا لمساعدة طفلك على تحسين إجادة اللغة الإنجليزية، بالإضافة إلى المشاركة في الفصول الدراسية على مستوى الصف. رغم ذلك، وكما ناقشنا في حديثنا معك، يحق لك رفض البرنامج لطفلك. </w:t>
      </w:r>
    </w:p>
    <w:p w14:paraId="5140AEBF" w14:textId="77777777" w:rsidR="000F0569" w:rsidRPr="001B4747" w:rsidRDefault="000F0569" w:rsidP="000F0569">
      <w:pPr>
        <w:bidi/>
        <w:rPr>
          <w:sz w:val="22"/>
          <w:rtl/>
        </w:rPr>
      </w:pPr>
    </w:p>
    <w:p w14:paraId="397CA4F6" w14:textId="77777777" w:rsidR="000F0569" w:rsidRPr="001B4747" w:rsidRDefault="000F0569" w:rsidP="000F0569">
      <w:pPr>
        <w:bidi/>
        <w:rPr>
          <w:sz w:val="22"/>
          <w:rtl/>
        </w:rPr>
      </w:pPr>
      <w:r w:rsidRPr="001B4747">
        <w:rPr>
          <w:sz w:val="22"/>
          <w:rtl/>
        </w:rPr>
        <w:t xml:space="preserve">إذا كنت ترغب في رفض برنامج اللغة الإنجليزية، تُرجى مراجعة كل عنصر أدناه والتحقق منه. أضف الأحرف الأولى من اسمك في نهاية العبارة. سيشير القيام بذلك إلى أنك تفهم كل عبارة تمامًا وتوافق عليها. بعد تحققك من كل عبارة وتوقيعها بالأحرف الأولى من اسمك، يُرجى التوقيع على النموذج وتأريخه وإعادته إلى مدرسة طفلك. سنحتفظ بهذا المستند في ملف يثبت أنك رفضت أو لم ترغب في مشاركة طفلك في برنامج اللغة الإنجليزية في هذا الوقت. </w:t>
      </w:r>
    </w:p>
    <w:p w14:paraId="7DD14775" w14:textId="77777777" w:rsidR="000F0569" w:rsidRPr="001948DF" w:rsidRDefault="000F0569" w:rsidP="000F0569">
      <w:pPr>
        <w:bidi/>
        <w:rPr>
          <w:b/>
          <w:bCs/>
          <w:sz w:val="22"/>
          <w:rtl/>
        </w:rPr>
      </w:pPr>
    </w:p>
    <w:p w14:paraId="60AF4864" w14:textId="1237C5A2" w:rsidR="000F0569" w:rsidRPr="0084730B" w:rsidRDefault="000F0569" w:rsidP="000F0569">
      <w:pPr>
        <w:pStyle w:val="ListParagraph"/>
        <w:numPr>
          <w:ilvl w:val="0"/>
          <w:numId w:val="1"/>
        </w:numPr>
        <w:bidi/>
        <w:rPr>
          <w:sz w:val="22"/>
          <w:rtl/>
        </w:rPr>
      </w:pPr>
      <w:r w:rsidRPr="0084730B">
        <w:rPr>
          <w:sz w:val="22"/>
          <w:rtl/>
        </w:rPr>
        <w:t xml:space="preserve">أنا على علم بدرجة تقييم اللغة الإنجليزية لطفلي ولدي معلومات أخرى عن التقدم الأكاديمي الحالي لطفلي. أفهم التوصية الخاصة بتعليم اللغة الإنجليزية الإضافي. </w:t>
      </w:r>
      <w:r w:rsidR="00DD3ED8">
        <w:rPr>
          <w:sz w:val="22"/>
        </w:rPr>
        <w:t>____</w:t>
      </w:r>
    </w:p>
    <w:p w14:paraId="3F790BF4" w14:textId="77777777" w:rsidR="000F0569" w:rsidRPr="005977EF" w:rsidRDefault="000F0569" w:rsidP="000F0569">
      <w:pPr>
        <w:bidi/>
        <w:rPr>
          <w:sz w:val="22"/>
          <w:rtl/>
        </w:rPr>
      </w:pPr>
    </w:p>
    <w:p w14:paraId="21CC7180" w14:textId="028F5E3A" w:rsidR="000F0569" w:rsidRPr="0084730B" w:rsidRDefault="000F0569" w:rsidP="000F0569">
      <w:pPr>
        <w:pStyle w:val="ListParagraph"/>
        <w:numPr>
          <w:ilvl w:val="0"/>
          <w:numId w:val="1"/>
        </w:numPr>
        <w:bidi/>
        <w:rPr>
          <w:sz w:val="22"/>
          <w:rtl/>
        </w:rPr>
      </w:pPr>
      <w:r w:rsidRPr="0084730B">
        <w:rPr>
          <w:sz w:val="22"/>
          <w:rtl/>
        </w:rPr>
        <w:t xml:space="preserve">أنا على دراية ببرنامج اللغة الإنجليزية الذي توفره المدرسة لطفلي. </w:t>
      </w:r>
      <w:r w:rsidR="007B3ED4">
        <w:rPr>
          <w:sz w:val="22"/>
        </w:rPr>
        <w:t>_____</w:t>
      </w:r>
    </w:p>
    <w:p w14:paraId="3B2AF785" w14:textId="77777777" w:rsidR="000F0569" w:rsidRPr="005977EF" w:rsidRDefault="000F0569" w:rsidP="000F0569">
      <w:pPr>
        <w:bidi/>
        <w:rPr>
          <w:sz w:val="22"/>
          <w:rtl/>
        </w:rPr>
      </w:pPr>
    </w:p>
    <w:p w14:paraId="7A666FBF" w14:textId="0C40414B" w:rsidR="000F0569" w:rsidRPr="0084730B" w:rsidRDefault="000F0569" w:rsidP="000F0569">
      <w:pPr>
        <w:pStyle w:val="ListParagraph"/>
        <w:numPr>
          <w:ilvl w:val="0"/>
          <w:numId w:val="1"/>
        </w:numPr>
        <w:bidi/>
        <w:rPr>
          <w:sz w:val="22"/>
          <w:rtl/>
        </w:rPr>
      </w:pPr>
      <w:r w:rsidRPr="0084730B">
        <w:rPr>
          <w:sz w:val="22"/>
          <w:rtl/>
        </w:rPr>
        <w:t xml:space="preserve">أتيحت لي فرصة مناقشة البرنامج التعليمي لتعليم اللغة المتاح مع موظفي المدرسة. </w:t>
      </w:r>
      <w:r w:rsidR="007B3ED4">
        <w:rPr>
          <w:sz w:val="22"/>
        </w:rPr>
        <w:t>_____</w:t>
      </w:r>
    </w:p>
    <w:p w14:paraId="46D9E8B3" w14:textId="77777777" w:rsidR="000F0569" w:rsidRPr="005977EF" w:rsidRDefault="000F0569" w:rsidP="000F0569">
      <w:pPr>
        <w:bidi/>
        <w:rPr>
          <w:sz w:val="22"/>
          <w:rtl/>
        </w:rPr>
      </w:pPr>
    </w:p>
    <w:p w14:paraId="30C0EDAD" w14:textId="11978DE8" w:rsidR="000F0569" w:rsidRPr="0084730B" w:rsidRDefault="000F0569" w:rsidP="000F0569">
      <w:pPr>
        <w:pStyle w:val="ListParagraph"/>
        <w:numPr>
          <w:ilvl w:val="0"/>
          <w:numId w:val="1"/>
        </w:numPr>
        <w:bidi/>
        <w:rPr>
          <w:sz w:val="22"/>
          <w:rtl/>
        </w:rPr>
      </w:pPr>
      <w:r w:rsidRPr="0084730B">
        <w:rPr>
          <w:sz w:val="22"/>
          <w:rtl/>
        </w:rPr>
        <w:t xml:space="preserve">أفهم أن المدرسة تؤمن أن توصيتها تعود بأكثر فائدة أكاديمية على طفلي. </w:t>
      </w:r>
      <w:r w:rsidR="007B3ED4">
        <w:rPr>
          <w:sz w:val="22"/>
        </w:rPr>
        <w:t>_____</w:t>
      </w:r>
    </w:p>
    <w:p w14:paraId="746AC6BC" w14:textId="77777777" w:rsidR="000F0569" w:rsidRPr="005977EF" w:rsidRDefault="000F0569" w:rsidP="000F0569">
      <w:pPr>
        <w:bidi/>
        <w:rPr>
          <w:sz w:val="22"/>
          <w:rtl/>
        </w:rPr>
      </w:pPr>
    </w:p>
    <w:p w14:paraId="72228A7F" w14:textId="6FACC090" w:rsidR="00E30761" w:rsidRDefault="000F0569" w:rsidP="00E30761">
      <w:pPr>
        <w:pStyle w:val="ListParagraph"/>
        <w:numPr>
          <w:ilvl w:val="0"/>
          <w:numId w:val="1"/>
        </w:numPr>
        <w:bidi/>
        <w:rPr>
          <w:sz w:val="22"/>
        </w:rPr>
      </w:pPr>
      <w:r w:rsidRPr="005A6457">
        <w:rPr>
          <w:rFonts w:hAnsi="DaunPenh" w:cs="Arial"/>
          <w:sz w:val="22"/>
          <w:szCs w:val="22"/>
          <w:rtl/>
        </w:rPr>
        <w:t>امتثالاً للمتطلبات الفيدرالية،</w:t>
      </w:r>
      <w:r w:rsidRPr="00416717">
        <w:rPr>
          <w:rFonts w:hAnsi="DaunPenh" w:cs="Arial"/>
          <w:rtl/>
        </w:rPr>
        <w:t xml:space="preserve"> </w:t>
      </w:r>
      <w:r w:rsidRPr="0084730B">
        <w:rPr>
          <w:sz w:val="22"/>
          <w:rtl/>
        </w:rPr>
        <w:t xml:space="preserve">أفهم أن طفلي سيظل يُعتبر "مُتعلِّم لغة إنجليزية"، مؤهلاً للحصول على تسهيلات مُتعلِّم اللغة الإنجليزية المسموح بها في اختبارات الولاية، وسيتم تقييم إجادته للغة الإنجليزية مرة واحدة سنويًا حتى يصبح غير مؤهل بموجب تعريف الولاية لمُتعلِّم اللغة الإنجليزية. </w:t>
      </w:r>
      <w:r w:rsidR="007B3ED4">
        <w:rPr>
          <w:sz w:val="22"/>
        </w:rPr>
        <w:t>_____</w:t>
      </w:r>
    </w:p>
    <w:p w14:paraId="32281EF3" w14:textId="77777777" w:rsidR="00E30761" w:rsidRPr="00E30761" w:rsidRDefault="00E30761" w:rsidP="00E30761">
      <w:pPr>
        <w:pStyle w:val="ListParagraph"/>
        <w:rPr>
          <w:rFonts w:ascii="Arial" w:hAnsi="Arial" w:cs="Arial"/>
          <w:sz w:val="22"/>
          <w:szCs w:val="22"/>
          <w:rtl/>
        </w:rPr>
      </w:pPr>
    </w:p>
    <w:p w14:paraId="1414AB68" w14:textId="2991E3A3" w:rsidR="00E30761" w:rsidRPr="00E30761" w:rsidRDefault="000F0569" w:rsidP="000F0569">
      <w:pPr>
        <w:pStyle w:val="ListParagraph"/>
        <w:numPr>
          <w:ilvl w:val="0"/>
          <w:numId w:val="1"/>
        </w:numPr>
        <w:bidi/>
        <w:rPr>
          <w:sz w:val="22"/>
        </w:rPr>
      </w:pPr>
      <w:r w:rsidRPr="00E30761">
        <w:rPr>
          <w:rFonts w:ascii="Arial" w:hAnsi="Arial" w:cs="Arial"/>
          <w:sz w:val="22"/>
          <w:szCs w:val="22"/>
          <w:rtl/>
        </w:rPr>
        <w:t>أفهم أنه يحق لي سحب هذا الرفض الكتابي للخدمات في أي وقت وطلب تلقي طفلي البرنامج التعليمي لتعليم اللغة على الفور.</w:t>
      </w:r>
      <w:r w:rsidR="007B3ED4">
        <w:rPr>
          <w:rFonts w:ascii="Arial" w:hAnsi="Arial" w:cs="Arial"/>
          <w:sz w:val="22"/>
          <w:szCs w:val="22"/>
        </w:rPr>
        <w:t xml:space="preserve"> _____</w:t>
      </w:r>
    </w:p>
    <w:p w14:paraId="7800687B" w14:textId="77777777" w:rsidR="00E30761" w:rsidRPr="00E30761" w:rsidRDefault="00E30761" w:rsidP="00E30761">
      <w:pPr>
        <w:pStyle w:val="ListParagraph"/>
        <w:rPr>
          <w:bCs/>
          <w:sz w:val="22"/>
          <w:rtl/>
        </w:rPr>
      </w:pPr>
    </w:p>
    <w:p w14:paraId="30799360" w14:textId="0623EEF7" w:rsidR="000F0569" w:rsidRPr="00E30761" w:rsidRDefault="000F0569" w:rsidP="00E30761">
      <w:pPr>
        <w:pStyle w:val="ListParagraph"/>
        <w:numPr>
          <w:ilvl w:val="0"/>
          <w:numId w:val="1"/>
        </w:numPr>
        <w:bidi/>
        <w:rPr>
          <w:b/>
          <w:sz w:val="22"/>
          <w:rtl/>
        </w:rPr>
      </w:pPr>
      <w:r w:rsidRPr="00E30761">
        <w:rPr>
          <w:b/>
          <w:sz w:val="22"/>
          <w:rtl/>
        </w:rPr>
        <w:t>قُدمت إلي هذه المعلومات بلغة أفهمها تمامًا.</w:t>
      </w:r>
      <w:r w:rsidR="00763F3E">
        <w:rPr>
          <w:b/>
          <w:sz w:val="22"/>
        </w:rPr>
        <w:t xml:space="preserve"> _____</w:t>
      </w:r>
    </w:p>
    <w:p w14:paraId="4317A43D" w14:textId="77777777" w:rsidR="000F0569" w:rsidRPr="005977EF" w:rsidRDefault="000F0569" w:rsidP="000F0569">
      <w:pPr>
        <w:bidi/>
        <w:rPr>
          <w:sz w:val="22"/>
          <w:rtl/>
        </w:rPr>
      </w:pPr>
    </w:p>
    <w:p w14:paraId="0174CDC5" w14:textId="77777777" w:rsidR="00DD3ED8" w:rsidRPr="0055617D" w:rsidRDefault="00DD3ED8" w:rsidP="00DD3ED8">
      <w:pPr>
        <w:bidi/>
        <w:rPr>
          <w:rFonts w:cs="Arial"/>
          <w:b/>
        </w:rPr>
      </w:pPr>
    </w:p>
    <w:p w14:paraId="7906B2A3" w14:textId="77777777" w:rsidR="00DD3ED8" w:rsidRPr="0055617D" w:rsidRDefault="00DD3ED8" w:rsidP="00DD3ED8">
      <w:pPr>
        <w:bidi/>
        <w:rPr>
          <w:rFonts w:cs="Arial"/>
          <w:b/>
          <w:rtl/>
        </w:rPr>
      </w:pPr>
    </w:p>
    <w:p w14:paraId="110020A3" w14:textId="77777777" w:rsidR="00DD3ED8" w:rsidRPr="0055617D" w:rsidRDefault="00DD3ED8" w:rsidP="00DD3ED8">
      <w:pPr>
        <w:bidi/>
        <w:rPr>
          <w:rFonts w:cs="Arial"/>
          <w:b/>
          <w:u w:val="single"/>
          <w:rtl/>
        </w:rPr>
      </w:pP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p>
    <w:p w14:paraId="4CF0D12D" w14:textId="0E5A8888" w:rsidR="00DD3ED8" w:rsidRPr="0055617D" w:rsidRDefault="00DD3ED8" w:rsidP="001A7BC6">
      <w:pPr>
        <w:bidi/>
        <w:rPr>
          <w:rFonts w:cs="Arial"/>
          <w:b/>
        </w:rPr>
      </w:pPr>
      <w:r w:rsidRPr="0055617D">
        <w:rPr>
          <w:rFonts w:hAnsi="DaunPenh" w:cs="Arial"/>
          <w:rtl/>
        </w:rPr>
        <w:t>اسم ولي الأمر/الوصي مكتوبًا بحروف واضحة</w:t>
      </w:r>
    </w:p>
    <w:p w14:paraId="4D957B85" w14:textId="77777777" w:rsidR="00DD3ED8" w:rsidRDefault="00DD3ED8" w:rsidP="00DD3ED8">
      <w:pPr>
        <w:bidi/>
        <w:ind w:firstLine="720"/>
        <w:rPr>
          <w:rFonts w:cs="Arial"/>
        </w:rPr>
      </w:pPr>
    </w:p>
    <w:p w14:paraId="7AB084CA" w14:textId="77777777" w:rsidR="00DD3ED8" w:rsidRDefault="00DD3ED8" w:rsidP="00DD3ED8">
      <w:pPr>
        <w:bidi/>
        <w:ind w:firstLine="720"/>
        <w:rPr>
          <w:rFonts w:cs="Arial"/>
        </w:rPr>
      </w:pPr>
    </w:p>
    <w:p w14:paraId="60E333AA" w14:textId="77777777" w:rsidR="00DD3ED8" w:rsidRDefault="00DD3ED8" w:rsidP="00DD3ED8">
      <w:pPr>
        <w:bidi/>
        <w:ind w:firstLine="720"/>
        <w:rPr>
          <w:rFonts w:cs="Arial"/>
        </w:rPr>
      </w:pPr>
    </w:p>
    <w:p w14:paraId="0741EB62" w14:textId="77777777" w:rsidR="00DD3ED8" w:rsidRPr="0055617D" w:rsidRDefault="00DD3ED8" w:rsidP="00DD3ED8">
      <w:pPr>
        <w:bidi/>
        <w:ind w:firstLine="720"/>
        <w:rPr>
          <w:rFonts w:cs="Arial"/>
          <w:b/>
          <w:rtl/>
        </w:rPr>
      </w:pPr>
      <w:r w:rsidRPr="0055617D">
        <w:rPr>
          <w:rFonts w:cs="Arial"/>
          <w:rtl/>
        </w:rPr>
        <w:tab/>
      </w:r>
    </w:p>
    <w:p w14:paraId="06EFD44A" w14:textId="77777777" w:rsidR="00DD3ED8" w:rsidRPr="0055617D" w:rsidRDefault="00DD3ED8" w:rsidP="00DD3ED8">
      <w:pPr>
        <w:bidi/>
        <w:rPr>
          <w:rFonts w:cs="Arial"/>
          <w:b/>
          <w:u w:val="single"/>
          <w:rtl/>
        </w:rPr>
      </w:pP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p>
    <w:p w14:paraId="39AFCB83" w14:textId="6D0240AA" w:rsidR="00DD3ED8" w:rsidRPr="0055617D" w:rsidRDefault="00DD3ED8" w:rsidP="001A7BC6">
      <w:pPr>
        <w:bidi/>
        <w:rPr>
          <w:rFonts w:cs="Arial"/>
          <w:b/>
          <w:rtl/>
        </w:rPr>
      </w:pPr>
      <w:r w:rsidRPr="0055617D">
        <w:rPr>
          <w:rFonts w:hAnsi="DaunPenh" w:cs="Arial"/>
          <w:rtl/>
        </w:rPr>
        <w:t>توقيع ولي الأمر/الوص</w:t>
      </w:r>
      <w:r w:rsidRPr="0055617D">
        <w:rPr>
          <w:rFonts w:hAnsi="DaunPenh" w:cs="Arial"/>
          <w:rtl/>
        </w:rPr>
        <w:tab/>
      </w:r>
      <w:r w:rsidRPr="0055617D">
        <w:rPr>
          <w:rFonts w:hAnsi="DaunPenh" w:cs="Arial"/>
          <w:rtl/>
        </w:rPr>
        <w:tab/>
      </w:r>
      <w:r>
        <w:rPr>
          <w:rFonts w:hAnsi="DaunPenh" w:cs="Arial"/>
          <w:rtl/>
        </w:rPr>
        <w:tab/>
      </w:r>
      <w:r>
        <w:rPr>
          <w:rFonts w:hAnsi="DaunPenh" w:cs="Arial"/>
          <w:rtl/>
        </w:rPr>
        <w:tab/>
      </w:r>
      <w:r>
        <w:rPr>
          <w:rFonts w:hAnsi="DaunPenh" w:cs="Arial"/>
          <w:rtl/>
        </w:rPr>
        <w:tab/>
      </w:r>
      <w:r w:rsidRPr="0055617D">
        <w:rPr>
          <w:rFonts w:hAnsi="DaunPenh" w:cs="Arial"/>
          <w:rtl/>
        </w:rPr>
        <w:tab/>
        <w:t>التاريخ (الشهر/اليوم/العام)</w:t>
      </w:r>
    </w:p>
    <w:p w14:paraId="629A702D" w14:textId="77777777" w:rsidR="00A05352" w:rsidRPr="000F0569" w:rsidRDefault="00A05352" w:rsidP="000F0569"/>
    <w:sectPr w:rsidR="00A05352" w:rsidRPr="000F0569" w:rsidSect="0048761F">
      <w:headerReference w:type="default" r:id="rId11"/>
      <w:footerReference w:type="default" r:id="rId12"/>
      <w:headerReference w:type="first" r:id="rId13"/>
      <w:pgSz w:w="12240" w:h="15840"/>
      <w:pgMar w:top="720" w:right="720" w:bottom="720" w:left="72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7721F" w14:textId="77777777" w:rsidR="004755C7" w:rsidRDefault="004755C7" w:rsidP="00A05352">
      <w:r>
        <w:separator/>
      </w:r>
    </w:p>
  </w:endnote>
  <w:endnote w:type="continuationSeparator" w:id="0">
    <w:p w14:paraId="7713D132" w14:textId="77777777" w:rsidR="004755C7" w:rsidRDefault="004755C7"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Body)">
    <w:altName w:val="Calibri"/>
    <w:charset w:val="00"/>
    <w:family w:val="roman"/>
    <w:pitch w:val="default"/>
  </w:font>
  <w:font w:name="Adobe Caslon Pro">
    <w:altName w:val="Times New Roman"/>
    <w:charset w:val="00"/>
    <w:family w:val="roman"/>
    <w:pitch w:val="variable"/>
    <w:sig w:usb0="00000007" w:usb1="00000001" w:usb2="00000000" w:usb3="00000000" w:csb0="00000093" w:csb1="00000000"/>
  </w:font>
  <w:font w:name="DaunPenh">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053E" w14:textId="0B6A3561" w:rsidR="00A05352" w:rsidRDefault="00A05352">
    <w:pPr>
      <w:pStyle w:val="Footer"/>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0F0569">
      <w:t xml:space="preserve">Notification to Decline English Language Program Template </w:t>
    </w:r>
    <w:r>
      <w:t xml:space="preserve">| </w:t>
    </w:r>
    <w:r w:rsidR="000F0569">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E1828" w14:textId="77777777" w:rsidR="004755C7" w:rsidRDefault="004755C7" w:rsidP="00A05352">
      <w:r>
        <w:separator/>
      </w:r>
    </w:p>
  </w:footnote>
  <w:footnote w:type="continuationSeparator" w:id="0">
    <w:p w14:paraId="364E0315" w14:textId="77777777" w:rsidR="004755C7" w:rsidRDefault="004755C7"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F01A9" w14:textId="77777777" w:rsidR="00A05352" w:rsidRDefault="00A05352">
    <w:pPr>
      <w:pStyle w:val="Header"/>
    </w:pPr>
    <w:r>
      <w:rPr>
        <w:noProof/>
      </w:rPr>
      <w:drawing>
        <wp:anchor distT="0" distB="0" distL="114300" distR="114300" simplePos="0" relativeHeight="251658240" behindDoc="1" locked="0" layoutInCell="1" allowOverlap="1" wp14:anchorId="2A6FDCCD" wp14:editId="4890580C">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0F41D" w14:textId="77777777" w:rsidR="00A05352" w:rsidRDefault="00A05352">
    <w:pPr>
      <w:pStyle w:val="Header"/>
    </w:pPr>
    <w:r>
      <w:rPr>
        <w:noProof/>
      </w:rPr>
      <w:drawing>
        <wp:anchor distT="0" distB="0" distL="114300" distR="114300" simplePos="0" relativeHeight="251659264" behindDoc="1" locked="0" layoutInCell="1" allowOverlap="1" wp14:anchorId="7B96A337" wp14:editId="4CFEEBB8">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512CBC"/>
    <w:multiLevelType w:val="hybridMultilevel"/>
    <w:tmpl w:val="CAC0C33C"/>
    <w:lvl w:ilvl="0" w:tplc="020859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2874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569"/>
    <w:rsid w:val="000041A7"/>
    <w:rsid w:val="000572D7"/>
    <w:rsid w:val="00077ADC"/>
    <w:rsid w:val="000F0569"/>
    <w:rsid w:val="00121B01"/>
    <w:rsid w:val="0018517F"/>
    <w:rsid w:val="001A7BC6"/>
    <w:rsid w:val="002538D0"/>
    <w:rsid w:val="00267CFA"/>
    <w:rsid w:val="00320374"/>
    <w:rsid w:val="003851FC"/>
    <w:rsid w:val="00390EA2"/>
    <w:rsid w:val="00391E63"/>
    <w:rsid w:val="00430507"/>
    <w:rsid w:val="004755C7"/>
    <w:rsid w:val="0048761F"/>
    <w:rsid w:val="004901FB"/>
    <w:rsid w:val="004F5D57"/>
    <w:rsid w:val="006103CC"/>
    <w:rsid w:val="00763F3E"/>
    <w:rsid w:val="007B3ED4"/>
    <w:rsid w:val="00824136"/>
    <w:rsid w:val="00842EB0"/>
    <w:rsid w:val="00852D8B"/>
    <w:rsid w:val="00924FC9"/>
    <w:rsid w:val="00A05352"/>
    <w:rsid w:val="00A25533"/>
    <w:rsid w:val="00A27D8D"/>
    <w:rsid w:val="00A96381"/>
    <w:rsid w:val="00A96922"/>
    <w:rsid w:val="00B0369F"/>
    <w:rsid w:val="00CB42BD"/>
    <w:rsid w:val="00D04D67"/>
    <w:rsid w:val="00DA4921"/>
    <w:rsid w:val="00DD3ED8"/>
    <w:rsid w:val="00E30761"/>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8448D"/>
  <w15:chartTrackingRefBased/>
  <w15:docId w15:val="{F89285E4-7EAD-4923-AC6D-EB2F067BD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569"/>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ListParagraph">
    <w:name w:val="List Paragraph"/>
    <w:basedOn w:val="Normal"/>
    <w:uiPriority w:val="34"/>
    <w:qFormat/>
    <w:rsid w:val="000F0569"/>
    <w:pPr>
      <w:ind w:left="720"/>
      <w:contextualSpacing/>
    </w:pPr>
  </w:style>
  <w:style w:type="table" w:styleId="TableGrid">
    <w:name w:val="Table Grid"/>
    <w:basedOn w:val="TableNormal"/>
    <w:uiPriority w:val="59"/>
    <w:rsid w:val="000F0569"/>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0569"/>
    <w:pPr>
      <w:autoSpaceDE w:val="0"/>
      <w:autoSpaceDN w:val="0"/>
      <w:adjustRightInd w:val="0"/>
      <w:spacing w:line="276" w:lineRule="auto"/>
    </w:pPr>
    <w:rPr>
      <w:rFonts w:ascii="Adobe Caslon Pro" w:hAnsi="Adobe Caslon Pro" w:cs="Adobe Caslon Pro"/>
      <w:color w:val="000000"/>
      <w:kern w:val="0"/>
      <w14:ligatures w14:val="none"/>
    </w:rPr>
  </w:style>
  <w:style w:type="paragraph" w:styleId="BodyText3">
    <w:name w:val="Body Text 3"/>
    <w:basedOn w:val="Normal"/>
    <w:link w:val="BodyText3Char"/>
    <w:uiPriority w:val="99"/>
    <w:unhideWhenUsed/>
    <w:rsid w:val="000F0569"/>
    <w:rPr>
      <w:rFonts w:ascii="Arial" w:hAnsi="Arial"/>
      <w:b/>
      <w:color w:val="4472C4" w:themeColor="accent1"/>
      <w:kern w:val="0"/>
      <w:sz w:val="32"/>
      <w:szCs w:val="32"/>
      <w14:ligatures w14:val="none"/>
    </w:rPr>
  </w:style>
  <w:style w:type="character" w:customStyle="1" w:styleId="BodyText3Char">
    <w:name w:val="Body Text 3 Char"/>
    <w:basedOn w:val="DefaultParagraphFont"/>
    <w:link w:val="BodyText3"/>
    <w:uiPriority w:val="99"/>
    <w:rsid w:val="000F0569"/>
    <w:rPr>
      <w:rFonts w:ascii="Arial" w:hAnsi="Arial"/>
      <w:b/>
      <w:color w:val="4472C4" w:themeColor="accent1"/>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OneDrive%20-%20State%20of%20Ohio\Desktop\DEW-One-page_Template%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20" ma:contentTypeDescription="Create a new document." ma:contentTypeScope="" ma:versionID="0a95a5896597a8d91496e0274ee74014">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822992044a9eea0d28987c5aaa9a0907"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2.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3.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4.xml><?xml version="1.0" encoding="utf-8"?>
<ds:datastoreItem xmlns:ds="http://schemas.openxmlformats.org/officeDocument/2006/customXml" ds:itemID="{5C92EABF-31EE-4198-85FD-B471419FB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DEW-One-page_Template - Copy</Template>
  <TotalTime>6</TotalTime>
  <Pages>1</Pages>
  <Words>277</Words>
  <Characters>1584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9</cp:revision>
  <cp:lastPrinted>2023-10-23T19:03:00Z</cp:lastPrinted>
  <dcterms:created xsi:type="dcterms:W3CDTF">2025-05-14T14:07:00Z</dcterms:created>
  <dcterms:modified xsi:type="dcterms:W3CDTF">2025-05-15T13:54:00Z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MediaServiceImageTags">
    <vt:lpwstr/>
  </property>
</Properties>
</file>