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D26F" w14:textId="77777777" w:rsidR="004E1A96" w:rsidRPr="004E1A96" w:rsidRDefault="004E1A96" w:rsidP="004E1A96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Inyandiko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imenyesha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ibijyanye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no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kwanga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kwitabira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Gahunda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yo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kwiga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ururimi</w:t>
      </w:r>
      <w:proofErr w:type="spellEnd"/>
      <w:r w:rsidRPr="004E1A96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E1A96">
        <w:rPr>
          <w:rFonts w:ascii="Source Sans Pro" w:hAnsi="Source Sans Pro"/>
          <w:color w:val="0E3F75"/>
          <w:sz w:val="48"/>
          <w:szCs w:val="48"/>
        </w:rPr>
        <w:t>rw'Icyongereza</w:t>
      </w:r>
      <w:proofErr w:type="spellEnd"/>
    </w:p>
    <w:p w14:paraId="7BE4B36E" w14:textId="77777777" w:rsidR="004E1A96" w:rsidRPr="008324C3" w:rsidRDefault="004E1A96" w:rsidP="004E1A96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4E1A96" w:rsidRPr="008324C3" w14:paraId="108D97BB" w14:textId="77777777" w:rsidTr="004E1A96">
        <w:tc>
          <w:tcPr>
            <w:tcW w:w="2189" w:type="pct"/>
          </w:tcPr>
          <w:p w14:paraId="5A969868" w14:textId="77777777" w:rsidR="004E1A96" w:rsidRPr="004E1A96" w:rsidRDefault="004E1A96" w:rsidP="00307018">
            <w:pPr>
              <w:spacing w:before="120" w:after="120"/>
              <w:rPr>
                <w:rFonts w:ascii="Source Sans Pro" w:hAnsi="Source Sans Pro" w:cs="Arial"/>
                <w:bCs/>
                <w:sz w:val="22"/>
              </w:rPr>
            </w:pP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Itariki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>:</w:t>
            </w:r>
          </w:p>
          <w:p w14:paraId="0FC46B44" w14:textId="77777777" w:rsidR="004E1A96" w:rsidRPr="004E1A96" w:rsidRDefault="004E1A96" w:rsidP="00307018">
            <w:pPr>
              <w:spacing w:before="120" w:after="120"/>
              <w:rPr>
                <w:rFonts w:ascii="Source Sans Pro" w:hAnsi="Source Sans Pro" w:cs="Arial"/>
                <w:b w:val="0"/>
                <w:sz w:val="22"/>
              </w:rPr>
            </w:pPr>
          </w:p>
        </w:tc>
        <w:tc>
          <w:tcPr>
            <w:tcW w:w="2811" w:type="pct"/>
          </w:tcPr>
          <w:p w14:paraId="7D53BD2E" w14:textId="77777777" w:rsidR="004E1A96" w:rsidRPr="004E1A96" w:rsidRDefault="004E1A96" w:rsidP="00307018">
            <w:pPr>
              <w:spacing w:before="120" w:after="120"/>
              <w:rPr>
                <w:rFonts w:ascii="Source Sans Pro" w:hAnsi="Source Sans Pro" w:cs="Arial"/>
                <w:b w:val="0"/>
                <w:sz w:val="22"/>
              </w:rPr>
            </w:pP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Amazina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 </w:t>
            </w: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y'umunyeshuri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: </w:t>
            </w:r>
          </w:p>
        </w:tc>
      </w:tr>
      <w:tr w:rsidR="004E1A96" w:rsidRPr="008324C3" w14:paraId="3C47AF84" w14:textId="77777777" w:rsidTr="004E1A96">
        <w:tc>
          <w:tcPr>
            <w:tcW w:w="2189" w:type="pct"/>
          </w:tcPr>
          <w:p w14:paraId="67D4DD7A" w14:textId="77777777" w:rsidR="004E1A96" w:rsidRPr="004E1A96" w:rsidRDefault="004E1A96" w:rsidP="00307018">
            <w:pPr>
              <w:spacing w:before="120" w:after="120"/>
              <w:rPr>
                <w:rFonts w:ascii="Source Sans Pro" w:hAnsi="Source Sans Pro" w:cs="Arial"/>
                <w:bCs/>
                <w:sz w:val="22"/>
              </w:rPr>
            </w:pP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Ikigo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 </w:t>
            </w: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cy'amashuri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>:</w:t>
            </w:r>
          </w:p>
          <w:p w14:paraId="2302AAE4" w14:textId="77777777" w:rsidR="004E1A96" w:rsidRPr="004E1A96" w:rsidRDefault="004E1A96" w:rsidP="00307018">
            <w:pPr>
              <w:spacing w:before="120" w:after="120"/>
              <w:rPr>
                <w:rFonts w:ascii="Source Sans Pro" w:hAnsi="Source Sans Pro" w:cs="Arial"/>
                <w:b w:val="0"/>
                <w:sz w:val="22"/>
              </w:rPr>
            </w:pPr>
          </w:p>
        </w:tc>
        <w:tc>
          <w:tcPr>
            <w:tcW w:w="2811" w:type="pct"/>
          </w:tcPr>
          <w:p w14:paraId="3862AB05" w14:textId="77777777" w:rsidR="004E1A96" w:rsidRPr="004E1A96" w:rsidRDefault="004E1A96" w:rsidP="00307018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2"/>
              </w:rPr>
            </w:pP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Ifasi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 </w:t>
            </w: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y'amashuri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 </w:t>
            </w: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y'ikigo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 </w:t>
            </w: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n'umwaka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 xml:space="preserve"> </w:t>
            </w:r>
            <w:proofErr w:type="spellStart"/>
            <w:r w:rsidRPr="004E1A96">
              <w:rPr>
                <w:rFonts w:ascii="Source Sans Pro" w:hAnsi="Source Sans Pro" w:cs="Arial"/>
                <w:bCs/>
                <w:sz w:val="22"/>
              </w:rPr>
              <w:t>yigamo</w:t>
            </w:r>
            <w:proofErr w:type="spellEnd"/>
            <w:r w:rsidRPr="004E1A96">
              <w:rPr>
                <w:rFonts w:ascii="Source Sans Pro" w:hAnsi="Source Sans Pro" w:cs="Arial"/>
                <w:bCs/>
                <w:sz w:val="22"/>
              </w:rPr>
              <w:t>:</w:t>
            </w:r>
          </w:p>
        </w:tc>
      </w:tr>
    </w:tbl>
    <w:p w14:paraId="2525267C" w14:textId="77777777" w:rsidR="004E1A96" w:rsidRPr="008324C3" w:rsidRDefault="004E1A96" w:rsidP="004E1A96">
      <w:pPr>
        <w:contextualSpacing/>
        <w:rPr>
          <w:rFonts w:ascii="Source Sans Pro" w:hAnsi="Source Sans Pro" w:cs="Arial"/>
          <w:sz w:val="24"/>
        </w:rPr>
      </w:pPr>
    </w:p>
    <w:p w14:paraId="576A980A" w14:textId="77777777" w:rsidR="004E1A96" w:rsidRPr="004E1A96" w:rsidRDefault="004E1A96" w:rsidP="004E1A96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4E1A96">
        <w:rPr>
          <w:rFonts w:ascii="Source Sans Pro" w:hAnsi="Source Sans Pro" w:cs="Arial"/>
          <w:b w:val="0"/>
          <w:sz w:val="22"/>
          <w:szCs w:val="22"/>
        </w:rPr>
        <w:t xml:space="preserve">Ku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mubyeyi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cyangwa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umurezi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wa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 xml:space="preserve">_____________________________ </w:t>
      </w:r>
      <w:r w:rsidRPr="004E1A96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(insert name of student)</w:t>
      </w:r>
      <w:r w:rsidRPr="004E1A96">
        <w:rPr>
          <w:rFonts w:ascii="Source Sans Pro" w:hAnsi="Source Sans Pro" w:cs="Arial"/>
          <w:b w:val="0"/>
          <w:sz w:val="22"/>
          <w:szCs w:val="22"/>
        </w:rPr>
        <w:t>,</w:t>
      </w:r>
    </w:p>
    <w:p w14:paraId="00D165F4" w14:textId="77777777" w:rsidR="004E1A96" w:rsidRPr="004E1A96" w:rsidRDefault="004E1A96" w:rsidP="004E1A96">
      <w:p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</w:p>
    <w:p w14:paraId="7C40FDCE" w14:textId="77777777" w:rsidR="004E1A96" w:rsidRPr="004E1A96" w:rsidRDefault="004E1A96" w:rsidP="004E1A96">
      <w:pPr>
        <w:rPr>
          <w:rFonts w:ascii="Source Sans Pro" w:hAnsi="Source Sans Pro"/>
          <w:b w:val="0"/>
          <w:bCs/>
          <w:sz w:val="22"/>
          <w:szCs w:val="22"/>
        </w:rPr>
      </w:pP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Turabyumva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wifuza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kwanga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y'amasomo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y'ururimi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yateganyirijwe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zo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kwiga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zitegurwa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buryo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bwihariye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kugira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ngo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zifashe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kongera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Ubumenyi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bujyanye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n'ururimi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,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kimwe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no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kwitabira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amasomo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ishuri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y'umwaka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akwiye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kuba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yigamo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Ariko,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nk'uko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twabivuzeho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kiganiro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twagiranye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,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ufite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uburenganzira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bwo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kwanga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yateganyirijwe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</w:t>
      </w:r>
    </w:p>
    <w:p w14:paraId="6455C291" w14:textId="77777777" w:rsidR="004E1A96" w:rsidRPr="004E1A96" w:rsidRDefault="004E1A96" w:rsidP="004E1A96">
      <w:pPr>
        <w:rPr>
          <w:rFonts w:ascii="Source Sans Pro" w:hAnsi="Source Sans Pro"/>
          <w:b w:val="0"/>
          <w:bCs/>
          <w:sz w:val="22"/>
          <w:szCs w:val="22"/>
        </w:rPr>
      </w:pPr>
    </w:p>
    <w:p w14:paraId="49162E49" w14:textId="77777777" w:rsidR="004E1A96" w:rsidRPr="004E1A96" w:rsidRDefault="004E1A96" w:rsidP="004E1A96">
      <w:pPr>
        <w:rPr>
          <w:rFonts w:ascii="Source Sans Pro" w:hAnsi="Source Sans Pro"/>
          <w:b w:val="0"/>
          <w:bCs/>
          <w:sz w:val="22"/>
          <w:szCs w:val="22"/>
        </w:rPr>
      </w:pPr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Niba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wifuza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kwanga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kwiga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yateganyirijwe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, soma maze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ushyire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akamenyetso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kuri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buri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nteruro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iri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ahakurikira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Shyira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inyuguti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zibanza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z'amazina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musozo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w'interuro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Kubikora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gutyo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biragaragaza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usobanukiwe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neza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kandi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wemeranya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buri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nteruro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Nyuma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gushyira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akamenyetso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n'Inyuguti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zibanza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z'amazina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kuri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buri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nteruro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,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shyiraho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umukono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,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itariki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ubundi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utange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ifishi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kigo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cy'amashuri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yigaho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Tuzaguma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kubika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iyi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nyandiko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ivuga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wanze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cyangwa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se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udashaka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wawe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yitabira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zo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kwiga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kuri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b w:val="0"/>
          <w:bCs/>
          <w:sz w:val="22"/>
          <w:szCs w:val="22"/>
        </w:rPr>
        <w:t>ubu</w:t>
      </w:r>
      <w:proofErr w:type="spellEnd"/>
      <w:r w:rsidRPr="004E1A96">
        <w:rPr>
          <w:rFonts w:ascii="Source Sans Pro" w:hAnsi="Source Sans Pro"/>
          <w:b w:val="0"/>
          <w:bCs/>
          <w:sz w:val="22"/>
          <w:szCs w:val="22"/>
        </w:rPr>
        <w:t xml:space="preserve">. </w:t>
      </w:r>
    </w:p>
    <w:p w14:paraId="72FA78CA" w14:textId="77777777" w:rsidR="004E1A96" w:rsidRPr="004E1A96" w:rsidRDefault="004E1A96" w:rsidP="004E1A96">
      <w:pPr>
        <w:rPr>
          <w:rFonts w:ascii="Source Sans Pro" w:hAnsi="Source Sans Pro"/>
          <w:b w:val="0"/>
          <w:bCs/>
          <w:sz w:val="22"/>
          <w:szCs w:val="22"/>
        </w:rPr>
      </w:pPr>
    </w:p>
    <w:p w14:paraId="0DF8C829" w14:textId="54B5735C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proofErr w:type="spellStart"/>
      <w:r w:rsidRPr="004E1A96">
        <w:rPr>
          <w:rFonts w:ascii="Source Sans Pro" w:hAnsi="Source Sans Pro"/>
          <w:sz w:val="22"/>
          <w:szCs w:val="22"/>
        </w:rPr>
        <w:t>Nzi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amanota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wanjye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yabonye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sz w:val="22"/>
          <w:szCs w:val="22"/>
        </w:rPr>
        <w:t>isuzumabumenyi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ry'ururimi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n'andi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makuru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ajyanye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n'imitsindire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y'umwana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wanjye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4E1A96">
        <w:rPr>
          <w:rFonts w:ascii="Source Sans Pro" w:hAnsi="Source Sans Pro"/>
          <w:sz w:val="22"/>
          <w:szCs w:val="22"/>
        </w:rPr>
        <w:t>Nsobanukiwe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sz w:val="22"/>
          <w:szCs w:val="22"/>
        </w:rPr>
        <w:t>hasabwa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sz w:val="22"/>
          <w:szCs w:val="22"/>
        </w:rPr>
        <w:t>yakwiga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andi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masomo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y'ururimi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. </w:t>
      </w:r>
      <w:r w:rsidR="00114C2E">
        <w:rPr>
          <w:rFonts w:ascii="Source Sans Pro" w:hAnsi="Source Sans Pro"/>
          <w:sz w:val="22"/>
          <w:szCs w:val="22"/>
        </w:rPr>
        <w:t>_____</w:t>
      </w:r>
    </w:p>
    <w:p w14:paraId="1C237A3B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1814D8CB" w14:textId="09D0E243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proofErr w:type="spellStart"/>
      <w:r w:rsidRPr="004E1A96">
        <w:rPr>
          <w:rFonts w:ascii="Source Sans Pro" w:hAnsi="Source Sans Pro"/>
          <w:sz w:val="22"/>
          <w:szCs w:val="22"/>
        </w:rPr>
        <w:t>Nsanzwe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nzi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yo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kwiga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ishuri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ryagenera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wanjye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. </w:t>
      </w:r>
      <w:r w:rsidR="00114C2E">
        <w:rPr>
          <w:rFonts w:ascii="Source Sans Pro" w:hAnsi="Source Sans Pro"/>
          <w:sz w:val="22"/>
          <w:szCs w:val="22"/>
        </w:rPr>
        <w:t>____</w:t>
      </w:r>
    </w:p>
    <w:p w14:paraId="72CD8F6D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530444D4" w14:textId="3AECD3E7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proofErr w:type="spellStart"/>
      <w:r w:rsidRPr="004E1A96">
        <w:rPr>
          <w:rFonts w:ascii="Source Sans Pro" w:hAnsi="Source Sans Pro"/>
          <w:sz w:val="22"/>
          <w:szCs w:val="22"/>
        </w:rPr>
        <w:t>Nabonye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umwanya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wo </w:t>
      </w:r>
      <w:proofErr w:type="spellStart"/>
      <w:r w:rsidRPr="004E1A96">
        <w:rPr>
          <w:rFonts w:ascii="Source Sans Pro" w:hAnsi="Source Sans Pro"/>
          <w:sz w:val="22"/>
          <w:szCs w:val="22"/>
        </w:rPr>
        <w:t>kuganira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n'abakozi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b'ikigo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cy'amashuri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ku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bijyanye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gahunda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yo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kwiga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ihari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. </w:t>
      </w:r>
      <w:r w:rsidR="00114C2E">
        <w:rPr>
          <w:rFonts w:ascii="Source Sans Pro" w:hAnsi="Source Sans Pro"/>
          <w:sz w:val="22"/>
          <w:szCs w:val="22"/>
        </w:rPr>
        <w:t>_____</w:t>
      </w:r>
    </w:p>
    <w:p w14:paraId="65D15926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2B55E25E" w14:textId="080EF776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proofErr w:type="spellStart"/>
      <w:r w:rsidRPr="004E1A96">
        <w:rPr>
          <w:rFonts w:ascii="Source Sans Pro" w:hAnsi="Source Sans Pro"/>
          <w:sz w:val="22"/>
          <w:szCs w:val="22"/>
        </w:rPr>
        <w:t>Nsobanukiwe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sz w:val="22"/>
          <w:szCs w:val="22"/>
        </w:rPr>
        <w:t>ikigo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cy'amashuri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kibona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sz w:val="22"/>
          <w:szCs w:val="22"/>
        </w:rPr>
        <w:t>inama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zacyo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zifitiye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wanjye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akamaro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sz w:val="22"/>
          <w:szCs w:val="22"/>
        </w:rPr>
        <w:t>bijyanye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n'imyigire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. </w:t>
      </w:r>
      <w:r w:rsidR="00114C2E">
        <w:rPr>
          <w:rFonts w:ascii="Source Sans Pro" w:hAnsi="Source Sans Pro"/>
          <w:sz w:val="22"/>
          <w:szCs w:val="22"/>
        </w:rPr>
        <w:t>_____</w:t>
      </w:r>
    </w:p>
    <w:p w14:paraId="18DA08A4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07432DDD" w14:textId="4888370C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r w:rsidRPr="004E1A96">
        <w:rPr>
          <w:rFonts w:ascii="Source Sans Pro" w:hAnsi="Source Sans Pro" w:cs="Arial"/>
          <w:sz w:val="22"/>
          <w:szCs w:val="22"/>
        </w:rPr>
        <w:t xml:space="preserve">Mu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rwego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rwo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kubahiriza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ibisabwa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n'amategeko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ya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leta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zunze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ubumwe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za Amerika, </w:t>
      </w:r>
      <w:proofErr w:type="spellStart"/>
      <w:r w:rsidRPr="004E1A96">
        <w:rPr>
          <w:rFonts w:ascii="Source Sans Pro" w:hAnsi="Source Sans Pro"/>
          <w:sz w:val="22"/>
          <w:szCs w:val="22"/>
        </w:rPr>
        <w:t>nsobanukiwe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/>
          <w:sz w:val="22"/>
          <w:szCs w:val="22"/>
        </w:rPr>
        <w:t>umwana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wanjye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azakomeza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kwitwa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“</w:t>
      </w:r>
      <w:proofErr w:type="spellStart"/>
      <w:r w:rsidRPr="004E1A96">
        <w:rPr>
          <w:rFonts w:ascii="Source Sans Pro" w:hAnsi="Source Sans Pro"/>
          <w:sz w:val="22"/>
          <w:szCs w:val="22"/>
        </w:rPr>
        <w:t>Umunyeshuri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wiga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,” </w:t>
      </w:r>
      <w:proofErr w:type="spellStart"/>
      <w:r w:rsidRPr="004E1A96">
        <w:rPr>
          <w:rFonts w:ascii="Source Sans Pro" w:hAnsi="Source Sans Pro"/>
          <w:sz w:val="22"/>
          <w:szCs w:val="22"/>
        </w:rPr>
        <w:t>wemerewe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ubufasha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buhabwa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abanyeshuri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biga </w:t>
      </w:r>
      <w:proofErr w:type="spellStart"/>
      <w:r w:rsidRPr="004E1A96">
        <w:rPr>
          <w:rFonts w:ascii="Source Sans Pro" w:hAnsi="Source Sans Pro"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sz w:val="22"/>
          <w:szCs w:val="22"/>
        </w:rPr>
        <w:t>gihe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cy'Ibizami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bitangwa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leta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, </w:t>
      </w:r>
      <w:proofErr w:type="spellStart"/>
      <w:r w:rsidRPr="004E1A96">
        <w:rPr>
          <w:rFonts w:ascii="Source Sans Pro" w:hAnsi="Source Sans Pro"/>
          <w:sz w:val="22"/>
          <w:szCs w:val="22"/>
        </w:rPr>
        <w:lastRenderedPageBreak/>
        <w:t>kandi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azakorerwa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isuzumabumenyi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ry'ururimi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inshuro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imwe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sz w:val="22"/>
          <w:szCs w:val="22"/>
        </w:rPr>
        <w:t>mwaka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kugeza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igihe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azaba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atakibarwa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sz w:val="22"/>
          <w:szCs w:val="22"/>
        </w:rPr>
        <w:t>bo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leta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ifata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nk'abanyeshuri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biga </w:t>
      </w:r>
      <w:proofErr w:type="spellStart"/>
      <w:r w:rsidRPr="004E1A96">
        <w:rPr>
          <w:rFonts w:ascii="Source Sans Pro" w:hAnsi="Source Sans Pro"/>
          <w:sz w:val="22"/>
          <w:szCs w:val="22"/>
        </w:rPr>
        <w:t>ururimi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rw'Icyongereza</w:t>
      </w:r>
      <w:proofErr w:type="spellEnd"/>
      <w:r w:rsidRPr="004E1A96">
        <w:rPr>
          <w:rFonts w:ascii="Source Sans Pro" w:hAnsi="Source Sans Pro"/>
          <w:sz w:val="22"/>
          <w:szCs w:val="22"/>
        </w:rPr>
        <w:t>.</w:t>
      </w:r>
      <w:r w:rsidR="00114C2E">
        <w:rPr>
          <w:rFonts w:ascii="Source Sans Pro" w:hAnsi="Source Sans Pro"/>
          <w:sz w:val="22"/>
          <w:szCs w:val="22"/>
        </w:rPr>
        <w:t xml:space="preserve"> _____</w:t>
      </w:r>
    </w:p>
    <w:p w14:paraId="37433AF2" w14:textId="77777777" w:rsidR="004E1A96" w:rsidRPr="004E1A96" w:rsidRDefault="004E1A96" w:rsidP="004E1A96">
      <w:pPr>
        <w:pStyle w:val="ListParagraph"/>
        <w:rPr>
          <w:rFonts w:ascii="Source Sans Pro" w:hAnsi="Source Sans Pro" w:cs="Arial"/>
          <w:sz w:val="22"/>
          <w:szCs w:val="22"/>
        </w:rPr>
      </w:pPr>
    </w:p>
    <w:p w14:paraId="650CAC47" w14:textId="6717923C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proofErr w:type="spellStart"/>
      <w:r w:rsidRPr="004E1A96">
        <w:rPr>
          <w:rFonts w:ascii="Source Sans Pro" w:hAnsi="Source Sans Pro" w:cs="Arial"/>
          <w:sz w:val="22"/>
          <w:szCs w:val="22"/>
        </w:rPr>
        <w:t>Nsobanukiwe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neza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nshobora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gutesha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agaciro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iyi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nyandiko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yo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kwanga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izo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serivisi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igihe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icyo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ari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cyo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cyose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ubundi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ngasaba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ko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umwana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wanjye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ahita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ahabwa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serivisi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zijyanye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na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gahunda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yo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kwiga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sz w:val="22"/>
          <w:szCs w:val="22"/>
        </w:rPr>
        <w:t>ururimi</w:t>
      </w:r>
      <w:proofErr w:type="spellEnd"/>
      <w:r w:rsidRPr="004E1A96">
        <w:rPr>
          <w:rFonts w:ascii="Source Sans Pro" w:hAnsi="Source Sans Pro" w:cs="Arial"/>
          <w:sz w:val="22"/>
          <w:szCs w:val="22"/>
        </w:rPr>
        <w:t xml:space="preserve">. </w:t>
      </w:r>
      <w:r w:rsidR="00114C2E">
        <w:rPr>
          <w:rFonts w:ascii="Source Sans Pro" w:hAnsi="Source Sans Pro" w:cs="Arial"/>
          <w:sz w:val="22"/>
          <w:szCs w:val="22"/>
        </w:rPr>
        <w:t>_____</w:t>
      </w:r>
    </w:p>
    <w:p w14:paraId="323A05C6" w14:textId="77777777" w:rsidR="004E1A96" w:rsidRPr="004E1A96" w:rsidRDefault="004E1A96" w:rsidP="004E1A96">
      <w:pPr>
        <w:pStyle w:val="ListParagraph"/>
        <w:rPr>
          <w:rFonts w:ascii="Source Sans Pro" w:hAnsi="Source Sans Pro"/>
          <w:sz w:val="22"/>
          <w:szCs w:val="22"/>
        </w:rPr>
      </w:pPr>
    </w:p>
    <w:p w14:paraId="5C9B95AC" w14:textId="11FEC799" w:rsidR="004E1A96" w:rsidRPr="004E1A96" w:rsidRDefault="004E1A96" w:rsidP="004E1A96">
      <w:pPr>
        <w:pStyle w:val="ListParagraph"/>
        <w:numPr>
          <w:ilvl w:val="0"/>
          <w:numId w:val="1"/>
        </w:numPr>
        <w:rPr>
          <w:rFonts w:ascii="Source Sans Pro" w:hAnsi="Source Sans Pro"/>
          <w:sz w:val="22"/>
          <w:szCs w:val="22"/>
        </w:rPr>
      </w:pPr>
      <w:r w:rsidRPr="004E1A96">
        <w:rPr>
          <w:rFonts w:ascii="Source Sans Pro" w:hAnsi="Source Sans Pro"/>
          <w:sz w:val="22"/>
          <w:szCs w:val="22"/>
        </w:rPr>
        <w:t xml:space="preserve">Aya </w:t>
      </w:r>
      <w:proofErr w:type="spellStart"/>
      <w:r w:rsidRPr="004E1A96">
        <w:rPr>
          <w:rFonts w:ascii="Source Sans Pro" w:hAnsi="Source Sans Pro"/>
          <w:sz w:val="22"/>
          <w:szCs w:val="22"/>
        </w:rPr>
        <w:t>makuru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nayahawe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/>
          <w:sz w:val="22"/>
          <w:szCs w:val="22"/>
        </w:rPr>
        <w:t>rurimi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numva</w:t>
      </w:r>
      <w:proofErr w:type="spellEnd"/>
      <w:r w:rsidRPr="004E1A96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/>
          <w:sz w:val="22"/>
          <w:szCs w:val="22"/>
        </w:rPr>
        <w:t>neza</w:t>
      </w:r>
      <w:proofErr w:type="spellEnd"/>
      <w:r w:rsidRPr="004E1A96">
        <w:rPr>
          <w:rFonts w:ascii="Source Sans Pro" w:hAnsi="Source Sans Pro"/>
          <w:sz w:val="22"/>
          <w:szCs w:val="22"/>
        </w:rPr>
        <w:t>.</w:t>
      </w:r>
      <w:r w:rsidR="00114C2E">
        <w:rPr>
          <w:rFonts w:ascii="Source Sans Pro" w:hAnsi="Source Sans Pro"/>
          <w:sz w:val="22"/>
          <w:szCs w:val="22"/>
        </w:rPr>
        <w:t xml:space="preserve"> _____</w:t>
      </w:r>
    </w:p>
    <w:p w14:paraId="2C931808" w14:textId="77777777" w:rsidR="004E1A96" w:rsidRPr="004E1A96" w:rsidRDefault="004E1A96" w:rsidP="004E1A96">
      <w:pPr>
        <w:pStyle w:val="ListParagraph"/>
        <w:rPr>
          <w:rFonts w:ascii="Source Sans Pro" w:hAnsi="Source Sans Pro"/>
          <w:sz w:val="22"/>
          <w:szCs w:val="22"/>
        </w:rPr>
      </w:pPr>
    </w:p>
    <w:p w14:paraId="6382D0DA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5230FAD6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5F430B9E" w14:textId="77777777" w:rsidR="004E1A96" w:rsidRPr="004E1A96" w:rsidRDefault="004E1A96" w:rsidP="004E1A96">
      <w:pPr>
        <w:rPr>
          <w:rFonts w:ascii="Source Sans Pro" w:hAnsi="Source Sans Pro" w:cs="Arial"/>
          <w:b w:val="0"/>
          <w:sz w:val="22"/>
          <w:szCs w:val="22"/>
          <w:u w:val="single"/>
        </w:rPr>
      </w:pP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</w:p>
    <w:p w14:paraId="2A218F28" w14:textId="77777777" w:rsidR="004E1A96" w:rsidRPr="004E1A96" w:rsidRDefault="004E1A96" w:rsidP="004E1A96">
      <w:pPr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Amazina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y'umubyeyi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umurezi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nyuguti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nkuru</w:t>
      </w:r>
      <w:proofErr w:type="spellEnd"/>
    </w:p>
    <w:p w14:paraId="647DB471" w14:textId="77777777" w:rsidR="004E1A96" w:rsidRPr="004E1A96" w:rsidRDefault="004E1A96" w:rsidP="004E1A96">
      <w:pPr>
        <w:ind w:firstLine="720"/>
        <w:rPr>
          <w:rFonts w:ascii="Source Sans Pro" w:hAnsi="Source Sans Pro" w:cs="Arial"/>
          <w:b w:val="0"/>
          <w:sz w:val="22"/>
          <w:szCs w:val="22"/>
        </w:rPr>
      </w:pPr>
      <w:r w:rsidRPr="004E1A96">
        <w:rPr>
          <w:rFonts w:ascii="Source Sans Pro" w:hAnsi="Source Sans Pro" w:cs="Arial"/>
          <w:b w:val="0"/>
          <w:sz w:val="22"/>
          <w:szCs w:val="22"/>
        </w:rPr>
        <w:tab/>
      </w:r>
    </w:p>
    <w:p w14:paraId="458034C2" w14:textId="77777777" w:rsidR="004E1A96" w:rsidRPr="004E1A96" w:rsidRDefault="004E1A96" w:rsidP="004E1A96">
      <w:pPr>
        <w:ind w:firstLine="720"/>
        <w:rPr>
          <w:rFonts w:ascii="Source Sans Pro" w:hAnsi="Source Sans Pro" w:cs="Arial"/>
          <w:b w:val="0"/>
          <w:sz w:val="22"/>
          <w:szCs w:val="22"/>
        </w:rPr>
      </w:pPr>
    </w:p>
    <w:p w14:paraId="6274CAEB" w14:textId="77777777" w:rsidR="004E1A96" w:rsidRPr="004E1A96" w:rsidRDefault="004E1A96" w:rsidP="004E1A96">
      <w:pPr>
        <w:ind w:firstLine="720"/>
        <w:rPr>
          <w:rFonts w:ascii="Source Sans Pro" w:hAnsi="Source Sans Pro" w:cs="Arial"/>
          <w:b w:val="0"/>
          <w:sz w:val="22"/>
          <w:szCs w:val="22"/>
        </w:rPr>
      </w:pPr>
    </w:p>
    <w:p w14:paraId="35998E69" w14:textId="77777777" w:rsidR="004E1A96" w:rsidRPr="004E1A96" w:rsidRDefault="004E1A96" w:rsidP="004E1A96">
      <w:pPr>
        <w:rPr>
          <w:rFonts w:ascii="Source Sans Pro" w:hAnsi="Source Sans Pro" w:cs="Arial"/>
          <w:b w:val="0"/>
          <w:sz w:val="22"/>
          <w:szCs w:val="22"/>
          <w:u w:val="single"/>
        </w:rPr>
      </w:pP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  <w:u w:val="single"/>
        </w:rPr>
        <w:tab/>
      </w:r>
    </w:p>
    <w:p w14:paraId="5EF92158" w14:textId="77777777" w:rsidR="004E1A96" w:rsidRPr="004E1A96" w:rsidRDefault="004E1A96" w:rsidP="004E1A96">
      <w:pPr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Umukono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w'umubyeyi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umurezi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</w:rPr>
        <w:tab/>
      </w:r>
      <w:r w:rsidRPr="004E1A96">
        <w:rPr>
          <w:rFonts w:ascii="Source Sans Pro" w:hAnsi="Source Sans Pro" w:cs="Arial"/>
          <w:b w:val="0"/>
          <w:sz w:val="22"/>
          <w:szCs w:val="22"/>
        </w:rPr>
        <w:tab/>
        <w:t xml:space="preserve">  Itariki (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Ukwezi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Umunsi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4E1A96">
        <w:rPr>
          <w:rFonts w:ascii="Source Sans Pro" w:hAnsi="Source Sans Pro" w:cs="Arial"/>
          <w:b w:val="0"/>
          <w:sz w:val="22"/>
          <w:szCs w:val="22"/>
        </w:rPr>
        <w:t>Umwaka</w:t>
      </w:r>
      <w:proofErr w:type="spellEnd"/>
      <w:r w:rsidRPr="004E1A96">
        <w:rPr>
          <w:rFonts w:ascii="Source Sans Pro" w:hAnsi="Source Sans Pro" w:cs="Arial"/>
          <w:b w:val="0"/>
          <w:sz w:val="22"/>
          <w:szCs w:val="22"/>
        </w:rPr>
        <w:t>)</w:t>
      </w:r>
    </w:p>
    <w:p w14:paraId="2718034B" w14:textId="77777777" w:rsidR="004E1A96" w:rsidRPr="004E1A96" w:rsidRDefault="004E1A96" w:rsidP="004E1A96">
      <w:pPr>
        <w:rPr>
          <w:rFonts w:ascii="Source Sans Pro" w:hAnsi="Source Sans Pro"/>
          <w:sz w:val="22"/>
          <w:szCs w:val="22"/>
        </w:rPr>
      </w:pPr>
    </w:p>
    <w:p w14:paraId="6F5FE4E6" w14:textId="77777777" w:rsidR="00A05352" w:rsidRPr="004E1A96" w:rsidRDefault="00A05352" w:rsidP="00A05352">
      <w:pPr>
        <w:rPr>
          <w:sz w:val="22"/>
          <w:szCs w:val="22"/>
        </w:rPr>
      </w:pPr>
    </w:p>
    <w:sectPr w:rsidR="00A05352" w:rsidRPr="004E1A96" w:rsidSect="00A15B23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8080" w14:textId="77777777" w:rsidR="007E1B80" w:rsidRDefault="007E1B80" w:rsidP="00A05352">
      <w:r>
        <w:separator/>
      </w:r>
    </w:p>
  </w:endnote>
  <w:endnote w:type="continuationSeparator" w:id="0">
    <w:p w14:paraId="1C99AFF8" w14:textId="77777777" w:rsidR="007E1B80" w:rsidRDefault="007E1B80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8645" w14:textId="7CA79566" w:rsidR="00A05352" w:rsidRPr="004E1A96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4E1A96">
      <w:rPr>
        <w:rFonts w:ascii="Source Sans Pro" w:hAnsi="Source Sans Pro"/>
        <w:b w:val="0"/>
        <w:bCs/>
        <w:sz w:val="24"/>
        <w:szCs w:val="20"/>
      </w:rPr>
      <w:fldChar w:fldCharType="begin"/>
    </w:r>
    <w:r w:rsidRPr="004E1A96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4E1A96">
      <w:rPr>
        <w:rFonts w:ascii="Source Sans Pro" w:hAnsi="Source Sans Pro"/>
        <w:b w:val="0"/>
        <w:bCs/>
        <w:sz w:val="24"/>
        <w:szCs w:val="20"/>
      </w:rPr>
      <w:fldChar w:fldCharType="separate"/>
    </w:r>
    <w:r w:rsidRPr="004E1A96">
      <w:rPr>
        <w:rFonts w:ascii="Source Sans Pro" w:hAnsi="Source Sans Pro"/>
        <w:b w:val="0"/>
        <w:bCs/>
        <w:sz w:val="24"/>
        <w:szCs w:val="20"/>
      </w:rPr>
      <w:t>1</w:t>
    </w:r>
    <w:r w:rsidRPr="004E1A96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4E1A96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4E1A96">
      <w:rPr>
        <w:rFonts w:ascii="Source Sans Pro" w:hAnsi="Source Sans Pro"/>
        <w:b w:val="0"/>
        <w:bCs/>
        <w:sz w:val="24"/>
        <w:szCs w:val="20"/>
      </w:rPr>
      <w:t xml:space="preserve">| </w:t>
    </w:r>
    <w:r w:rsidR="004E1A96" w:rsidRPr="004E1A96">
      <w:rPr>
        <w:rFonts w:ascii="Source Sans Pro" w:hAnsi="Source Sans Pro"/>
        <w:b w:val="0"/>
        <w:bCs/>
        <w:sz w:val="24"/>
        <w:szCs w:val="20"/>
      </w:rPr>
      <w:t xml:space="preserve">Notification to Decline English Language Program Template </w:t>
    </w:r>
    <w:r w:rsidRPr="004E1A96">
      <w:rPr>
        <w:rFonts w:ascii="Source Sans Pro" w:hAnsi="Source Sans Pro"/>
        <w:b w:val="0"/>
        <w:bCs/>
        <w:sz w:val="24"/>
        <w:szCs w:val="20"/>
      </w:rPr>
      <w:t xml:space="preserve">| </w:t>
    </w:r>
    <w:r w:rsidR="004E1A96" w:rsidRPr="004E1A96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C08A" w14:textId="77777777" w:rsidR="007E1B80" w:rsidRDefault="007E1B80" w:rsidP="00A05352">
      <w:r>
        <w:separator/>
      </w:r>
    </w:p>
  </w:footnote>
  <w:footnote w:type="continuationSeparator" w:id="0">
    <w:p w14:paraId="2AEA9E55" w14:textId="77777777" w:rsidR="007E1B80" w:rsidRDefault="007E1B80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9A59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BEC9FF" wp14:editId="221D275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148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73AF8F" wp14:editId="539E443B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97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96"/>
    <w:rsid w:val="000041A7"/>
    <w:rsid w:val="000572D7"/>
    <w:rsid w:val="00077ADC"/>
    <w:rsid w:val="00114C2E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33422"/>
    <w:rsid w:val="004901FB"/>
    <w:rsid w:val="004E1A96"/>
    <w:rsid w:val="004F5D57"/>
    <w:rsid w:val="006103CC"/>
    <w:rsid w:val="00623B4E"/>
    <w:rsid w:val="007E1B80"/>
    <w:rsid w:val="00824136"/>
    <w:rsid w:val="00842EB0"/>
    <w:rsid w:val="00924FC9"/>
    <w:rsid w:val="00A05352"/>
    <w:rsid w:val="00A15B23"/>
    <w:rsid w:val="00A25533"/>
    <w:rsid w:val="00A27D8D"/>
    <w:rsid w:val="00A96922"/>
    <w:rsid w:val="00B70F43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C29A1"/>
  <w15:chartTrackingRefBased/>
  <w15:docId w15:val="{19BC3361-DE1D-4964-9120-1300904A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96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4E1A96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4E1A96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1A96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3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4</cp:revision>
  <cp:lastPrinted>2023-10-23T19:03:00Z</cp:lastPrinted>
  <dcterms:created xsi:type="dcterms:W3CDTF">2025-05-15T12:21:00Z</dcterms:created>
  <dcterms:modified xsi:type="dcterms:W3CDTF">2025-05-15T18:17:00Z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