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78011" w14:textId="6AAD4A85" w:rsidR="00B915A9" w:rsidRPr="00B915A9" w:rsidRDefault="00B915A9" w:rsidP="00B915A9">
      <w:pPr>
        <w:spacing w:after="160" w:line="259" w:lineRule="auto"/>
        <w:rPr>
          <w:rFonts w:ascii="Source Sans Pro" w:hAnsi="Source Sans Pro"/>
          <w:color w:val="4472C4" w:themeColor="accent1"/>
          <w:sz w:val="48"/>
          <w:szCs w:val="48"/>
        </w:rPr>
      </w:pPr>
      <w:proofErr w:type="spellStart"/>
      <w:r w:rsidRPr="00B915A9">
        <w:rPr>
          <w:rFonts w:ascii="Source Sans Pro" w:hAnsi="Source Sans Pro"/>
          <w:color w:val="0E3F75"/>
          <w:sz w:val="48"/>
          <w:szCs w:val="48"/>
        </w:rPr>
        <w:t>İngilizce</w:t>
      </w:r>
      <w:proofErr w:type="spellEnd"/>
      <w:r w:rsidRPr="00B915A9">
        <w:rPr>
          <w:rFonts w:ascii="Source Sans Pro" w:hAnsi="Source Sans Pro"/>
          <w:color w:val="0E3F75"/>
          <w:sz w:val="48"/>
          <w:szCs w:val="48"/>
        </w:rPr>
        <w:t xml:space="preserve"> Dil </w:t>
      </w:r>
      <w:proofErr w:type="spellStart"/>
      <w:r w:rsidRPr="00B915A9">
        <w:rPr>
          <w:rFonts w:ascii="Source Sans Pro" w:hAnsi="Source Sans Pro"/>
          <w:color w:val="0E3F75"/>
          <w:sz w:val="48"/>
          <w:szCs w:val="48"/>
        </w:rPr>
        <w:t>Programı</w:t>
      </w:r>
      <w:proofErr w:type="spellEnd"/>
      <w:r w:rsidRPr="00B915A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915A9">
        <w:rPr>
          <w:rFonts w:ascii="Source Sans Pro" w:hAnsi="Source Sans Pro"/>
          <w:color w:val="0E3F75"/>
          <w:sz w:val="48"/>
          <w:szCs w:val="48"/>
        </w:rPr>
        <w:t>Reddetme</w:t>
      </w:r>
      <w:proofErr w:type="spellEnd"/>
      <w:r w:rsidRPr="00B915A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915A9">
        <w:rPr>
          <w:rFonts w:ascii="Source Sans Pro" w:hAnsi="Source Sans Pro"/>
          <w:color w:val="0E3F75"/>
          <w:sz w:val="48"/>
          <w:szCs w:val="48"/>
        </w:rPr>
        <w:t>Bildirim</w:t>
      </w:r>
      <w:proofErr w:type="spellEnd"/>
      <w:r w:rsidRPr="00B915A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915A9">
        <w:rPr>
          <w:rFonts w:ascii="Source Sans Pro" w:hAnsi="Source Sans Pro"/>
          <w:color w:val="0E3F75"/>
          <w:sz w:val="48"/>
          <w:szCs w:val="48"/>
        </w:rPr>
        <w:t>Şablonu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B915A9" w:rsidRPr="00A7513A" w14:paraId="52069797" w14:textId="77777777" w:rsidTr="00B915A9">
        <w:tc>
          <w:tcPr>
            <w:tcW w:w="2189" w:type="pct"/>
          </w:tcPr>
          <w:p w14:paraId="3F54B486" w14:textId="77777777" w:rsidR="00B915A9" w:rsidRDefault="00B915A9" w:rsidP="00F95986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Tarih:</w:t>
            </w:r>
          </w:p>
          <w:p w14:paraId="2A390317" w14:textId="77777777" w:rsidR="00B915A9" w:rsidRPr="00A7513A" w:rsidRDefault="00B915A9" w:rsidP="00F95986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683846F2" w14:textId="77777777" w:rsidR="00B915A9" w:rsidRPr="00A7513A" w:rsidRDefault="00B915A9" w:rsidP="00F95986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Öğrenci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Adı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B915A9" w:rsidRPr="00A7513A" w14:paraId="52A93E68" w14:textId="77777777" w:rsidTr="00B915A9">
        <w:tc>
          <w:tcPr>
            <w:tcW w:w="2189" w:type="pct"/>
          </w:tcPr>
          <w:p w14:paraId="686BC301" w14:textId="77777777" w:rsidR="00B915A9" w:rsidRDefault="00B915A9" w:rsidP="00F95986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School:</w:t>
            </w:r>
          </w:p>
          <w:p w14:paraId="61F2685A" w14:textId="77777777" w:rsidR="00B915A9" w:rsidRPr="00A7513A" w:rsidRDefault="00B915A9" w:rsidP="00F95986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2B9A1F23" w14:textId="77777777" w:rsidR="00B915A9" w:rsidRPr="00A7513A" w:rsidRDefault="00B915A9" w:rsidP="00F95986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  <w:szCs w:val="24"/>
              </w:rPr>
            </w:pP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Okul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Bölgesi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ve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Derecesi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41CBFA91" w14:textId="77777777" w:rsidR="00B915A9" w:rsidRPr="00A7513A" w:rsidRDefault="00B915A9" w:rsidP="00B915A9">
      <w:pPr>
        <w:contextualSpacing/>
        <w:rPr>
          <w:rFonts w:ascii="Source Sans Pro" w:hAnsi="Source Sans Pro" w:cs="Arial"/>
          <w:sz w:val="24"/>
        </w:rPr>
      </w:pPr>
    </w:p>
    <w:p w14:paraId="49585DE6" w14:textId="0AA9F0A5" w:rsidR="00B915A9" w:rsidRPr="00A7513A" w:rsidRDefault="00B915A9" w:rsidP="00B915A9">
      <w:p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r w:rsidRPr="00A7513A">
        <w:rPr>
          <w:rFonts w:ascii="Source Sans Pro" w:hAnsi="Source Sans Pro" w:cs="Arial"/>
          <w:b w:val="0"/>
          <w:bCs/>
          <w:sz w:val="24"/>
          <w:u w:val="single"/>
        </w:rPr>
        <w:t xml:space="preserve">______________________ </w:t>
      </w:r>
      <w:r>
        <w:rPr>
          <w:rFonts w:ascii="Source Sans Pro" w:hAnsi="Source Sans Pro" w:cs="Arial"/>
          <w:i/>
          <w:iCs/>
          <w:color w:val="C12637"/>
          <w:sz w:val="24"/>
        </w:rPr>
        <w:t>(insert name of student)</w:t>
      </w:r>
      <w:r w:rsidRPr="00B915A9">
        <w:rPr>
          <w:rFonts w:ascii="Source Sans Pro" w:hAnsi="Source Sans Pro" w:cs="Arial"/>
          <w:b w:val="0"/>
          <w:bCs/>
          <w:color w:val="C12637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adlı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öğrencinin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Sayın Anne/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Babası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ya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da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Velisi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>,</w:t>
      </w:r>
    </w:p>
    <w:p w14:paraId="5E17167F" w14:textId="77777777" w:rsidR="00B915A9" w:rsidRPr="00A7513A" w:rsidRDefault="00B915A9" w:rsidP="00B915A9">
      <w:p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</w:p>
    <w:p w14:paraId="36C6ED17" w14:textId="77777777" w:rsidR="00B915A9" w:rsidRPr="00A7513A" w:rsidRDefault="00B915A9" w:rsidP="00B915A9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  <w:proofErr w:type="spellStart"/>
      <w:r w:rsidRPr="00A7513A">
        <w:rPr>
          <w:rFonts w:ascii="Source Sans Pro" w:hAnsi="Source Sans Pro"/>
          <w:b w:val="0"/>
          <w:bCs/>
          <w:sz w:val="24"/>
        </w:rPr>
        <w:t>Çocuğunuz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için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önerilen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dil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eğitim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programını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reddetmek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istediğinizi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anlıyoruz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İngilizce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dil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programları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çocuğunuzun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İngilizce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dil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yeterliliğini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geliştirmesine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ve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diğer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derslere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katılımını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artırmaya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yardımcı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olmak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için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özel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olarak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tasarlanmıştır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Ancak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sizinle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yaptığımız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görüşmede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de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bahsettiğimiz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gibi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çocuğunuzun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programa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katılımını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reddetme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hakkına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sahipsiniz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. </w:t>
      </w:r>
    </w:p>
    <w:p w14:paraId="088254DD" w14:textId="77777777" w:rsidR="00B915A9" w:rsidRPr="00A7513A" w:rsidRDefault="00B915A9" w:rsidP="00B915A9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</w:p>
    <w:p w14:paraId="0AFE5D08" w14:textId="77777777" w:rsidR="00B915A9" w:rsidRPr="00A7513A" w:rsidRDefault="00B915A9" w:rsidP="00B915A9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  <w:proofErr w:type="spellStart"/>
      <w:r w:rsidRPr="00A7513A">
        <w:rPr>
          <w:rFonts w:ascii="Source Sans Pro" w:hAnsi="Source Sans Pro"/>
          <w:b w:val="0"/>
          <w:bCs/>
          <w:sz w:val="24"/>
        </w:rPr>
        <w:t>İngilizce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dil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programını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reddetmek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istiyorsanız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lütfen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aşağıdaki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hususu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inceleyip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kontrol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edin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İfadenin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sonuna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adınızın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baş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harflerini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ekleyin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. Bunu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yaparak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her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bir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ifadeyi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tamamen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anladığınızı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ve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kabul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ettiğinizi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belirtirsiniz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İfadelerin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her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birini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kontrol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edip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adınızın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baş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harflerini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ekledikten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sonra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lütfen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tarih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yazıp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imzalayın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ve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formu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çocuğunuzun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okuluna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teslim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edin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Çocuğunuzun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bu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kez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İngilizce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dil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programına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katılmasını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reddettiğinizi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da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istemediğinizi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belirten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bu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belgeyi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bir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dosyada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/>
          <w:b w:val="0"/>
          <w:bCs/>
          <w:sz w:val="24"/>
        </w:rPr>
        <w:t>saklayacağız</w:t>
      </w:r>
      <w:proofErr w:type="spellEnd"/>
      <w:r w:rsidRPr="00A7513A">
        <w:rPr>
          <w:rFonts w:ascii="Source Sans Pro" w:hAnsi="Source Sans Pro"/>
          <w:b w:val="0"/>
          <w:bCs/>
          <w:sz w:val="24"/>
        </w:rPr>
        <w:t xml:space="preserve">. </w:t>
      </w:r>
    </w:p>
    <w:p w14:paraId="5B43BEF7" w14:textId="77777777" w:rsidR="00B915A9" w:rsidRPr="00A7513A" w:rsidRDefault="00B915A9" w:rsidP="00B915A9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</w:p>
    <w:p w14:paraId="5101F95F" w14:textId="1D5B3094" w:rsidR="00B915A9" w:rsidRPr="00A7513A" w:rsidRDefault="00B915A9" w:rsidP="00B915A9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A7513A">
        <w:rPr>
          <w:rFonts w:ascii="Source Sans Pro" w:hAnsi="Source Sans Pro"/>
        </w:rPr>
        <w:t>Çocuğumun</w:t>
      </w:r>
      <w:proofErr w:type="spellEnd"/>
      <w:r w:rsidRPr="00A7513A">
        <w:rPr>
          <w:rFonts w:ascii="Source Sans Pro" w:hAnsi="Source Sans Pro"/>
        </w:rPr>
        <w:t xml:space="preserve"> İngilizce </w:t>
      </w:r>
      <w:proofErr w:type="spellStart"/>
      <w:r w:rsidRPr="00A7513A">
        <w:rPr>
          <w:rFonts w:ascii="Source Sans Pro" w:hAnsi="Source Sans Pro"/>
        </w:rPr>
        <w:t>dil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yeterlilik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puanını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biliyorum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ve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çocuğumun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mevcut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akademik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durumu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hakkındaki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diğer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konuların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farkındayım</w:t>
      </w:r>
      <w:proofErr w:type="spellEnd"/>
      <w:r w:rsidRPr="00A7513A">
        <w:rPr>
          <w:rFonts w:ascii="Source Sans Pro" w:hAnsi="Source Sans Pro"/>
        </w:rPr>
        <w:t xml:space="preserve">. </w:t>
      </w:r>
      <w:proofErr w:type="spellStart"/>
      <w:r w:rsidRPr="00A7513A">
        <w:rPr>
          <w:rFonts w:ascii="Source Sans Pro" w:hAnsi="Source Sans Pro"/>
        </w:rPr>
        <w:t>Çocuğuma</w:t>
      </w:r>
      <w:proofErr w:type="spellEnd"/>
      <w:r w:rsidRPr="00A7513A">
        <w:rPr>
          <w:rFonts w:ascii="Source Sans Pro" w:hAnsi="Source Sans Pro"/>
        </w:rPr>
        <w:t xml:space="preserve"> ek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dil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eğitimi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önerildiğini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biliyorum</w:t>
      </w:r>
      <w:proofErr w:type="spellEnd"/>
      <w:r w:rsidRPr="00A7513A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53C8A414" w14:textId="77777777" w:rsidR="00B915A9" w:rsidRPr="00A7513A" w:rsidRDefault="00B915A9" w:rsidP="00B915A9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534B62B0" w14:textId="2CBB2B1F" w:rsidR="00B915A9" w:rsidRPr="00A7513A" w:rsidRDefault="00B915A9" w:rsidP="00B915A9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A7513A">
        <w:rPr>
          <w:rFonts w:ascii="Source Sans Pro" w:hAnsi="Source Sans Pro"/>
        </w:rPr>
        <w:t>Okulun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çocuğuma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sunduğu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dil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hakkında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yeterli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bilgiye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sahibim</w:t>
      </w:r>
      <w:proofErr w:type="spellEnd"/>
      <w:r w:rsidRPr="00A7513A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0E15E876" w14:textId="77777777" w:rsidR="00B915A9" w:rsidRPr="00A7513A" w:rsidRDefault="00B915A9" w:rsidP="00B915A9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7983A745" w14:textId="669C772B" w:rsidR="00B915A9" w:rsidRPr="00A7513A" w:rsidRDefault="00B915A9" w:rsidP="00B915A9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A7513A">
        <w:rPr>
          <w:rFonts w:ascii="Source Sans Pro" w:hAnsi="Source Sans Pro"/>
        </w:rPr>
        <w:t>Mevcut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dil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eğitim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programını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okul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personeliyle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görüşme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fırsatım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oldu</w:t>
      </w:r>
      <w:proofErr w:type="spellEnd"/>
      <w:r w:rsidRPr="00A7513A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4AB4E8F1" w14:textId="77777777" w:rsidR="00B915A9" w:rsidRPr="00A7513A" w:rsidRDefault="00B915A9" w:rsidP="00B915A9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19594E87" w14:textId="6BF35C29" w:rsidR="00B915A9" w:rsidRPr="00A7513A" w:rsidRDefault="00B915A9" w:rsidP="00B915A9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A7513A">
        <w:rPr>
          <w:rFonts w:ascii="Source Sans Pro" w:hAnsi="Source Sans Pro"/>
        </w:rPr>
        <w:t>Okulun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çocuğumun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akademik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hayatına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büyük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katkı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sağlayacağına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inandığı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için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önerdiğini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biliyorum</w:t>
      </w:r>
      <w:proofErr w:type="spellEnd"/>
      <w:r w:rsidRPr="00A7513A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122656E1" w14:textId="77777777" w:rsidR="00B915A9" w:rsidRPr="00A7513A" w:rsidRDefault="00B915A9" w:rsidP="00B915A9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02A5C5F4" w14:textId="77777777" w:rsidR="00B915A9" w:rsidRDefault="00B915A9" w:rsidP="00B915A9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r w:rsidRPr="00A7513A">
        <w:rPr>
          <w:rFonts w:ascii="Source Sans Pro" w:hAnsi="Source Sans Pro" w:cs="Arial"/>
        </w:rPr>
        <w:t xml:space="preserve">Federal </w:t>
      </w:r>
      <w:proofErr w:type="spellStart"/>
      <w:r w:rsidRPr="00A7513A">
        <w:rPr>
          <w:rFonts w:ascii="Source Sans Pro" w:hAnsi="Source Sans Pro" w:cs="Arial"/>
        </w:rPr>
        <w:t>gereklilikler</w:t>
      </w:r>
      <w:proofErr w:type="spellEnd"/>
      <w:r w:rsidRPr="00A7513A">
        <w:rPr>
          <w:rFonts w:ascii="Source Sans Pro" w:hAnsi="Source Sans Pro" w:cs="Arial"/>
        </w:rPr>
        <w:t xml:space="preserve"> </w:t>
      </w:r>
      <w:proofErr w:type="spellStart"/>
      <w:r w:rsidRPr="00A7513A">
        <w:rPr>
          <w:rFonts w:ascii="Source Sans Pro" w:hAnsi="Source Sans Pro" w:cs="Arial"/>
        </w:rPr>
        <w:t>uyarınca</w:t>
      </w:r>
      <w:proofErr w:type="spellEnd"/>
      <w:r w:rsidRPr="00A7513A">
        <w:rPr>
          <w:rFonts w:ascii="Source Sans Pro" w:hAnsi="Source Sans Pro" w:cs="Arial"/>
        </w:rPr>
        <w:t xml:space="preserve">, </w:t>
      </w:r>
      <w:proofErr w:type="spellStart"/>
      <w:r w:rsidRPr="00A7513A">
        <w:rPr>
          <w:rFonts w:ascii="Source Sans Pro" w:hAnsi="Source Sans Pro"/>
        </w:rPr>
        <w:t>çocuğumun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hala</w:t>
      </w:r>
      <w:proofErr w:type="spellEnd"/>
      <w:r w:rsidRPr="00A7513A">
        <w:rPr>
          <w:rFonts w:ascii="Source Sans Pro" w:hAnsi="Source Sans Pro"/>
        </w:rPr>
        <w:t xml:space="preserve"> “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kişi</w:t>
      </w:r>
      <w:proofErr w:type="spellEnd"/>
      <w:r w:rsidRPr="00A7513A">
        <w:rPr>
          <w:rFonts w:ascii="Source Sans Pro" w:hAnsi="Source Sans Pro"/>
        </w:rPr>
        <w:t xml:space="preserve">” </w:t>
      </w:r>
      <w:proofErr w:type="spellStart"/>
      <w:r w:rsidRPr="00A7513A">
        <w:rPr>
          <w:rFonts w:ascii="Source Sans Pro" w:hAnsi="Source Sans Pro"/>
        </w:rPr>
        <w:t>olarak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tanımlanmaya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devam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edeceğini</w:t>
      </w:r>
      <w:proofErr w:type="spellEnd"/>
      <w:r w:rsidRPr="00A7513A">
        <w:rPr>
          <w:rFonts w:ascii="Source Sans Pro" w:hAnsi="Source Sans Pro"/>
        </w:rPr>
        <w:t xml:space="preserve">, eyalet </w:t>
      </w:r>
      <w:proofErr w:type="spellStart"/>
      <w:r w:rsidRPr="00A7513A">
        <w:rPr>
          <w:rFonts w:ascii="Source Sans Pro" w:hAnsi="Source Sans Pro"/>
        </w:rPr>
        <w:t>sınavlarında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kişiler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için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sunulan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konaklamalardan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lastRenderedPageBreak/>
        <w:t>yararlanabileceğini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ve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eyaletin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artık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kişi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olarak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tanımlamadığı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zamana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kadar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yılda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bir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kez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yeterlilik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sınavına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gireceğini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biliyorum</w:t>
      </w:r>
      <w:proofErr w:type="spellEnd"/>
      <w:r w:rsidRPr="00A7513A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2CA7CEC0" w14:textId="77777777" w:rsidR="00B915A9" w:rsidRPr="00B915A9" w:rsidRDefault="00B915A9" w:rsidP="00B915A9">
      <w:pPr>
        <w:pStyle w:val="ListParagraph"/>
        <w:spacing w:line="259" w:lineRule="auto"/>
        <w:rPr>
          <w:rFonts w:ascii="Source Sans Pro" w:hAnsi="Source Sans Pro" w:cs="Arial"/>
        </w:rPr>
      </w:pPr>
    </w:p>
    <w:p w14:paraId="4F52F542" w14:textId="307AA62F" w:rsidR="00B915A9" w:rsidRPr="00B915A9" w:rsidRDefault="00B915A9" w:rsidP="00B915A9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B915A9">
        <w:rPr>
          <w:rFonts w:ascii="Source Sans Pro" w:hAnsi="Source Sans Pro" w:cs="Arial"/>
        </w:rPr>
        <w:t>İstediğim</w:t>
      </w:r>
      <w:proofErr w:type="spellEnd"/>
      <w:r w:rsidRPr="00B915A9">
        <w:rPr>
          <w:rFonts w:ascii="Source Sans Pro" w:hAnsi="Source Sans Pro" w:cs="Arial"/>
        </w:rPr>
        <w:t xml:space="preserve"> zaman </w:t>
      </w:r>
      <w:proofErr w:type="spellStart"/>
      <w:r w:rsidRPr="00B915A9">
        <w:rPr>
          <w:rFonts w:ascii="Source Sans Pro" w:hAnsi="Source Sans Pro" w:cs="Arial"/>
        </w:rPr>
        <w:t>bu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yazılı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hizmet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reddini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iptal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etme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ve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çocuğumun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derhal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dil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eğitim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programına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alınmasını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talep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etme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hakkına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sahip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olduğumu</w:t>
      </w:r>
      <w:proofErr w:type="spellEnd"/>
      <w:r w:rsidRPr="00B915A9">
        <w:rPr>
          <w:rFonts w:ascii="Source Sans Pro" w:hAnsi="Source Sans Pro" w:cs="Arial"/>
        </w:rPr>
        <w:t xml:space="preserve"> </w:t>
      </w:r>
      <w:proofErr w:type="spellStart"/>
      <w:r w:rsidRPr="00B915A9">
        <w:rPr>
          <w:rFonts w:ascii="Source Sans Pro" w:hAnsi="Source Sans Pro" w:cs="Arial"/>
        </w:rPr>
        <w:t>biliyorum</w:t>
      </w:r>
      <w:proofErr w:type="spellEnd"/>
      <w:r w:rsidRPr="00B915A9">
        <w:rPr>
          <w:rFonts w:ascii="Source Sans Pro" w:hAnsi="Source Sans Pro" w:cs="Arial"/>
        </w:rPr>
        <w:t xml:space="preserve">. </w:t>
      </w:r>
      <w:r>
        <w:rPr>
          <w:rFonts w:ascii="Source Sans Pro" w:hAnsi="Source Sans Pro" w:cs="Arial"/>
        </w:rPr>
        <w:t>_____</w:t>
      </w:r>
    </w:p>
    <w:p w14:paraId="3C97D392" w14:textId="77777777" w:rsidR="00B915A9" w:rsidRPr="00B915A9" w:rsidRDefault="00B915A9" w:rsidP="00B915A9">
      <w:pPr>
        <w:pStyle w:val="ListParagraph"/>
        <w:spacing w:line="259" w:lineRule="auto"/>
        <w:rPr>
          <w:rFonts w:ascii="Source Sans Pro" w:hAnsi="Source Sans Pro"/>
        </w:rPr>
      </w:pPr>
    </w:p>
    <w:p w14:paraId="665F1836" w14:textId="375DA4F6" w:rsidR="00B915A9" w:rsidRDefault="00B915A9" w:rsidP="00B915A9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r w:rsidRPr="00B915A9">
        <w:rPr>
          <w:rFonts w:ascii="Source Sans Pro" w:hAnsi="Source Sans Pro"/>
        </w:rPr>
        <w:t xml:space="preserve">Bu </w:t>
      </w:r>
      <w:proofErr w:type="spellStart"/>
      <w:r w:rsidRPr="00B915A9">
        <w:rPr>
          <w:rFonts w:ascii="Source Sans Pro" w:hAnsi="Source Sans Pro"/>
        </w:rPr>
        <w:t>bilgi</w:t>
      </w:r>
      <w:proofErr w:type="spellEnd"/>
      <w:r w:rsidRPr="00B915A9">
        <w:rPr>
          <w:rFonts w:ascii="Source Sans Pro" w:hAnsi="Source Sans Pro"/>
        </w:rPr>
        <w:t xml:space="preserve"> </w:t>
      </w:r>
      <w:proofErr w:type="spellStart"/>
      <w:r w:rsidRPr="00B915A9">
        <w:rPr>
          <w:rFonts w:ascii="Source Sans Pro" w:hAnsi="Source Sans Pro"/>
        </w:rPr>
        <w:t>bana</w:t>
      </w:r>
      <w:proofErr w:type="spellEnd"/>
      <w:r w:rsidRPr="00B915A9">
        <w:rPr>
          <w:rFonts w:ascii="Source Sans Pro" w:hAnsi="Source Sans Pro"/>
        </w:rPr>
        <w:t xml:space="preserve"> </w:t>
      </w:r>
      <w:proofErr w:type="spellStart"/>
      <w:r w:rsidRPr="00B915A9">
        <w:rPr>
          <w:rFonts w:ascii="Source Sans Pro" w:hAnsi="Source Sans Pro"/>
        </w:rPr>
        <w:t>tamamen</w:t>
      </w:r>
      <w:proofErr w:type="spellEnd"/>
      <w:r w:rsidRPr="00B915A9">
        <w:rPr>
          <w:rFonts w:ascii="Source Sans Pro" w:hAnsi="Source Sans Pro"/>
        </w:rPr>
        <w:t xml:space="preserve"> </w:t>
      </w:r>
      <w:proofErr w:type="spellStart"/>
      <w:r w:rsidRPr="00B915A9">
        <w:rPr>
          <w:rFonts w:ascii="Source Sans Pro" w:hAnsi="Source Sans Pro"/>
        </w:rPr>
        <w:t>anladığım</w:t>
      </w:r>
      <w:proofErr w:type="spellEnd"/>
      <w:r w:rsidRPr="00B915A9">
        <w:rPr>
          <w:rFonts w:ascii="Source Sans Pro" w:hAnsi="Source Sans Pro"/>
        </w:rPr>
        <w:t xml:space="preserve"> </w:t>
      </w:r>
      <w:proofErr w:type="spellStart"/>
      <w:r w:rsidRPr="00B915A9">
        <w:rPr>
          <w:rFonts w:ascii="Source Sans Pro" w:hAnsi="Source Sans Pro"/>
        </w:rPr>
        <w:t>bir</w:t>
      </w:r>
      <w:proofErr w:type="spellEnd"/>
      <w:r w:rsidRPr="00B915A9">
        <w:rPr>
          <w:rFonts w:ascii="Source Sans Pro" w:hAnsi="Source Sans Pro"/>
        </w:rPr>
        <w:t xml:space="preserve"> </w:t>
      </w:r>
      <w:proofErr w:type="spellStart"/>
      <w:r w:rsidRPr="00B915A9">
        <w:rPr>
          <w:rFonts w:ascii="Source Sans Pro" w:hAnsi="Source Sans Pro"/>
        </w:rPr>
        <w:t>dilde</w:t>
      </w:r>
      <w:proofErr w:type="spellEnd"/>
      <w:r w:rsidRPr="00B915A9">
        <w:rPr>
          <w:rFonts w:ascii="Source Sans Pro" w:hAnsi="Source Sans Pro"/>
        </w:rPr>
        <w:t xml:space="preserve"> </w:t>
      </w:r>
      <w:proofErr w:type="spellStart"/>
      <w:r w:rsidRPr="00B915A9">
        <w:rPr>
          <w:rFonts w:ascii="Source Sans Pro" w:hAnsi="Source Sans Pro"/>
        </w:rPr>
        <w:t>sunuldu</w:t>
      </w:r>
      <w:proofErr w:type="spellEnd"/>
      <w:r w:rsidRPr="00B915A9">
        <w:rPr>
          <w:rFonts w:ascii="Source Sans Pro" w:hAnsi="Source Sans Pro"/>
        </w:rPr>
        <w:t>.</w:t>
      </w:r>
      <w:r>
        <w:rPr>
          <w:rFonts w:ascii="Source Sans Pro" w:hAnsi="Source Sans Pro"/>
        </w:rPr>
        <w:t xml:space="preserve"> _____</w:t>
      </w:r>
    </w:p>
    <w:p w14:paraId="72BA831F" w14:textId="77777777" w:rsidR="00B915A9" w:rsidRPr="00B915A9" w:rsidRDefault="00B915A9" w:rsidP="00B915A9">
      <w:pPr>
        <w:pStyle w:val="ListParagraph"/>
        <w:spacing w:line="259" w:lineRule="auto"/>
        <w:rPr>
          <w:rFonts w:ascii="Source Sans Pro" w:hAnsi="Source Sans Pro"/>
        </w:rPr>
      </w:pPr>
    </w:p>
    <w:p w14:paraId="07F590A3" w14:textId="77777777" w:rsidR="00B915A9" w:rsidRDefault="00B915A9" w:rsidP="00B915A9">
      <w:pPr>
        <w:rPr>
          <w:rFonts w:ascii="Source Sans Pro" w:hAnsi="Source Sans Pro"/>
        </w:rPr>
      </w:pPr>
    </w:p>
    <w:p w14:paraId="0343976D" w14:textId="77777777" w:rsidR="00B915A9" w:rsidRDefault="00B915A9" w:rsidP="00B915A9">
      <w:pPr>
        <w:rPr>
          <w:rFonts w:ascii="Source Sans Pro" w:hAnsi="Source Sans Pro"/>
        </w:rPr>
      </w:pPr>
    </w:p>
    <w:p w14:paraId="2C24CE14" w14:textId="77777777" w:rsidR="00B915A9" w:rsidRPr="00A7513A" w:rsidRDefault="00B915A9" w:rsidP="00B915A9">
      <w:pPr>
        <w:rPr>
          <w:rFonts w:ascii="Source Sans Pro" w:hAnsi="Source Sans Pro" w:cs="Arial"/>
          <w:b w:val="0"/>
          <w:sz w:val="24"/>
          <w:u w:val="single"/>
        </w:rPr>
      </w:pP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</w:p>
    <w:p w14:paraId="1B02A72A" w14:textId="490D2685" w:rsidR="00B915A9" w:rsidRPr="00A7513A" w:rsidRDefault="00B915A9" w:rsidP="00B915A9">
      <w:pPr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Anne/Baba veya Veli ad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soyadı</w:t>
      </w:r>
      <w:proofErr w:type="spellEnd"/>
    </w:p>
    <w:p w14:paraId="4FD3BE30" w14:textId="77777777" w:rsidR="00B915A9" w:rsidRDefault="00B915A9" w:rsidP="00B915A9">
      <w:pPr>
        <w:ind w:firstLine="720"/>
        <w:rPr>
          <w:rFonts w:ascii="Source Sans Pro" w:hAnsi="Source Sans Pro" w:cs="Arial"/>
          <w:b w:val="0"/>
          <w:sz w:val="24"/>
        </w:rPr>
      </w:pPr>
    </w:p>
    <w:p w14:paraId="09341FAB" w14:textId="77777777" w:rsidR="00B915A9" w:rsidRDefault="00B915A9" w:rsidP="00B915A9">
      <w:pPr>
        <w:ind w:firstLine="720"/>
        <w:rPr>
          <w:rFonts w:ascii="Source Sans Pro" w:hAnsi="Source Sans Pro" w:cs="Arial"/>
          <w:b w:val="0"/>
          <w:sz w:val="24"/>
        </w:rPr>
      </w:pPr>
    </w:p>
    <w:p w14:paraId="4BA638F7" w14:textId="77777777" w:rsidR="00B915A9" w:rsidRDefault="00B915A9" w:rsidP="00B915A9">
      <w:pPr>
        <w:ind w:firstLine="720"/>
        <w:rPr>
          <w:rFonts w:ascii="Source Sans Pro" w:hAnsi="Source Sans Pro" w:cs="Arial"/>
          <w:b w:val="0"/>
          <w:sz w:val="24"/>
        </w:rPr>
      </w:pPr>
    </w:p>
    <w:p w14:paraId="2FAF89A3" w14:textId="60983E98" w:rsidR="00B915A9" w:rsidRPr="00A7513A" w:rsidRDefault="00B915A9" w:rsidP="00B915A9">
      <w:pPr>
        <w:ind w:firstLine="720"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ab/>
      </w:r>
    </w:p>
    <w:p w14:paraId="7C3FF3A0" w14:textId="77777777" w:rsidR="00B915A9" w:rsidRPr="00A7513A" w:rsidRDefault="00B915A9" w:rsidP="00B915A9">
      <w:pPr>
        <w:rPr>
          <w:rFonts w:ascii="Source Sans Pro" w:hAnsi="Source Sans Pro" w:cs="Arial"/>
          <w:b w:val="0"/>
          <w:sz w:val="24"/>
          <w:u w:val="single"/>
        </w:rPr>
      </w:pP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</w:p>
    <w:p w14:paraId="3C7230EB" w14:textId="566F868A" w:rsidR="00B915A9" w:rsidRPr="00A7513A" w:rsidRDefault="00B915A9" w:rsidP="00B915A9">
      <w:pPr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Anne/Baba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veya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Veli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İmzası</w:t>
      </w:r>
      <w:proofErr w:type="spellEnd"/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 w:rsidRPr="00A7513A">
        <w:rPr>
          <w:rFonts w:ascii="Source Sans Pro" w:hAnsi="Source Sans Pro" w:cs="Arial"/>
          <w:b w:val="0"/>
          <w:sz w:val="24"/>
        </w:rPr>
        <w:tab/>
      </w:r>
      <w:r w:rsidRPr="00A7513A">
        <w:rPr>
          <w:rFonts w:ascii="Source Sans Pro" w:hAnsi="Source Sans Pro" w:cs="Arial"/>
          <w:b w:val="0"/>
          <w:sz w:val="24"/>
        </w:rPr>
        <w:tab/>
      </w:r>
      <w:r w:rsidRPr="00A7513A">
        <w:rPr>
          <w:rFonts w:ascii="Source Sans Pro" w:hAnsi="Source Sans Pro" w:cs="Arial"/>
          <w:b w:val="0"/>
          <w:sz w:val="24"/>
        </w:rPr>
        <w:tab/>
        <w:t>Tarih (Ay/Gün/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)</w:t>
      </w:r>
    </w:p>
    <w:p w14:paraId="63E03A2D" w14:textId="77777777" w:rsidR="00B915A9" w:rsidRPr="00B915A9" w:rsidRDefault="00B915A9" w:rsidP="00B915A9">
      <w:pPr>
        <w:rPr>
          <w:rFonts w:ascii="Source Sans Pro" w:hAnsi="Source Sans Pro"/>
        </w:rPr>
      </w:pPr>
    </w:p>
    <w:p w14:paraId="3FC5B877" w14:textId="77777777" w:rsidR="00A05352" w:rsidRPr="00B915A9" w:rsidRDefault="00A05352" w:rsidP="00B915A9"/>
    <w:sectPr w:rsidR="00A05352" w:rsidRPr="00B915A9" w:rsidSect="00B915A9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51BB5" w14:textId="77777777" w:rsidR="00B915A9" w:rsidRDefault="00B915A9" w:rsidP="00A05352">
      <w:r>
        <w:separator/>
      </w:r>
    </w:p>
  </w:endnote>
  <w:endnote w:type="continuationSeparator" w:id="0">
    <w:p w14:paraId="205579DA" w14:textId="77777777" w:rsidR="00B915A9" w:rsidRDefault="00B915A9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0D8EF" w14:textId="77777777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r w:rsidR="002538D0">
      <w:t xml:space="preserve">Document </w:t>
    </w:r>
    <w:r>
      <w:t>Title | Year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5629C" w14:textId="77777777" w:rsidR="00B915A9" w:rsidRDefault="00B915A9" w:rsidP="00A05352">
      <w:r>
        <w:separator/>
      </w:r>
    </w:p>
  </w:footnote>
  <w:footnote w:type="continuationSeparator" w:id="0">
    <w:p w14:paraId="291EF08A" w14:textId="77777777" w:rsidR="00B915A9" w:rsidRDefault="00B915A9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B6F6E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8844CF" wp14:editId="0E3F4938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6FF8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324857F" wp14:editId="742DE670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592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5A9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96922"/>
    <w:rsid w:val="00B915A9"/>
    <w:rsid w:val="00CA3C7F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39039"/>
  <w15:chartTrackingRefBased/>
  <w15:docId w15:val="{B8EE905E-50E7-4AA6-99EA-DE2B8A1AB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A9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B915A9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B915A9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15A9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4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2025-05-16T15:42:00Z</dcterms:created>
  <dcterms:modified xsi:type="dcterms:W3CDTF">2025-05-16T15:46:00Z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