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14869" w14:textId="7F924A64" w:rsidR="00F76B46" w:rsidRPr="0031556B" w:rsidRDefault="0040742D" w:rsidP="001E5DA8">
      <w:pPr>
        <w:pStyle w:val="Heading1"/>
        <w:rPr>
          <w:bCs/>
          <w:szCs w:val="28"/>
        </w:rPr>
      </w:pPr>
      <w:r>
        <w:t>Community Resources Template</w:t>
      </w:r>
    </w:p>
    <w:p w14:paraId="2443ACE7" w14:textId="77777777" w:rsidR="00F76B46" w:rsidRPr="0031556B" w:rsidRDefault="00F76B46" w:rsidP="00F76B46">
      <w:pPr>
        <w:rPr>
          <w:rFonts w:ascii="Source Sans Pro" w:hAnsi="Source Sans Pro"/>
          <w:sz w:val="22"/>
          <w:szCs w:val="22"/>
        </w:rPr>
      </w:pPr>
    </w:p>
    <w:p w14:paraId="534CDBB4" w14:textId="77777777" w:rsidR="00F76B46" w:rsidRPr="001E5DA8" w:rsidRDefault="00F76B46" w:rsidP="00F76B46">
      <w:pPr>
        <w:rPr>
          <w:rFonts w:ascii="Source Sans Pro" w:hAnsi="Source Sans Pro" w:cs="Arial"/>
        </w:rPr>
      </w:pPr>
      <w:r w:rsidRPr="001E5DA8">
        <w:rPr>
          <w:rFonts w:ascii="Source Sans Pro" w:hAnsi="Source Sans Pro"/>
          <w:szCs w:val="28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1E5DA8">
        <w:rPr>
          <w:rFonts w:ascii="Source Sans Pro" w:hAnsi="Source Sans Pro"/>
          <w:szCs w:val="28"/>
        </w:rPr>
        <w:t>be tailored</w:t>
      </w:r>
      <w:proofErr w:type="gramEnd"/>
      <w:r w:rsidRPr="001E5DA8">
        <w:rPr>
          <w:rFonts w:ascii="Source Sans Pro" w:hAnsi="Source Sans Pro"/>
          <w:szCs w:val="28"/>
        </w:rPr>
        <w:t xml:space="preserve"> to best meet the needs of your school, district, or ESC.</w:t>
      </w:r>
    </w:p>
    <w:p w14:paraId="469574A9" w14:textId="77777777" w:rsidR="00F76B46" w:rsidRPr="001E5DA8" w:rsidRDefault="00F76B46" w:rsidP="00F76B46">
      <w:pPr>
        <w:rPr>
          <w:rFonts w:ascii="Source Sans Pro" w:hAnsi="Source Sans Pro" w:cs="Arial"/>
        </w:rPr>
      </w:pPr>
    </w:p>
    <w:p w14:paraId="6EA9634A" w14:textId="77777777" w:rsidR="00F76B46" w:rsidRPr="001E5DA8" w:rsidRDefault="00F76B46" w:rsidP="00F76B46">
      <w:pPr>
        <w:rPr>
          <w:rFonts w:ascii="Source Sans Pro" w:hAnsi="Source Sans Pro" w:cs="Arial"/>
          <w:b/>
          <w:bCs/>
        </w:rPr>
      </w:pPr>
      <w:r w:rsidRPr="001E5DA8">
        <w:rPr>
          <w:rFonts w:ascii="Source Sans Pro" w:hAnsi="Source Sans Pro"/>
          <w:b/>
          <w:szCs w:val="28"/>
        </w:rPr>
        <w:t>Instructions for using this template:</w:t>
      </w:r>
    </w:p>
    <w:p w14:paraId="7352FD4C" w14:textId="77777777" w:rsidR="00F76B46" w:rsidRPr="001E5DA8" w:rsidRDefault="00F76B46" w:rsidP="00F76B46">
      <w:pPr>
        <w:rPr>
          <w:rFonts w:ascii="Source Sans Pro" w:hAnsi="Source Sans Pro" w:cs="Arial"/>
        </w:rPr>
      </w:pPr>
    </w:p>
    <w:p w14:paraId="51CC50B5" w14:textId="77777777" w:rsidR="00F76B46" w:rsidRPr="001E5DA8" w:rsidRDefault="00F76B46" w:rsidP="00F76B46">
      <w:pPr>
        <w:rPr>
          <w:rFonts w:ascii="Source Sans Pro" w:hAnsi="Source Sans Pro" w:cs="Arial"/>
        </w:rPr>
      </w:pPr>
      <w:r w:rsidRPr="001E5DA8">
        <w:rPr>
          <w:rFonts w:ascii="Source Sans Pro" w:hAnsi="Source Sans Pro"/>
          <w:szCs w:val="28"/>
        </w:rPr>
        <w:t>Identify the organizations in your community with information that provides the following services.</w:t>
      </w:r>
    </w:p>
    <w:p w14:paraId="26411296" w14:textId="77777777" w:rsidR="00F76B46" w:rsidRPr="001F5D85" w:rsidRDefault="00F76B46" w:rsidP="00F76B46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2972CE60" w14:textId="77777777" w:rsidR="00F76B46" w:rsidRPr="00B77D78" w:rsidRDefault="00F76B46" w:rsidP="00F76B46">
      <w:pPr>
        <w:bidi/>
        <w:jc w:val="center"/>
        <w:rPr>
          <w:rFonts w:asciiTheme="minorBidi" w:hAnsiTheme="minorBidi"/>
          <w:sz w:val="22"/>
          <w:szCs w:val="22"/>
        </w:rPr>
      </w:pPr>
    </w:p>
    <w:p w14:paraId="3463F019" w14:textId="77777777" w:rsidR="00F76B46" w:rsidRPr="00B77D78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78FEC3E6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60AE4012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17DCD393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DAD6A80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50DB5789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9BA14F7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42C2F450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4C237DD3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89EDC8D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517FB8FB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BE85205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A9F65AF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00C9237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1D51FED5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6DA9E35B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983F9D2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4713A629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57DA4790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6BF842E4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E2B0E07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44C5FD48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7A928BB8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63070681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1F917C06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B4FC101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2DAC2080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3F679FDF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56D11E5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4454368A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6DBD1662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A10AE08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3CF12945" w14:textId="77777777" w:rsidR="00F76B46" w:rsidRPr="005446B1" w:rsidRDefault="00F76B46" w:rsidP="00F76B46">
      <w:pPr>
        <w:bidi/>
        <w:rPr>
          <w:rFonts w:asciiTheme="minorBidi" w:hAnsiTheme="minorBidi"/>
          <w:sz w:val="22"/>
          <w:szCs w:val="22"/>
        </w:rPr>
      </w:pPr>
    </w:p>
    <w:p w14:paraId="0AC91708" w14:textId="12712942" w:rsidR="00F76B46" w:rsidRDefault="00F76B46" w:rsidP="00F76B46">
      <w:pPr>
        <w:rPr>
          <w:rFonts w:asciiTheme="minorBidi" w:hAnsiTheme="minorBidi"/>
          <w:sz w:val="22"/>
          <w:szCs w:val="22"/>
          <w:rtl/>
        </w:rPr>
      </w:pPr>
      <w:r>
        <w:rPr>
          <w:rFonts w:asciiTheme="minorBidi" w:hAnsiTheme="minorBidi"/>
          <w:sz w:val="22"/>
          <w:szCs w:val="22"/>
          <w:rtl/>
        </w:rPr>
        <w:br w:type="page"/>
      </w:r>
    </w:p>
    <w:p w14:paraId="5F855503" w14:textId="77777777" w:rsidR="00F76B46" w:rsidRPr="001E5DA8" w:rsidRDefault="00F76B46" w:rsidP="00F76B46">
      <w:pPr>
        <w:bidi/>
        <w:rPr>
          <w:rFonts w:asciiTheme="minorBidi" w:hAnsiTheme="minorBidi"/>
          <w:rtl/>
        </w:rPr>
      </w:pPr>
      <w:r w:rsidRPr="001E5DA8">
        <w:rPr>
          <w:rFonts w:asciiTheme="minorBidi" w:hAnsiTheme="minorBidi"/>
          <w:rtl/>
        </w:rPr>
        <w:lastRenderedPageBreak/>
        <w:t xml:space="preserve">في حالة حدوث حالة طارئة أو أزمة، يُرجى الاتصال بالرقم </w:t>
      </w:r>
      <w:r w:rsidRPr="001E5DA8">
        <w:rPr>
          <w:rFonts w:asciiTheme="minorBidi" w:hAnsiTheme="minorBidi"/>
          <w:b/>
          <w:bCs/>
          <w:rtl/>
        </w:rPr>
        <w:t>911</w:t>
      </w:r>
      <w:r w:rsidRPr="001E5DA8">
        <w:rPr>
          <w:rFonts w:asciiTheme="minorBidi" w:hAnsiTheme="minorBidi"/>
          <w:rtl/>
        </w:rPr>
        <w:t>.</w:t>
      </w:r>
    </w:p>
    <w:p w14:paraId="191B3C65" w14:textId="77777777" w:rsidR="00F76B46" w:rsidRPr="005446B1" w:rsidRDefault="00F76B46" w:rsidP="00F76B46">
      <w:pPr>
        <w:bidi/>
        <w:rPr>
          <w:rFonts w:asciiTheme="minorBidi" w:hAnsiTheme="minorBidi"/>
          <w:b/>
          <w:bCs/>
          <w:sz w:val="22"/>
          <w:szCs w:val="22"/>
        </w:rPr>
      </w:pPr>
    </w:p>
    <w:p w14:paraId="44E89C2C" w14:textId="77777777" w:rsidR="00F76B46" w:rsidRPr="001E5DA8" w:rsidRDefault="00F76B46" w:rsidP="00F76B46">
      <w:pPr>
        <w:bidi/>
        <w:rPr>
          <w:rFonts w:asciiTheme="minorBidi" w:hAnsiTheme="minorBidi"/>
          <w:color w:val="000000"/>
          <w:rtl/>
        </w:rPr>
      </w:pPr>
      <w:r w:rsidRPr="001E5DA8">
        <w:rPr>
          <w:rFonts w:asciiTheme="minorBidi" w:hAnsiTheme="minorBidi"/>
          <w:b/>
          <w:bCs/>
          <w:rtl/>
        </w:rPr>
        <w:t xml:space="preserve">نقطة الوصول المنسقة للدخول: </w:t>
      </w:r>
      <w:r w:rsidRPr="001E5DA8">
        <w:rPr>
          <w:rStyle w:val="apple-converted-space"/>
          <w:rFonts w:asciiTheme="minorBidi" w:hAnsiTheme="minorBidi"/>
          <w:color w:val="000000"/>
          <w:rtl/>
        </w:rPr>
        <w:t xml:space="preserve">نقطة الوصول المنسقة </w:t>
      </w:r>
      <w:r w:rsidRPr="001E5DA8">
        <w:rPr>
          <w:rFonts w:asciiTheme="minorBidi" w:hAnsiTheme="minorBidi"/>
          <w:color w:val="000000"/>
          <w:rtl/>
        </w:rPr>
        <w:t>هي الباب الأمامي لنظام الإيواء في المقاطعة والذي سيساعد في ربط الطلاب</w:t>
      </w:r>
      <w:r w:rsidRPr="001E5DA8">
        <w:rPr>
          <w:rFonts w:asciiTheme="minorBidi" w:hAnsiTheme="minorBidi"/>
          <w:color w:val="000000"/>
          <w:sz w:val="28"/>
          <w:szCs w:val="28"/>
          <w:rtl/>
        </w:rPr>
        <w:t xml:space="preserve"> </w:t>
      </w:r>
      <w:r w:rsidRPr="001E5DA8">
        <w:rPr>
          <w:rFonts w:asciiTheme="minorBidi" w:hAnsiTheme="minorBidi"/>
          <w:color w:val="000000"/>
          <w:rtl/>
        </w:rPr>
        <w:t>والأسر الذين يعانون من التشرد بالخدمات المناسبة.</w:t>
      </w:r>
    </w:p>
    <w:p w14:paraId="2ABC27A4" w14:textId="77777777" w:rsidR="00F76B46" w:rsidRPr="005446B1" w:rsidRDefault="00F76B46" w:rsidP="00F76B46">
      <w:pPr>
        <w:bidi/>
        <w:rPr>
          <w:rFonts w:asciiTheme="minorBidi" w:hAnsiTheme="minorBidi"/>
          <w:color w:val="000000"/>
          <w:sz w:val="22"/>
          <w:szCs w:val="22"/>
        </w:rPr>
      </w:pPr>
    </w:p>
    <w:p w14:paraId="0F498863" w14:textId="77777777" w:rsidR="00F76B46" w:rsidRPr="001E5DA8" w:rsidRDefault="00F76B46" w:rsidP="00F76B46">
      <w:pPr>
        <w:bidi/>
        <w:rPr>
          <w:rFonts w:asciiTheme="minorBidi" w:hAnsiTheme="minorBidi"/>
          <w:b/>
          <w:bCs/>
          <w:color w:val="000000"/>
          <w:rtl/>
        </w:rPr>
      </w:pPr>
      <w:r w:rsidRPr="001E5DA8">
        <w:rPr>
          <w:rFonts w:asciiTheme="minorBidi" w:hAnsiTheme="minorBidi"/>
          <w:b/>
          <w:bCs/>
          <w:color w:val="000000"/>
          <w:rtl/>
        </w:rPr>
        <w:t>رقم نقطة الوصول المنسقة:</w:t>
      </w:r>
    </w:p>
    <w:p w14:paraId="1301EE39" w14:textId="77777777" w:rsidR="00F76B46" w:rsidRPr="005446B1" w:rsidRDefault="00F76B46" w:rsidP="00F76B46">
      <w:pPr>
        <w:bidi/>
        <w:rPr>
          <w:rFonts w:asciiTheme="minorBidi" w:hAnsiTheme="minorBidi"/>
          <w:b/>
          <w:bCs/>
          <w:color w:val="000000"/>
          <w:sz w:val="22"/>
          <w:szCs w:val="22"/>
        </w:rPr>
      </w:pPr>
    </w:p>
    <w:p w14:paraId="4C1CB349" w14:textId="77777777" w:rsidR="00F76B46" w:rsidRPr="001E5DA8" w:rsidRDefault="00F76B46" w:rsidP="00F76B46">
      <w:pPr>
        <w:bidi/>
        <w:rPr>
          <w:rFonts w:ascii="Source Sans Pro" w:hAnsi="Source Sans Pro"/>
          <w:b/>
          <w:bCs/>
          <w:color w:val="000000"/>
          <w:rtl/>
        </w:rPr>
      </w:pPr>
      <w:r w:rsidRPr="001E5DA8">
        <w:rPr>
          <w:rFonts w:ascii="Source Sans Pro" w:hAnsi="Source Sans Pro"/>
          <w:b/>
          <w:bCs/>
          <w:color w:val="000000"/>
          <w:rtl/>
        </w:rPr>
        <w:t>211 أو رقم خط المساعدة الآخر:</w:t>
      </w:r>
      <w:r w:rsidRPr="001E5DA8">
        <w:rPr>
          <w:rFonts w:ascii="Source Sans Pro" w:hAnsi="Source Sans Pro"/>
          <w:sz w:val="28"/>
          <w:szCs w:val="28"/>
          <w:rtl/>
        </w:rPr>
        <w:t xml:space="preserve"> </w:t>
      </w:r>
    </w:p>
    <w:p w14:paraId="0416C24D" w14:textId="77777777" w:rsidR="00F76B46" w:rsidRPr="005446B1" w:rsidRDefault="00F76B46" w:rsidP="00F76B46">
      <w:pPr>
        <w:bidi/>
        <w:rPr>
          <w:rFonts w:asciiTheme="minorBidi" w:hAnsiTheme="minorBidi"/>
          <w:b/>
          <w:bCs/>
          <w:color w:val="000000"/>
        </w:rPr>
      </w:pPr>
    </w:p>
    <w:p w14:paraId="7828C216" w14:textId="77777777" w:rsidR="00F76B46" w:rsidRPr="005446B1" w:rsidRDefault="00F76B46" w:rsidP="00F76B46">
      <w:pPr>
        <w:pBdr>
          <w:bottom w:val="single" w:sz="12" w:space="1" w:color="auto"/>
        </w:pBdr>
        <w:bidi/>
        <w:rPr>
          <w:rFonts w:asciiTheme="minorBidi" w:hAnsiTheme="minorBidi"/>
        </w:rPr>
      </w:pPr>
    </w:p>
    <w:p w14:paraId="4EAAB616" w14:textId="77777777" w:rsidR="00F76B46" w:rsidRPr="005446B1" w:rsidRDefault="00F76B46" w:rsidP="00F76B46">
      <w:pPr>
        <w:bidi/>
        <w:ind w:firstLine="720"/>
        <w:rPr>
          <w:rFonts w:asciiTheme="minorBidi" w:hAnsiTheme="minorBidi"/>
          <w:b/>
          <w:bCs/>
          <w:color w:val="000000"/>
        </w:rPr>
      </w:pPr>
    </w:p>
    <w:p w14:paraId="061839A5" w14:textId="77777777" w:rsidR="00F76B46" w:rsidRPr="005446B1" w:rsidRDefault="00F76B46" w:rsidP="00F76B46">
      <w:pPr>
        <w:bidi/>
        <w:rPr>
          <w:rFonts w:asciiTheme="minorBidi" w:hAnsiTheme="minorBidi"/>
          <w:b/>
          <w:bCs/>
          <w:color w:val="000000"/>
        </w:rPr>
      </w:pPr>
    </w:p>
    <w:p w14:paraId="6A6825A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351BF869" w14:textId="77777777" w:rsidTr="00540324">
        <w:trPr>
          <w:trHeight w:val="197"/>
        </w:trPr>
        <w:tc>
          <w:tcPr>
            <w:tcW w:w="4675" w:type="dxa"/>
            <w:shd w:val="clear" w:color="auto" w:fill="D9D9D9"/>
          </w:tcPr>
          <w:p w14:paraId="3878CEFC" w14:textId="77777777" w:rsidR="00F76B46" w:rsidRPr="005446B1" w:rsidRDefault="00F76B46" w:rsidP="00540324">
            <w:pPr>
              <w:tabs>
                <w:tab w:val="left" w:pos="2980"/>
              </w:tabs>
              <w:bidi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الملجأ</w:t>
            </w: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0DA95B30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السكن</w:t>
            </w:r>
          </w:p>
        </w:tc>
      </w:tr>
      <w:tr w:rsidR="00F76B46" w:rsidRPr="005446B1" w14:paraId="442902FD" w14:textId="77777777" w:rsidTr="00540324">
        <w:tc>
          <w:tcPr>
            <w:tcW w:w="4675" w:type="dxa"/>
          </w:tcPr>
          <w:p w14:paraId="0D15A1E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11F1A30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 xml:space="preserve">العنوان: </w:t>
            </w:r>
          </w:p>
          <w:p w14:paraId="7E089B5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2B3C10E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3A604B1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1B2DE33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4A7356E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45D8C6A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284A21D4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3F009317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1417A15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6996359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4293B727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37E63B5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167E7EB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0DCF5E9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676B835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229B8AD0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74646AF0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4B6780E2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1B8A78B9" w14:textId="77777777" w:rsidTr="00540324">
        <w:tc>
          <w:tcPr>
            <w:tcW w:w="4675" w:type="dxa"/>
            <w:shd w:val="clear" w:color="auto" w:fill="D9D9D9"/>
          </w:tcPr>
          <w:p w14:paraId="5CC83624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خدمات الطعام</w:t>
            </w:r>
          </w:p>
        </w:tc>
        <w:tc>
          <w:tcPr>
            <w:tcW w:w="4675" w:type="dxa"/>
            <w:shd w:val="clear" w:color="auto" w:fill="D9D9D9"/>
          </w:tcPr>
          <w:p w14:paraId="07D1ED55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المساعدة بشأن المرافق</w:t>
            </w:r>
          </w:p>
        </w:tc>
      </w:tr>
      <w:tr w:rsidR="00F76B46" w:rsidRPr="005446B1" w14:paraId="76CD7EED" w14:textId="77777777" w:rsidTr="00540324">
        <w:tc>
          <w:tcPr>
            <w:tcW w:w="4675" w:type="dxa"/>
          </w:tcPr>
          <w:p w14:paraId="2A46167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5DD7C09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 xml:space="preserve">العنوان: </w:t>
            </w:r>
          </w:p>
          <w:p w14:paraId="3904755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7B174B1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47A7ED0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103CBFD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059891F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4923A78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77DF1C91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4557D2C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553EBA2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6277F5B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2F19F98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12872CB4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66CABBBF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0A917DB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0A9145A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0228EB0A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448B2EF4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2A9523EE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36901A68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5151E36B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4D8E5F54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69EC0316" w14:textId="77777777" w:rsidR="00F76B46" w:rsidRDefault="00F76B46" w:rsidP="00F76B46">
      <w:pPr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br w:type="page"/>
      </w:r>
    </w:p>
    <w:p w14:paraId="1E3F609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0068AB5E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1A4004FE" w14:textId="77777777" w:rsidTr="00540324">
        <w:trPr>
          <w:trHeight w:val="611"/>
        </w:trPr>
        <w:tc>
          <w:tcPr>
            <w:tcW w:w="4675" w:type="dxa"/>
            <w:shd w:val="clear" w:color="auto" w:fill="D9D9D9"/>
          </w:tcPr>
          <w:p w14:paraId="4A82DEF5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خدمات الانتقالات</w:t>
            </w:r>
          </w:p>
        </w:tc>
        <w:tc>
          <w:tcPr>
            <w:tcW w:w="4675" w:type="dxa"/>
            <w:shd w:val="clear" w:color="auto" w:fill="D9D9D9"/>
          </w:tcPr>
          <w:p w14:paraId="19B0447C" w14:textId="77777777" w:rsidR="00F76B46" w:rsidRPr="005446B1" w:rsidRDefault="00F76B46" w:rsidP="00540324">
            <w:pPr>
              <w:bidi/>
              <w:ind w:right="1062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الرعاية الصحية (الأسنان، النظر، الصحة العقلية...)</w:t>
            </w:r>
          </w:p>
        </w:tc>
      </w:tr>
      <w:tr w:rsidR="00F76B46" w:rsidRPr="005446B1" w14:paraId="429A2239" w14:textId="77777777" w:rsidTr="00540324">
        <w:tc>
          <w:tcPr>
            <w:tcW w:w="4675" w:type="dxa"/>
          </w:tcPr>
          <w:p w14:paraId="250C43B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628F7DB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35D7412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1DEA72C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4642AD7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070662C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1B0892B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32F113D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659373D3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64CF597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01A9099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4CE0F4D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6D1E9F6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4AD6CF1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2DD2C17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09553A4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25AA01F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061A862D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2E1FAF30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10908D0C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769CBC59" w14:textId="77777777" w:rsidTr="00540324">
        <w:tc>
          <w:tcPr>
            <w:tcW w:w="4675" w:type="dxa"/>
            <w:shd w:val="clear" w:color="auto" w:fill="D9D9D9"/>
          </w:tcPr>
          <w:p w14:paraId="147FB936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الأطفال والشباب ذوي الإعاقة</w:t>
            </w:r>
          </w:p>
        </w:tc>
        <w:tc>
          <w:tcPr>
            <w:tcW w:w="4675" w:type="dxa"/>
            <w:shd w:val="clear" w:color="auto" w:fill="D9D9D9"/>
          </w:tcPr>
          <w:p w14:paraId="02F11AC5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مجتمع المثليين ومزدوجي الميل الجنسي ومغايري الهوية الجنسية (</w:t>
            </w:r>
            <w:r w:rsidRPr="005446B1">
              <w:rPr>
                <w:rFonts w:asciiTheme="minorBidi" w:hAnsiTheme="minorBidi"/>
                <w:b/>
                <w:bCs/>
                <w:sz w:val="28"/>
                <w:szCs w:val="28"/>
              </w:rPr>
              <w:t>LGBTQ+</w:t>
            </w: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‎</w:t>
            </w: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  <w:r w:rsidRPr="005446B1">
              <w:rPr>
                <w:rFonts w:asciiTheme="minorBidi" w:hAnsiTheme="minorBidi"/>
                <w:rtl/>
              </w:rPr>
              <w:t xml:space="preserve"> </w:t>
            </w:r>
          </w:p>
        </w:tc>
      </w:tr>
      <w:tr w:rsidR="00F76B46" w:rsidRPr="005446B1" w14:paraId="569E3F2B" w14:textId="77777777" w:rsidTr="00540324">
        <w:tc>
          <w:tcPr>
            <w:tcW w:w="4675" w:type="dxa"/>
          </w:tcPr>
          <w:p w14:paraId="75F298C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76DC9B4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083D020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2783924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7D90399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20FE106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4DC7077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67766334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43C8AF36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04F684F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00586D4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5B64D2F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45FE6B4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4C67773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8543CD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12AEB3C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5333076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67AF9970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0FEA3A87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27D401B8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1C1D2972" w14:textId="77777777" w:rsidTr="00540324">
        <w:tc>
          <w:tcPr>
            <w:tcW w:w="4675" w:type="dxa"/>
            <w:shd w:val="clear" w:color="auto" w:fill="D9D9D9"/>
          </w:tcPr>
          <w:p w14:paraId="0B52BDEC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الحمل والتربية للآباء والأمهات الشباب</w:t>
            </w:r>
          </w:p>
        </w:tc>
        <w:tc>
          <w:tcPr>
            <w:tcW w:w="4675" w:type="dxa"/>
            <w:shd w:val="clear" w:color="auto" w:fill="D9D9D9"/>
          </w:tcPr>
          <w:p w14:paraId="004CC48E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متعلمي اللغة الإنجليزية</w:t>
            </w:r>
          </w:p>
        </w:tc>
      </w:tr>
      <w:tr w:rsidR="00F76B46" w:rsidRPr="005446B1" w14:paraId="6C6852DA" w14:textId="77777777" w:rsidTr="00540324">
        <w:tc>
          <w:tcPr>
            <w:tcW w:w="4675" w:type="dxa"/>
          </w:tcPr>
          <w:p w14:paraId="25CBB43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12CC5907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44800EE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7FC77D17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2316D3C4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DC6DC2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10F85E6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234A123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6BA8E945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4A09E57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78B5DC2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73CAB12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41FB3D5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5E6D55DF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2384445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243ED93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1A20908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6E55CB62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793F76E5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12C11938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14F12DB9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0373C46A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0B42BE73" w14:textId="77777777" w:rsidR="00F76B46" w:rsidRDefault="00F76B46" w:rsidP="00F76B46">
      <w:pPr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br w:type="page"/>
      </w:r>
    </w:p>
    <w:p w14:paraId="1A90EE2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450C7C92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0E49C3B7" w14:textId="77777777" w:rsidTr="00540324">
        <w:trPr>
          <w:trHeight w:val="300"/>
        </w:trPr>
        <w:tc>
          <w:tcPr>
            <w:tcW w:w="4675" w:type="dxa"/>
            <w:shd w:val="clear" w:color="auto" w:fill="D9D9D9"/>
          </w:tcPr>
          <w:p w14:paraId="0B13CE4D" w14:textId="77777777" w:rsidR="00F76B46" w:rsidRPr="005446B1" w:rsidRDefault="00F76B46" w:rsidP="00540324">
            <w:p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النازح/الوافد الجديد</w:t>
            </w:r>
          </w:p>
        </w:tc>
        <w:tc>
          <w:tcPr>
            <w:tcW w:w="4675" w:type="dxa"/>
            <w:shd w:val="clear" w:color="auto" w:fill="D9D9D9"/>
          </w:tcPr>
          <w:p w14:paraId="11DE0A9C" w14:textId="77777777" w:rsidR="00F76B46" w:rsidRPr="005446B1" w:rsidRDefault="00F76B46" w:rsidP="00540324">
            <w:pPr>
              <w:bidi/>
              <w:rPr>
                <w:rFonts w:asciiTheme="minorBidi" w:eastAsia="Arial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الشاب المشرد غير المصحوب بذويه</w:t>
            </w:r>
          </w:p>
        </w:tc>
      </w:tr>
      <w:tr w:rsidR="00F76B46" w:rsidRPr="005446B1" w14:paraId="7663859E" w14:textId="77777777" w:rsidTr="00540324">
        <w:trPr>
          <w:trHeight w:val="300"/>
        </w:trPr>
        <w:tc>
          <w:tcPr>
            <w:tcW w:w="4675" w:type="dxa"/>
          </w:tcPr>
          <w:p w14:paraId="3EE5EA1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15517CE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72322F0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0A43938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5D7ECC4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646E8DE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00471B9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42FADBB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2CCC6748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38A30EE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62803E7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6CE82C3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21F46E6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393B4E97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342B80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219B58E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5FADBC9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27294C5E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6309E59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0DB916E4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6EA07361" w14:textId="77777777" w:rsidTr="00540324">
        <w:tc>
          <w:tcPr>
            <w:tcW w:w="4675" w:type="dxa"/>
            <w:shd w:val="clear" w:color="auto" w:fill="D9D9D9"/>
          </w:tcPr>
          <w:p w14:paraId="10AFDE2E" w14:textId="77777777" w:rsidR="00F76B46" w:rsidRPr="005446B1" w:rsidRDefault="00F76B46" w:rsidP="00540324">
            <w:pPr>
              <w:bidi/>
              <w:ind w:right="1242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العنف المنزلي، وإساءة المعاملة، والاعتداء الجنسي</w:t>
            </w:r>
          </w:p>
        </w:tc>
        <w:tc>
          <w:tcPr>
            <w:tcW w:w="4675" w:type="dxa"/>
            <w:shd w:val="clear" w:color="auto" w:fill="D9D9D9"/>
          </w:tcPr>
          <w:p w14:paraId="45EB4AC6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الخدمات القانونية</w:t>
            </w:r>
          </w:p>
        </w:tc>
      </w:tr>
      <w:tr w:rsidR="00F76B46" w:rsidRPr="005446B1" w14:paraId="3602A754" w14:textId="77777777" w:rsidTr="00540324">
        <w:tc>
          <w:tcPr>
            <w:tcW w:w="4675" w:type="dxa"/>
          </w:tcPr>
          <w:p w14:paraId="1C774E3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27FF94A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12F799C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3FD2199D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7A2D851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F5769C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178271A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024E0203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05AFDC60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46A5F398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677ED8D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0851775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385CFAA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الموقع الإلكتروني:</w:t>
            </w:r>
          </w:p>
          <w:p w14:paraId="6208F0FF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0C124B0B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34D5A7C2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0391914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027DFA94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1EDA17C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2FCE60F1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6B46" w:rsidRPr="005446B1" w14:paraId="68A20D87" w14:textId="77777777" w:rsidTr="00540324">
        <w:tc>
          <w:tcPr>
            <w:tcW w:w="4675" w:type="dxa"/>
            <w:shd w:val="clear" w:color="auto" w:fill="D9D9D9"/>
          </w:tcPr>
          <w:p w14:paraId="1B69D3DF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موارد إضافية</w:t>
            </w:r>
          </w:p>
        </w:tc>
        <w:tc>
          <w:tcPr>
            <w:tcW w:w="4675" w:type="dxa"/>
            <w:shd w:val="clear" w:color="auto" w:fill="D9D9D9"/>
          </w:tcPr>
          <w:p w14:paraId="45F1CF14" w14:textId="77777777" w:rsidR="00F76B46" w:rsidRPr="005446B1" w:rsidRDefault="00F76B46" w:rsidP="0054032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446B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موارد إضافية</w:t>
            </w:r>
          </w:p>
        </w:tc>
      </w:tr>
      <w:tr w:rsidR="00F76B46" w:rsidRPr="005446B1" w14:paraId="651083D1" w14:textId="77777777" w:rsidTr="00540324">
        <w:tc>
          <w:tcPr>
            <w:tcW w:w="4675" w:type="dxa"/>
          </w:tcPr>
          <w:p w14:paraId="2BEDD70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5E5ED8F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77B783F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564F09C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135F56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7E13298E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402E29F1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460BD80B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  <w:tc>
          <w:tcPr>
            <w:tcW w:w="4675" w:type="dxa"/>
          </w:tcPr>
          <w:p w14:paraId="4F6C018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اسم المنظمة:</w:t>
            </w:r>
          </w:p>
          <w:p w14:paraId="7D826DBA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العنوان:</w:t>
            </w:r>
          </w:p>
          <w:p w14:paraId="0FB87DCC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رقم الهاتف:</w:t>
            </w:r>
          </w:p>
          <w:p w14:paraId="33BEAD16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ساعات تقديم الخدمات:</w:t>
            </w:r>
          </w:p>
          <w:p w14:paraId="350304C0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الاستحقاق:</w:t>
            </w:r>
          </w:p>
          <w:p w14:paraId="4FDA18D5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عملية التعامل مع الحالة (إن وجدت):</w:t>
            </w:r>
          </w:p>
          <w:p w14:paraId="7CF79079" w14:textId="77777777" w:rsidR="00F76B46" w:rsidRPr="001E5DA8" w:rsidRDefault="00F76B46" w:rsidP="00540324">
            <w:pPr>
              <w:bidi/>
              <w:rPr>
                <w:rFonts w:asciiTheme="minorBidi" w:hAnsiTheme="minorBidi"/>
                <w:rtl/>
              </w:rPr>
            </w:pPr>
            <w:r w:rsidRPr="001E5DA8">
              <w:rPr>
                <w:rFonts w:asciiTheme="minorBidi" w:hAnsiTheme="minorBidi"/>
                <w:rtl/>
              </w:rPr>
              <w:t>المستندات:</w:t>
            </w:r>
          </w:p>
          <w:p w14:paraId="406E5DC7" w14:textId="77777777" w:rsidR="00F76B46" w:rsidRPr="001E5DA8" w:rsidRDefault="00F76B46" w:rsidP="00540324">
            <w:pPr>
              <w:bidi/>
              <w:rPr>
                <w:rFonts w:asciiTheme="minorBidi" w:hAnsiTheme="minorBidi"/>
              </w:rPr>
            </w:pPr>
          </w:p>
        </w:tc>
      </w:tr>
    </w:tbl>
    <w:p w14:paraId="459DD1AD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5281B123" w14:textId="77777777" w:rsidR="00F76B46" w:rsidRPr="005446B1" w:rsidRDefault="00F76B46" w:rsidP="00F76B46">
      <w:pPr>
        <w:bidi/>
        <w:rPr>
          <w:rFonts w:asciiTheme="minorBidi" w:hAnsiTheme="minorBidi"/>
        </w:rPr>
      </w:pPr>
    </w:p>
    <w:p w14:paraId="3C7CB339" w14:textId="0D9DFF11" w:rsidR="0060740A" w:rsidRPr="00F76B46" w:rsidRDefault="0060740A" w:rsidP="00F76B46"/>
    <w:sectPr w:rsidR="0060740A" w:rsidRPr="00F76B46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FC7E8" w14:textId="77777777" w:rsidR="00645A8A" w:rsidRDefault="00645A8A" w:rsidP="00A05352">
      <w:r>
        <w:separator/>
      </w:r>
    </w:p>
  </w:endnote>
  <w:endnote w:type="continuationSeparator" w:id="0">
    <w:p w14:paraId="60B22E8E" w14:textId="77777777" w:rsidR="00645A8A" w:rsidRDefault="00645A8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0102" w14:textId="7025B75B" w:rsidR="00233A98" w:rsidRDefault="00DF315A" w:rsidP="00B353B4">
    <w:pPr>
      <w:pStyle w:val="Header"/>
      <w:bidi/>
    </w:pPr>
    <w:r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7B54D65E" wp14:editId="2A3CCB6D">
          <wp:simplePos x="0" y="0"/>
          <wp:positionH relativeFrom="margin">
            <wp:posOffset>-355600</wp:posOffset>
          </wp:positionH>
          <wp:positionV relativeFrom="margin">
            <wp:posOffset>8723630</wp:posOffset>
          </wp:positionV>
          <wp:extent cx="1483995" cy="407035"/>
          <wp:effectExtent l="0" t="0" r="1905" b="0"/>
          <wp:wrapSquare wrapText="bothSides"/>
          <wp:docPr id="88304941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04941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2B69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33A47F6D" wp14:editId="7954DA0E">
              <wp:simplePos x="0" y="0"/>
              <wp:positionH relativeFrom="column">
                <wp:posOffset>-476250</wp:posOffset>
              </wp:positionH>
              <wp:positionV relativeFrom="paragraph">
                <wp:posOffset>30480</wp:posOffset>
              </wp:positionV>
              <wp:extent cx="1676400" cy="704850"/>
              <wp:effectExtent l="0" t="0" r="0" b="0"/>
              <wp:wrapNone/>
              <wp:docPr id="1281117320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6400" cy="7048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7C7CC7" id="Rectangle 3" o:spid="_x0000_s1026" alt="&quot;&quot;" style="position:absolute;margin-left:-37.5pt;margin-top:2.4pt;width:132pt;height:55.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" fillcolor="white [3212]" stroked="f" strokeweight="1pt"/>
          </w:pict>
        </mc:Fallback>
      </mc:AlternateContent>
    </w:r>
    <w:r w:rsidR="00A05352">
      <w:fldChar w:fldCharType="begin"/>
    </w:r>
    <w:r w:rsidR="00A05352">
      <w:instrText xml:space="preserve"> PAGE   \* MERGEFORMAT </w:instrText>
    </w:r>
    <w:r w:rsidR="00A05352">
      <w:fldChar w:fldCharType="separate"/>
    </w:r>
    <w:r w:rsidR="00A05352">
      <w:t>1</w:t>
    </w:r>
    <w:r w:rsidR="00A05352">
      <w:rPr>
        <w:noProof/>
      </w:rPr>
      <w:fldChar w:fldCharType="end"/>
    </w:r>
    <w:r w:rsidR="00A05352">
      <w:rPr>
        <w:noProof/>
      </w:rPr>
      <w:t xml:space="preserve"> </w:t>
    </w:r>
    <w:r w:rsidR="00A05352">
      <w:t xml:space="preserve">| </w:t>
    </w:r>
    <w:r w:rsidR="00233A98">
      <w:rPr>
        <w:rFonts w:hint="cs"/>
        <w:rtl/>
      </w:rPr>
      <w:t>نموذج الموارد المجتمعية</w:t>
    </w:r>
    <w:r w:rsidR="00706587">
      <w:t xml:space="preserve">2024 | </w:t>
    </w:r>
  </w:p>
  <w:p w14:paraId="10C3E591" w14:textId="1CA13973" w:rsidR="00A05352" w:rsidRDefault="00A05352" w:rsidP="0089302D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FBC26" w14:textId="77777777" w:rsidR="00645A8A" w:rsidRDefault="00645A8A" w:rsidP="00A05352">
      <w:r>
        <w:separator/>
      </w:r>
    </w:p>
  </w:footnote>
  <w:footnote w:type="continuationSeparator" w:id="0">
    <w:p w14:paraId="16B15ADD" w14:textId="77777777" w:rsidR="00645A8A" w:rsidRDefault="00645A8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79F5EC73">
          <wp:simplePos x="0" y="0"/>
          <wp:positionH relativeFrom="column">
            <wp:posOffset>-868680</wp:posOffset>
          </wp:positionH>
          <wp:positionV relativeFrom="paragraph">
            <wp:posOffset>-255270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65875" cy="9920544"/>
                  </a:xfrm>
                  <a:prstGeom prst="rect">
                    <a:avLst/>
                  </a:prstGeom>
                  <a:scene3d>
                    <a:camera prst="orthographicFront">
                      <a:rot lat="0" lon="0" rev="0"/>
                    </a:camera>
                    <a:lightRig rig="threePt" dir="t"/>
                  </a:scene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466D1"/>
    <w:multiLevelType w:val="hybridMultilevel"/>
    <w:tmpl w:val="2E82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3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DB0E86"/>
    <w:multiLevelType w:val="hybridMultilevel"/>
    <w:tmpl w:val="E478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D2CA1"/>
    <w:multiLevelType w:val="hybridMultilevel"/>
    <w:tmpl w:val="25B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40"/>
  </w:num>
  <w:num w:numId="2" w16cid:durableId="1552615192">
    <w:abstractNumId w:val="45"/>
  </w:num>
  <w:num w:numId="3" w16cid:durableId="770393545">
    <w:abstractNumId w:val="4"/>
  </w:num>
  <w:num w:numId="4" w16cid:durableId="918758948">
    <w:abstractNumId w:val="61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6"/>
  </w:num>
  <w:num w:numId="8" w16cid:durableId="1460683483">
    <w:abstractNumId w:val="54"/>
  </w:num>
  <w:num w:numId="9" w16cid:durableId="42411109">
    <w:abstractNumId w:val="55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9"/>
  </w:num>
  <w:num w:numId="17" w16cid:durableId="690375426">
    <w:abstractNumId w:val="34"/>
  </w:num>
  <w:num w:numId="18" w16cid:durableId="864950752">
    <w:abstractNumId w:val="50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6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9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8"/>
  </w:num>
  <w:num w:numId="29" w16cid:durableId="1152406201">
    <w:abstractNumId w:val="37"/>
  </w:num>
  <w:num w:numId="30" w16cid:durableId="1629507592">
    <w:abstractNumId w:val="7"/>
  </w:num>
  <w:num w:numId="31" w16cid:durableId="1327323195">
    <w:abstractNumId w:val="44"/>
  </w:num>
  <w:num w:numId="32" w16cid:durableId="915742884">
    <w:abstractNumId w:val="4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6"/>
  </w:num>
  <w:num w:numId="40" w16cid:durableId="1302612650">
    <w:abstractNumId w:val="10"/>
  </w:num>
  <w:num w:numId="41" w16cid:durableId="547836261">
    <w:abstractNumId w:val="53"/>
  </w:num>
  <w:num w:numId="42" w16cid:durableId="1165977705">
    <w:abstractNumId w:val="29"/>
  </w:num>
  <w:num w:numId="43" w16cid:durableId="734206683">
    <w:abstractNumId w:val="64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9"/>
  </w:num>
  <w:num w:numId="48" w16cid:durableId="300621893">
    <w:abstractNumId w:val="26"/>
  </w:num>
  <w:num w:numId="49" w16cid:durableId="1815637856">
    <w:abstractNumId w:val="63"/>
  </w:num>
  <w:num w:numId="50" w16cid:durableId="282611615">
    <w:abstractNumId w:val="41"/>
  </w:num>
  <w:num w:numId="51" w16cid:durableId="940799092">
    <w:abstractNumId w:val="51"/>
  </w:num>
  <w:num w:numId="52" w16cid:durableId="151529219">
    <w:abstractNumId w:val="48"/>
  </w:num>
  <w:num w:numId="53" w16cid:durableId="891765870">
    <w:abstractNumId w:val="58"/>
  </w:num>
  <w:num w:numId="54" w16cid:durableId="980773684">
    <w:abstractNumId w:val="62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2"/>
  </w:num>
  <w:num w:numId="58" w16cid:durableId="1944989664">
    <w:abstractNumId w:val="43"/>
  </w:num>
  <w:num w:numId="59" w16cid:durableId="1982346858">
    <w:abstractNumId w:val="23"/>
  </w:num>
  <w:num w:numId="60" w16cid:durableId="2141603310">
    <w:abstractNumId w:val="60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5"/>
  </w:num>
  <w:num w:numId="64" w16cid:durableId="1844934896">
    <w:abstractNumId w:val="52"/>
  </w:num>
  <w:num w:numId="65" w16cid:durableId="748191078">
    <w:abstractNumId w:val="57"/>
  </w:num>
  <w:num w:numId="66" w16cid:durableId="128654140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36D7D"/>
    <w:rsid w:val="00045843"/>
    <w:rsid w:val="000572D7"/>
    <w:rsid w:val="00062683"/>
    <w:rsid w:val="00062C26"/>
    <w:rsid w:val="00077ADC"/>
    <w:rsid w:val="000A7B62"/>
    <w:rsid w:val="000B3FD8"/>
    <w:rsid w:val="000B4F9E"/>
    <w:rsid w:val="000E6116"/>
    <w:rsid w:val="00101439"/>
    <w:rsid w:val="00107CEC"/>
    <w:rsid w:val="00111C4B"/>
    <w:rsid w:val="00127F11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B04CB"/>
    <w:rsid w:val="001C6FBF"/>
    <w:rsid w:val="001D47AD"/>
    <w:rsid w:val="001D4EB0"/>
    <w:rsid w:val="001E5DA8"/>
    <w:rsid w:val="00200300"/>
    <w:rsid w:val="0020520B"/>
    <w:rsid w:val="00215CAB"/>
    <w:rsid w:val="00233A98"/>
    <w:rsid w:val="0024645C"/>
    <w:rsid w:val="00247C28"/>
    <w:rsid w:val="002538D0"/>
    <w:rsid w:val="00257045"/>
    <w:rsid w:val="00261B22"/>
    <w:rsid w:val="00262A4D"/>
    <w:rsid w:val="00265ABD"/>
    <w:rsid w:val="00267CFA"/>
    <w:rsid w:val="002A6388"/>
    <w:rsid w:val="002D5979"/>
    <w:rsid w:val="00302305"/>
    <w:rsid w:val="00320374"/>
    <w:rsid w:val="00336309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3F25C9"/>
    <w:rsid w:val="0040742D"/>
    <w:rsid w:val="004115B0"/>
    <w:rsid w:val="00421B91"/>
    <w:rsid w:val="00430507"/>
    <w:rsid w:val="00434C66"/>
    <w:rsid w:val="00451701"/>
    <w:rsid w:val="00466C9F"/>
    <w:rsid w:val="00474EDE"/>
    <w:rsid w:val="00475B03"/>
    <w:rsid w:val="004901FB"/>
    <w:rsid w:val="004944CA"/>
    <w:rsid w:val="0049524C"/>
    <w:rsid w:val="004C6A54"/>
    <w:rsid w:val="004E56BB"/>
    <w:rsid w:val="00500358"/>
    <w:rsid w:val="00501FEA"/>
    <w:rsid w:val="00505593"/>
    <w:rsid w:val="005063BF"/>
    <w:rsid w:val="00542D23"/>
    <w:rsid w:val="005656D0"/>
    <w:rsid w:val="00580992"/>
    <w:rsid w:val="0058451B"/>
    <w:rsid w:val="005A48DD"/>
    <w:rsid w:val="005C4FDD"/>
    <w:rsid w:val="005C7801"/>
    <w:rsid w:val="0060740A"/>
    <w:rsid w:val="00610FE1"/>
    <w:rsid w:val="00645A8A"/>
    <w:rsid w:val="00651085"/>
    <w:rsid w:val="0066029E"/>
    <w:rsid w:val="00672E4E"/>
    <w:rsid w:val="006E199D"/>
    <w:rsid w:val="006F136E"/>
    <w:rsid w:val="00706587"/>
    <w:rsid w:val="007210F3"/>
    <w:rsid w:val="00721379"/>
    <w:rsid w:val="007240B7"/>
    <w:rsid w:val="00734037"/>
    <w:rsid w:val="0075468B"/>
    <w:rsid w:val="007845CF"/>
    <w:rsid w:val="00787C2F"/>
    <w:rsid w:val="007A2C8A"/>
    <w:rsid w:val="007C21E9"/>
    <w:rsid w:val="007C2CB0"/>
    <w:rsid w:val="007E6697"/>
    <w:rsid w:val="008218A4"/>
    <w:rsid w:val="00824136"/>
    <w:rsid w:val="00842EB0"/>
    <w:rsid w:val="0085687D"/>
    <w:rsid w:val="00856E11"/>
    <w:rsid w:val="0085797C"/>
    <w:rsid w:val="0087371D"/>
    <w:rsid w:val="0088605E"/>
    <w:rsid w:val="0089302D"/>
    <w:rsid w:val="008B22B1"/>
    <w:rsid w:val="008C79EF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D2E2C"/>
    <w:rsid w:val="009D4266"/>
    <w:rsid w:val="009D6FDE"/>
    <w:rsid w:val="00A05352"/>
    <w:rsid w:val="00A33FCF"/>
    <w:rsid w:val="00A41FB3"/>
    <w:rsid w:val="00A51D4E"/>
    <w:rsid w:val="00A6362A"/>
    <w:rsid w:val="00A714DD"/>
    <w:rsid w:val="00A744CA"/>
    <w:rsid w:val="00A97654"/>
    <w:rsid w:val="00AB70FE"/>
    <w:rsid w:val="00AD0CC2"/>
    <w:rsid w:val="00B032E0"/>
    <w:rsid w:val="00B353B4"/>
    <w:rsid w:val="00B41E0C"/>
    <w:rsid w:val="00B53F24"/>
    <w:rsid w:val="00B56F69"/>
    <w:rsid w:val="00B75B99"/>
    <w:rsid w:val="00B8373E"/>
    <w:rsid w:val="00BA004F"/>
    <w:rsid w:val="00BB49EB"/>
    <w:rsid w:val="00BB6D95"/>
    <w:rsid w:val="00BC3447"/>
    <w:rsid w:val="00BE61EB"/>
    <w:rsid w:val="00BF7606"/>
    <w:rsid w:val="00C02466"/>
    <w:rsid w:val="00C02B69"/>
    <w:rsid w:val="00C0629B"/>
    <w:rsid w:val="00C53063"/>
    <w:rsid w:val="00C545CF"/>
    <w:rsid w:val="00C62D9E"/>
    <w:rsid w:val="00C853E4"/>
    <w:rsid w:val="00C927F5"/>
    <w:rsid w:val="00CA2052"/>
    <w:rsid w:val="00CC29C8"/>
    <w:rsid w:val="00CC5E0F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77E7"/>
    <w:rsid w:val="00D82CE3"/>
    <w:rsid w:val="00D96B63"/>
    <w:rsid w:val="00D96BE5"/>
    <w:rsid w:val="00DA35F0"/>
    <w:rsid w:val="00DA4921"/>
    <w:rsid w:val="00DD00AE"/>
    <w:rsid w:val="00DD29EE"/>
    <w:rsid w:val="00DD2CEA"/>
    <w:rsid w:val="00DF315A"/>
    <w:rsid w:val="00DF55F3"/>
    <w:rsid w:val="00E042AA"/>
    <w:rsid w:val="00E07863"/>
    <w:rsid w:val="00E31B14"/>
    <w:rsid w:val="00E47FFA"/>
    <w:rsid w:val="00E75C1F"/>
    <w:rsid w:val="00E83216"/>
    <w:rsid w:val="00EC69B8"/>
    <w:rsid w:val="00ED67F7"/>
    <w:rsid w:val="00EE4806"/>
    <w:rsid w:val="00F02BCF"/>
    <w:rsid w:val="00F1064B"/>
    <w:rsid w:val="00F370E8"/>
    <w:rsid w:val="00F451E0"/>
    <w:rsid w:val="00F608A3"/>
    <w:rsid w:val="00F610AB"/>
    <w:rsid w:val="00F67AB8"/>
    <w:rsid w:val="00F76B46"/>
    <w:rsid w:val="00F7721F"/>
    <w:rsid w:val="00F80315"/>
    <w:rsid w:val="00F83BC4"/>
    <w:rsid w:val="00F8627B"/>
    <w:rsid w:val="00F909E2"/>
    <w:rsid w:val="00F97F9F"/>
    <w:rsid w:val="00FA707E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261B22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BB6D9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261B2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BB6D9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1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2024-06-07T18:16:00Z</dcterms:created>
  <dcterms:modified xsi:type="dcterms:W3CDTF">2024-06-26T20:47:00Z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