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014869" w14:textId="7F924A64" w:rsidR="00F76B46" w:rsidRPr="0031556B" w:rsidRDefault="0040742D" w:rsidP="001E5DA8">
      <w:pPr>
        <w:pStyle w:val="Heading1"/>
        <w:rPr>
          <w:bCs/>
          <w:szCs w:val="28"/>
        </w:rPr>
      </w:pPr>
      <w:r>
        <w:t>Community Resources Template</w:t>
      </w:r>
    </w:p>
    <w:p w14:paraId="2443ACE7" w14:textId="77777777" w:rsidR="00F76B46" w:rsidRPr="0031556B" w:rsidRDefault="00F76B46" w:rsidP="00F76B46">
      <w:pPr>
        <w:rPr>
          <w:rFonts w:ascii="Source Sans Pro" w:hAnsi="Source Sans Pro"/>
          <w:sz w:val="22"/>
          <w:szCs w:val="22"/>
        </w:rPr>
      </w:pPr>
    </w:p>
    <w:p w14:paraId="534CDBB4" w14:textId="77777777" w:rsidR="00F76B46" w:rsidRPr="001E5DA8" w:rsidRDefault="00F76B46" w:rsidP="00F76B46">
      <w:pPr>
        <w:rPr>
          <w:rFonts w:ascii="Source Sans Pro" w:hAnsi="Source Sans Pro" w:cs="Arial"/>
        </w:rPr>
      </w:pPr>
      <w:r w:rsidRPr="001E5DA8">
        <w:rPr>
          <w:rFonts w:ascii="Source Sans Pro" w:hAnsi="Source Sans Pro"/>
          <w:szCs w:val="28"/>
        </w:rPr>
        <w:t xml:space="preserve">The following template is an optional tool for schools, districts, and Educational Service Centers (ESCs) to provide a comprehensive list of services, organizations, and resources available to students and families experiencing homelessness. This template can </w:t>
      </w:r>
      <w:proofErr w:type="gramStart"/>
      <w:r w:rsidRPr="001E5DA8">
        <w:rPr>
          <w:rFonts w:ascii="Source Sans Pro" w:hAnsi="Source Sans Pro"/>
          <w:szCs w:val="28"/>
        </w:rPr>
        <w:t>be tailored</w:t>
      </w:r>
      <w:proofErr w:type="gramEnd"/>
      <w:r w:rsidRPr="001E5DA8">
        <w:rPr>
          <w:rFonts w:ascii="Source Sans Pro" w:hAnsi="Source Sans Pro"/>
          <w:szCs w:val="28"/>
        </w:rPr>
        <w:t xml:space="preserve"> to best meet the needs of your school, district, or ESC.</w:t>
      </w:r>
    </w:p>
    <w:p w14:paraId="469574A9" w14:textId="77777777" w:rsidR="00F76B46" w:rsidRPr="001E5DA8" w:rsidRDefault="00F76B46" w:rsidP="00F76B46">
      <w:pPr>
        <w:rPr>
          <w:rFonts w:ascii="Source Sans Pro" w:hAnsi="Source Sans Pro" w:cs="Arial"/>
        </w:rPr>
      </w:pPr>
    </w:p>
    <w:p w14:paraId="6EA9634A" w14:textId="77777777" w:rsidR="00F76B46" w:rsidRPr="001E5DA8" w:rsidRDefault="00F76B46" w:rsidP="00F76B46">
      <w:pPr>
        <w:rPr>
          <w:rFonts w:ascii="Source Sans Pro" w:hAnsi="Source Sans Pro" w:cs="Arial"/>
          <w:b/>
          <w:bCs/>
        </w:rPr>
      </w:pPr>
      <w:r w:rsidRPr="001E5DA8">
        <w:rPr>
          <w:rFonts w:ascii="Source Sans Pro" w:hAnsi="Source Sans Pro"/>
          <w:b/>
          <w:szCs w:val="28"/>
        </w:rPr>
        <w:t>Instructions for using this template:</w:t>
      </w:r>
    </w:p>
    <w:p w14:paraId="7352FD4C" w14:textId="77777777" w:rsidR="00F76B46" w:rsidRPr="001E5DA8" w:rsidRDefault="00F76B46" w:rsidP="00F76B46">
      <w:pPr>
        <w:rPr>
          <w:rFonts w:ascii="Source Sans Pro" w:hAnsi="Source Sans Pro" w:cs="Arial"/>
        </w:rPr>
      </w:pPr>
    </w:p>
    <w:p w14:paraId="51CC50B5" w14:textId="77777777" w:rsidR="00F76B46" w:rsidRPr="001E5DA8" w:rsidRDefault="00F76B46" w:rsidP="00F76B46">
      <w:pPr>
        <w:rPr>
          <w:rFonts w:ascii="Source Sans Pro" w:hAnsi="Source Sans Pro" w:cs="Arial"/>
        </w:rPr>
      </w:pPr>
      <w:r w:rsidRPr="001E5DA8">
        <w:rPr>
          <w:rFonts w:ascii="Source Sans Pro" w:hAnsi="Source Sans Pro"/>
          <w:szCs w:val="28"/>
        </w:rPr>
        <w:t>Identify the organizations in your community with information that provides the following services.</w:t>
      </w:r>
    </w:p>
    <w:p w14:paraId="26411296" w14:textId="77777777" w:rsidR="00F76B46" w:rsidRPr="001F5D85" w:rsidRDefault="00F76B46" w:rsidP="00F76B46">
      <w:pPr>
        <w:rPr>
          <w:rFonts w:ascii="Source Sans Pro" w:hAnsi="Source Sans Pro" w:cs="Arial"/>
          <w:b/>
          <w:bCs/>
          <w:sz w:val="22"/>
          <w:szCs w:val="22"/>
        </w:rPr>
      </w:pPr>
    </w:p>
    <w:p w14:paraId="2972CE60" w14:textId="77777777" w:rsidR="00F76B46" w:rsidRPr="00B77D78" w:rsidRDefault="00F76B46" w:rsidP="00F76B46">
      <w:pPr>
        <w:bidi/>
        <w:jc w:val="center"/>
        <w:rPr>
          <w:rFonts w:asciiTheme="minorBidi" w:hAnsiTheme="minorBidi"/>
          <w:sz w:val="22"/>
          <w:szCs w:val="22"/>
        </w:rPr>
      </w:pPr>
    </w:p>
    <w:p w14:paraId="3463F019" w14:textId="77777777" w:rsidR="00F76B46" w:rsidRPr="00B77D78" w:rsidRDefault="00F76B46" w:rsidP="00F76B46">
      <w:pPr>
        <w:bidi/>
        <w:rPr>
          <w:rFonts w:asciiTheme="minorBidi" w:hAnsiTheme="minorBidi"/>
          <w:sz w:val="22"/>
          <w:szCs w:val="22"/>
        </w:rPr>
      </w:pPr>
    </w:p>
    <w:p w14:paraId="78FEC3E6" w14:textId="77777777" w:rsidR="00F76B46" w:rsidRPr="005446B1" w:rsidRDefault="00F76B46" w:rsidP="00F76B46">
      <w:pPr>
        <w:bidi/>
        <w:rPr>
          <w:rFonts w:asciiTheme="minorBidi" w:hAnsiTheme="minorBidi"/>
          <w:sz w:val="22"/>
          <w:szCs w:val="22"/>
        </w:rPr>
      </w:pPr>
    </w:p>
    <w:p w14:paraId="60AE4012" w14:textId="77777777" w:rsidR="00F76B46" w:rsidRPr="005446B1" w:rsidRDefault="00F76B46" w:rsidP="00F76B46">
      <w:pPr>
        <w:bidi/>
        <w:rPr>
          <w:rFonts w:asciiTheme="minorBidi" w:hAnsiTheme="minorBidi"/>
          <w:sz w:val="22"/>
          <w:szCs w:val="22"/>
        </w:rPr>
      </w:pPr>
    </w:p>
    <w:p w14:paraId="17DCD393" w14:textId="77777777" w:rsidR="00F76B46" w:rsidRPr="005446B1" w:rsidRDefault="00F76B46" w:rsidP="00F76B46">
      <w:pPr>
        <w:bidi/>
        <w:rPr>
          <w:rFonts w:asciiTheme="minorBidi" w:hAnsiTheme="minorBidi"/>
          <w:sz w:val="22"/>
          <w:szCs w:val="22"/>
        </w:rPr>
      </w:pPr>
    </w:p>
    <w:p w14:paraId="0DAD6A80" w14:textId="77777777" w:rsidR="00F76B46" w:rsidRPr="005446B1" w:rsidRDefault="00F76B46" w:rsidP="00F76B46">
      <w:pPr>
        <w:bidi/>
        <w:rPr>
          <w:rFonts w:asciiTheme="minorBidi" w:hAnsiTheme="minorBidi"/>
          <w:sz w:val="22"/>
          <w:szCs w:val="22"/>
        </w:rPr>
      </w:pPr>
    </w:p>
    <w:p w14:paraId="50DB5789" w14:textId="77777777" w:rsidR="00F76B46" w:rsidRPr="005446B1" w:rsidRDefault="00F76B46" w:rsidP="00F76B46">
      <w:pPr>
        <w:bidi/>
        <w:rPr>
          <w:rFonts w:asciiTheme="minorBidi" w:hAnsiTheme="minorBidi"/>
          <w:sz w:val="22"/>
          <w:szCs w:val="22"/>
        </w:rPr>
      </w:pPr>
    </w:p>
    <w:p w14:paraId="09BA14F7" w14:textId="77777777" w:rsidR="00F76B46" w:rsidRPr="005446B1" w:rsidRDefault="00F76B46" w:rsidP="00F76B46">
      <w:pPr>
        <w:bidi/>
        <w:rPr>
          <w:rFonts w:asciiTheme="minorBidi" w:hAnsiTheme="minorBidi"/>
          <w:sz w:val="22"/>
          <w:szCs w:val="22"/>
        </w:rPr>
      </w:pPr>
    </w:p>
    <w:p w14:paraId="42C2F450" w14:textId="77777777" w:rsidR="00F76B46" w:rsidRPr="005446B1" w:rsidRDefault="00F76B46" w:rsidP="00F76B46">
      <w:pPr>
        <w:bidi/>
        <w:rPr>
          <w:rFonts w:asciiTheme="minorBidi" w:hAnsiTheme="minorBidi"/>
          <w:sz w:val="22"/>
          <w:szCs w:val="22"/>
        </w:rPr>
      </w:pPr>
    </w:p>
    <w:p w14:paraId="4C237DD3" w14:textId="77777777" w:rsidR="00F76B46" w:rsidRPr="005446B1" w:rsidRDefault="00F76B46" w:rsidP="00F76B46">
      <w:pPr>
        <w:bidi/>
        <w:rPr>
          <w:rFonts w:asciiTheme="minorBidi" w:hAnsiTheme="minorBidi"/>
          <w:sz w:val="22"/>
          <w:szCs w:val="22"/>
        </w:rPr>
      </w:pPr>
    </w:p>
    <w:p w14:paraId="089EDC8D" w14:textId="77777777" w:rsidR="00F76B46" w:rsidRPr="005446B1" w:rsidRDefault="00F76B46" w:rsidP="00F76B46">
      <w:pPr>
        <w:bidi/>
        <w:rPr>
          <w:rFonts w:asciiTheme="minorBidi" w:hAnsiTheme="minorBidi"/>
          <w:sz w:val="22"/>
          <w:szCs w:val="22"/>
        </w:rPr>
      </w:pPr>
    </w:p>
    <w:p w14:paraId="517FB8FB" w14:textId="77777777" w:rsidR="00F76B46" w:rsidRPr="005446B1" w:rsidRDefault="00F76B46" w:rsidP="00F76B46">
      <w:pPr>
        <w:bidi/>
        <w:rPr>
          <w:rFonts w:asciiTheme="minorBidi" w:hAnsiTheme="minorBidi"/>
          <w:sz w:val="22"/>
          <w:szCs w:val="22"/>
        </w:rPr>
      </w:pPr>
    </w:p>
    <w:p w14:paraId="2BE85205" w14:textId="77777777" w:rsidR="00F76B46" w:rsidRPr="005446B1" w:rsidRDefault="00F76B46" w:rsidP="00F76B46">
      <w:pPr>
        <w:bidi/>
        <w:rPr>
          <w:rFonts w:asciiTheme="minorBidi" w:hAnsiTheme="minorBidi"/>
          <w:sz w:val="22"/>
          <w:szCs w:val="22"/>
        </w:rPr>
      </w:pPr>
    </w:p>
    <w:p w14:paraId="0A9F65AF" w14:textId="77777777" w:rsidR="00F76B46" w:rsidRPr="005446B1" w:rsidRDefault="00F76B46" w:rsidP="00F76B46">
      <w:pPr>
        <w:bidi/>
        <w:rPr>
          <w:rFonts w:asciiTheme="minorBidi" w:hAnsiTheme="minorBidi"/>
          <w:sz w:val="22"/>
          <w:szCs w:val="22"/>
        </w:rPr>
      </w:pPr>
    </w:p>
    <w:p w14:paraId="200C9237" w14:textId="77777777" w:rsidR="00F76B46" w:rsidRPr="005446B1" w:rsidRDefault="00F76B46" w:rsidP="00F76B46">
      <w:pPr>
        <w:bidi/>
        <w:rPr>
          <w:rFonts w:asciiTheme="minorBidi" w:hAnsiTheme="minorBidi"/>
          <w:sz w:val="22"/>
          <w:szCs w:val="22"/>
        </w:rPr>
      </w:pPr>
    </w:p>
    <w:p w14:paraId="1D51FED5" w14:textId="77777777" w:rsidR="00F76B46" w:rsidRPr="005446B1" w:rsidRDefault="00F76B46" w:rsidP="00F76B46">
      <w:pPr>
        <w:bidi/>
        <w:rPr>
          <w:rFonts w:asciiTheme="minorBidi" w:hAnsiTheme="minorBidi"/>
          <w:sz w:val="22"/>
          <w:szCs w:val="22"/>
        </w:rPr>
      </w:pPr>
    </w:p>
    <w:p w14:paraId="6DA9E35B" w14:textId="77777777" w:rsidR="00F76B46" w:rsidRPr="005446B1" w:rsidRDefault="00F76B46" w:rsidP="00F76B46">
      <w:pPr>
        <w:bidi/>
        <w:rPr>
          <w:rFonts w:asciiTheme="minorBidi" w:hAnsiTheme="minorBidi"/>
          <w:sz w:val="22"/>
          <w:szCs w:val="22"/>
        </w:rPr>
      </w:pPr>
    </w:p>
    <w:p w14:paraId="2983F9D2" w14:textId="77777777" w:rsidR="00F76B46" w:rsidRPr="005446B1" w:rsidRDefault="00F76B46" w:rsidP="00F76B46">
      <w:pPr>
        <w:bidi/>
        <w:rPr>
          <w:rFonts w:asciiTheme="minorBidi" w:hAnsiTheme="minorBidi"/>
          <w:sz w:val="22"/>
          <w:szCs w:val="22"/>
        </w:rPr>
      </w:pPr>
    </w:p>
    <w:p w14:paraId="4713A629" w14:textId="77777777" w:rsidR="00F76B46" w:rsidRPr="005446B1" w:rsidRDefault="00F76B46" w:rsidP="00F76B46">
      <w:pPr>
        <w:bidi/>
        <w:rPr>
          <w:rFonts w:asciiTheme="minorBidi" w:hAnsiTheme="minorBidi"/>
          <w:sz w:val="22"/>
          <w:szCs w:val="22"/>
        </w:rPr>
      </w:pPr>
    </w:p>
    <w:p w14:paraId="57DA4790" w14:textId="77777777" w:rsidR="00F76B46" w:rsidRPr="005446B1" w:rsidRDefault="00F76B46" w:rsidP="00F76B46">
      <w:pPr>
        <w:bidi/>
        <w:rPr>
          <w:rFonts w:asciiTheme="minorBidi" w:hAnsiTheme="minorBidi"/>
          <w:sz w:val="22"/>
          <w:szCs w:val="22"/>
        </w:rPr>
      </w:pPr>
    </w:p>
    <w:p w14:paraId="6BF842E4" w14:textId="77777777" w:rsidR="00F76B46" w:rsidRPr="005446B1" w:rsidRDefault="00F76B46" w:rsidP="00F76B46">
      <w:pPr>
        <w:bidi/>
        <w:rPr>
          <w:rFonts w:asciiTheme="minorBidi" w:hAnsiTheme="minorBidi"/>
          <w:sz w:val="22"/>
          <w:szCs w:val="22"/>
        </w:rPr>
      </w:pPr>
    </w:p>
    <w:p w14:paraId="2E2B0E07" w14:textId="77777777" w:rsidR="00F76B46" w:rsidRPr="005446B1" w:rsidRDefault="00F76B46" w:rsidP="00F76B46">
      <w:pPr>
        <w:bidi/>
        <w:rPr>
          <w:rFonts w:asciiTheme="minorBidi" w:hAnsiTheme="minorBidi"/>
          <w:sz w:val="22"/>
          <w:szCs w:val="22"/>
        </w:rPr>
      </w:pPr>
    </w:p>
    <w:p w14:paraId="44C5FD48" w14:textId="77777777" w:rsidR="00F76B46" w:rsidRPr="005446B1" w:rsidRDefault="00F76B46" w:rsidP="00F76B46">
      <w:pPr>
        <w:bidi/>
        <w:rPr>
          <w:rFonts w:asciiTheme="minorBidi" w:hAnsiTheme="minorBidi"/>
          <w:sz w:val="22"/>
          <w:szCs w:val="22"/>
        </w:rPr>
      </w:pPr>
    </w:p>
    <w:p w14:paraId="7A928BB8" w14:textId="77777777" w:rsidR="00F76B46" w:rsidRPr="005446B1" w:rsidRDefault="00F76B46" w:rsidP="00F76B46">
      <w:pPr>
        <w:bidi/>
        <w:rPr>
          <w:rFonts w:asciiTheme="minorBidi" w:hAnsiTheme="minorBidi"/>
          <w:sz w:val="22"/>
          <w:szCs w:val="22"/>
        </w:rPr>
      </w:pPr>
    </w:p>
    <w:p w14:paraId="63070681" w14:textId="77777777" w:rsidR="00F76B46" w:rsidRPr="005446B1" w:rsidRDefault="00F76B46" w:rsidP="00F76B46">
      <w:pPr>
        <w:bidi/>
        <w:rPr>
          <w:rFonts w:asciiTheme="minorBidi" w:hAnsiTheme="minorBidi"/>
          <w:sz w:val="22"/>
          <w:szCs w:val="22"/>
        </w:rPr>
      </w:pPr>
    </w:p>
    <w:p w14:paraId="1F917C06" w14:textId="77777777" w:rsidR="00F76B46" w:rsidRPr="005446B1" w:rsidRDefault="00F76B46" w:rsidP="00F76B46">
      <w:pPr>
        <w:bidi/>
        <w:rPr>
          <w:rFonts w:asciiTheme="minorBidi" w:hAnsiTheme="minorBidi"/>
          <w:sz w:val="22"/>
          <w:szCs w:val="22"/>
        </w:rPr>
      </w:pPr>
    </w:p>
    <w:p w14:paraId="2B4FC101" w14:textId="77777777" w:rsidR="00F76B46" w:rsidRPr="005446B1" w:rsidRDefault="00F76B46" w:rsidP="00F76B46">
      <w:pPr>
        <w:bidi/>
        <w:rPr>
          <w:rFonts w:asciiTheme="minorBidi" w:hAnsiTheme="minorBidi"/>
          <w:sz w:val="22"/>
          <w:szCs w:val="22"/>
        </w:rPr>
      </w:pPr>
    </w:p>
    <w:p w14:paraId="2DAC2080" w14:textId="77777777" w:rsidR="00F76B46" w:rsidRPr="005446B1" w:rsidRDefault="00F76B46" w:rsidP="00F76B46">
      <w:pPr>
        <w:bidi/>
        <w:rPr>
          <w:rFonts w:asciiTheme="minorBidi" w:hAnsiTheme="minorBidi"/>
          <w:sz w:val="22"/>
          <w:szCs w:val="22"/>
        </w:rPr>
      </w:pPr>
    </w:p>
    <w:p w14:paraId="3F679FDF" w14:textId="77777777" w:rsidR="00F76B46" w:rsidRPr="005446B1" w:rsidRDefault="00F76B46" w:rsidP="00F76B46">
      <w:pPr>
        <w:bidi/>
        <w:rPr>
          <w:rFonts w:asciiTheme="minorBidi" w:hAnsiTheme="minorBidi"/>
          <w:sz w:val="22"/>
          <w:szCs w:val="22"/>
        </w:rPr>
      </w:pPr>
    </w:p>
    <w:p w14:paraId="056D11E5" w14:textId="77777777" w:rsidR="00F76B46" w:rsidRPr="005446B1" w:rsidRDefault="00F76B46" w:rsidP="00F76B46">
      <w:pPr>
        <w:bidi/>
        <w:rPr>
          <w:rFonts w:asciiTheme="minorBidi" w:hAnsiTheme="minorBidi"/>
          <w:sz w:val="22"/>
          <w:szCs w:val="22"/>
        </w:rPr>
      </w:pPr>
    </w:p>
    <w:p w14:paraId="4454368A" w14:textId="77777777" w:rsidR="00F76B46" w:rsidRPr="005446B1" w:rsidRDefault="00F76B46" w:rsidP="00F76B46">
      <w:pPr>
        <w:bidi/>
        <w:rPr>
          <w:rFonts w:asciiTheme="minorBidi" w:hAnsiTheme="minorBidi"/>
          <w:sz w:val="22"/>
          <w:szCs w:val="22"/>
        </w:rPr>
      </w:pPr>
    </w:p>
    <w:p w14:paraId="6DBD1662" w14:textId="77777777" w:rsidR="00F76B46" w:rsidRPr="005446B1" w:rsidRDefault="00F76B46" w:rsidP="00F76B46">
      <w:pPr>
        <w:bidi/>
        <w:rPr>
          <w:rFonts w:asciiTheme="minorBidi" w:hAnsiTheme="minorBidi"/>
          <w:sz w:val="22"/>
          <w:szCs w:val="22"/>
        </w:rPr>
      </w:pPr>
    </w:p>
    <w:p w14:paraId="0A10AE08" w14:textId="77777777" w:rsidR="00F76B46" w:rsidRPr="005446B1" w:rsidRDefault="00F76B46" w:rsidP="00F76B46">
      <w:pPr>
        <w:bidi/>
        <w:rPr>
          <w:rFonts w:asciiTheme="minorBidi" w:hAnsiTheme="minorBidi"/>
          <w:sz w:val="22"/>
          <w:szCs w:val="22"/>
        </w:rPr>
      </w:pPr>
    </w:p>
    <w:p w14:paraId="3CF12945" w14:textId="77777777" w:rsidR="00F76B46" w:rsidRPr="005446B1" w:rsidRDefault="00F76B46" w:rsidP="00F76B46">
      <w:pPr>
        <w:bidi/>
        <w:rPr>
          <w:rFonts w:asciiTheme="minorBidi" w:hAnsiTheme="minorBidi"/>
          <w:sz w:val="22"/>
          <w:szCs w:val="22"/>
        </w:rPr>
      </w:pPr>
    </w:p>
    <w:p w14:paraId="0AC91708" w14:textId="12712942" w:rsidR="00F76B46" w:rsidRDefault="00F76B46" w:rsidP="00F76B46">
      <w:pPr>
        <w:rPr>
          <w:rFonts w:asciiTheme="minorBidi" w:hAnsiTheme="minorBidi"/>
          <w:sz w:val="22"/>
          <w:szCs w:val="22"/>
          <w:rtl/>
        </w:rPr>
      </w:pPr>
      <w:r>
        <w:rPr>
          <w:rFonts w:asciiTheme="minorBidi" w:hAnsiTheme="minorBidi"/>
          <w:sz w:val="22"/>
          <w:szCs w:val="22"/>
          <w:rtl/>
        </w:rPr>
        <w:br w:type="page"/>
      </w:r>
    </w:p>
    <w:p w14:paraId="5F855503" w14:textId="77777777" w:rsidR="00F76B46" w:rsidRPr="001E5DA8" w:rsidRDefault="00F76B46" w:rsidP="00F76B46">
      <w:pPr>
        <w:bidi/>
        <w:rPr>
          <w:rFonts w:asciiTheme="minorBidi" w:hAnsiTheme="minorBidi"/>
          <w:rtl/>
        </w:rPr>
      </w:pPr>
      <w:r w:rsidRPr="001E5DA8">
        <w:rPr>
          <w:rFonts w:asciiTheme="minorBidi" w:hAnsiTheme="minorBidi"/>
          <w:rtl/>
        </w:rPr>
        <w:lastRenderedPageBreak/>
        <w:t xml:space="preserve">في حالة حدوث حالة طارئة أو أزمة، يُرجى الاتصال بالرقم </w:t>
      </w:r>
      <w:r w:rsidRPr="001E5DA8">
        <w:rPr>
          <w:rFonts w:asciiTheme="minorBidi" w:hAnsiTheme="minorBidi"/>
          <w:b/>
          <w:bCs/>
          <w:rtl/>
        </w:rPr>
        <w:t>911</w:t>
      </w:r>
      <w:r w:rsidRPr="001E5DA8">
        <w:rPr>
          <w:rFonts w:asciiTheme="minorBidi" w:hAnsiTheme="minorBidi"/>
          <w:rtl/>
        </w:rPr>
        <w:t>.</w:t>
      </w:r>
    </w:p>
    <w:p w14:paraId="191B3C65" w14:textId="77777777" w:rsidR="00F76B46" w:rsidRPr="005446B1" w:rsidRDefault="00F76B46" w:rsidP="00F76B46">
      <w:pPr>
        <w:bidi/>
        <w:rPr>
          <w:rFonts w:asciiTheme="minorBidi" w:hAnsiTheme="minorBidi"/>
          <w:b/>
          <w:bCs/>
          <w:sz w:val="22"/>
          <w:szCs w:val="22"/>
        </w:rPr>
      </w:pPr>
    </w:p>
    <w:p w14:paraId="44E89C2C" w14:textId="77777777" w:rsidR="00F76B46" w:rsidRPr="001E5DA8" w:rsidRDefault="00F76B46" w:rsidP="00F76B46">
      <w:pPr>
        <w:bidi/>
        <w:rPr>
          <w:rFonts w:asciiTheme="minorBidi" w:hAnsiTheme="minorBidi"/>
          <w:color w:val="000000"/>
          <w:rtl/>
        </w:rPr>
      </w:pPr>
      <w:r w:rsidRPr="001E5DA8">
        <w:rPr>
          <w:rFonts w:asciiTheme="minorBidi" w:hAnsiTheme="minorBidi"/>
          <w:b/>
          <w:bCs/>
          <w:rtl/>
        </w:rPr>
        <w:t xml:space="preserve">نقطة الوصول المنسقة للدخول: </w:t>
      </w:r>
      <w:r w:rsidRPr="001E5DA8">
        <w:rPr>
          <w:rStyle w:val="apple-converted-space"/>
          <w:rFonts w:asciiTheme="minorBidi" w:hAnsiTheme="minorBidi"/>
          <w:color w:val="000000"/>
          <w:rtl/>
        </w:rPr>
        <w:t xml:space="preserve">نقطة الوصول المنسقة </w:t>
      </w:r>
      <w:r w:rsidRPr="001E5DA8">
        <w:rPr>
          <w:rFonts w:asciiTheme="minorBidi" w:hAnsiTheme="minorBidi"/>
          <w:color w:val="000000"/>
          <w:rtl/>
        </w:rPr>
        <w:t>هي الباب الأمامي لنظام الإيواء في المقاطعة والذي سيساعد في ربط الطلاب</w:t>
      </w:r>
      <w:r w:rsidRPr="001E5DA8">
        <w:rPr>
          <w:rFonts w:asciiTheme="minorBidi" w:hAnsiTheme="minorBidi"/>
          <w:color w:val="000000"/>
          <w:sz w:val="28"/>
          <w:szCs w:val="28"/>
          <w:rtl/>
        </w:rPr>
        <w:t xml:space="preserve"> </w:t>
      </w:r>
      <w:r w:rsidRPr="001E5DA8">
        <w:rPr>
          <w:rFonts w:asciiTheme="minorBidi" w:hAnsiTheme="minorBidi"/>
          <w:color w:val="000000"/>
          <w:rtl/>
        </w:rPr>
        <w:t>والأسر الذين يعانون من التشرد بالخدمات المناسبة.</w:t>
      </w:r>
    </w:p>
    <w:p w14:paraId="2ABC27A4" w14:textId="77777777" w:rsidR="00F76B46" w:rsidRPr="005446B1" w:rsidRDefault="00F76B46" w:rsidP="00F76B46">
      <w:pPr>
        <w:bidi/>
        <w:rPr>
          <w:rFonts w:asciiTheme="minorBidi" w:hAnsiTheme="minorBidi"/>
          <w:color w:val="000000"/>
          <w:sz w:val="22"/>
          <w:szCs w:val="22"/>
        </w:rPr>
      </w:pPr>
    </w:p>
    <w:p w14:paraId="0F498863" w14:textId="77777777" w:rsidR="00F76B46" w:rsidRPr="001E5DA8" w:rsidRDefault="00F76B46" w:rsidP="00F76B46">
      <w:pPr>
        <w:bidi/>
        <w:rPr>
          <w:rFonts w:asciiTheme="minorBidi" w:hAnsiTheme="minorBidi"/>
          <w:b/>
          <w:bCs/>
          <w:color w:val="000000"/>
          <w:rtl/>
        </w:rPr>
      </w:pPr>
      <w:r w:rsidRPr="001E5DA8">
        <w:rPr>
          <w:rFonts w:asciiTheme="minorBidi" w:hAnsiTheme="minorBidi"/>
          <w:b/>
          <w:bCs/>
          <w:color w:val="000000"/>
          <w:rtl/>
        </w:rPr>
        <w:t>رقم نقطة الوصول المنسقة:</w:t>
      </w:r>
    </w:p>
    <w:p w14:paraId="1301EE39" w14:textId="77777777" w:rsidR="00F76B46" w:rsidRPr="005446B1" w:rsidRDefault="00F76B46" w:rsidP="00F76B46">
      <w:pPr>
        <w:bidi/>
        <w:rPr>
          <w:rFonts w:asciiTheme="minorBidi" w:hAnsiTheme="minorBidi"/>
          <w:b/>
          <w:bCs/>
          <w:color w:val="000000"/>
          <w:sz w:val="22"/>
          <w:szCs w:val="22"/>
        </w:rPr>
      </w:pPr>
    </w:p>
    <w:p w14:paraId="4C1CB349" w14:textId="77777777" w:rsidR="00F76B46" w:rsidRPr="001E5DA8" w:rsidRDefault="00F76B46" w:rsidP="00F76B46">
      <w:pPr>
        <w:bidi/>
        <w:rPr>
          <w:rFonts w:ascii="Source Sans Pro" w:hAnsi="Source Sans Pro"/>
          <w:b/>
          <w:bCs/>
          <w:color w:val="000000"/>
          <w:rtl/>
        </w:rPr>
      </w:pPr>
      <w:r w:rsidRPr="001E5DA8">
        <w:rPr>
          <w:rFonts w:ascii="Source Sans Pro" w:hAnsi="Source Sans Pro"/>
          <w:b/>
          <w:bCs/>
          <w:color w:val="000000"/>
          <w:rtl/>
        </w:rPr>
        <w:t>211 أو رقم خط المساعدة الآخر:</w:t>
      </w:r>
      <w:r w:rsidRPr="001E5DA8">
        <w:rPr>
          <w:rFonts w:ascii="Source Sans Pro" w:hAnsi="Source Sans Pro"/>
          <w:sz w:val="28"/>
          <w:szCs w:val="28"/>
          <w:rtl/>
        </w:rPr>
        <w:t xml:space="preserve"> </w:t>
      </w:r>
    </w:p>
    <w:p w14:paraId="0416C24D" w14:textId="77777777" w:rsidR="00F76B46" w:rsidRPr="005446B1" w:rsidRDefault="00F76B46" w:rsidP="00F76B46">
      <w:pPr>
        <w:bidi/>
        <w:rPr>
          <w:rFonts w:asciiTheme="minorBidi" w:hAnsiTheme="minorBidi"/>
          <w:b/>
          <w:bCs/>
          <w:color w:val="000000"/>
        </w:rPr>
      </w:pPr>
    </w:p>
    <w:p w14:paraId="7828C216" w14:textId="77777777" w:rsidR="00F76B46" w:rsidRPr="005446B1" w:rsidRDefault="00F76B46" w:rsidP="00F76B46">
      <w:pPr>
        <w:pBdr>
          <w:bottom w:val="single" w:sz="12" w:space="1" w:color="auto"/>
        </w:pBdr>
        <w:bidi/>
        <w:rPr>
          <w:rFonts w:asciiTheme="minorBidi" w:hAnsiTheme="minorBidi"/>
        </w:rPr>
      </w:pPr>
    </w:p>
    <w:p w14:paraId="4EAAB616" w14:textId="77777777" w:rsidR="00F76B46" w:rsidRPr="005446B1" w:rsidRDefault="00F76B46" w:rsidP="00F76B46">
      <w:pPr>
        <w:bidi/>
        <w:ind w:firstLine="720"/>
        <w:rPr>
          <w:rFonts w:asciiTheme="minorBidi" w:hAnsiTheme="minorBidi"/>
          <w:b/>
          <w:bCs/>
          <w:color w:val="000000"/>
        </w:rPr>
      </w:pPr>
    </w:p>
    <w:p w14:paraId="061839A5" w14:textId="77777777" w:rsidR="00F76B46" w:rsidRPr="005446B1" w:rsidRDefault="00F76B46" w:rsidP="00F76B46">
      <w:pPr>
        <w:bidi/>
        <w:rPr>
          <w:rFonts w:asciiTheme="minorBidi" w:hAnsiTheme="minorBidi"/>
          <w:b/>
          <w:bCs/>
          <w:color w:val="000000"/>
        </w:rPr>
      </w:pPr>
    </w:p>
    <w:p w14:paraId="6A6825A3" w14:textId="77777777" w:rsidR="00F76B46" w:rsidRPr="005446B1" w:rsidRDefault="00F76B46" w:rsidP="00F76B46">
      <w:pPr>
        <w:bidi/>
        <w:rPr>
          <w:rFonts w:asciiTheme="minorBidi" w:hAnsiTheme="minorBidi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F76B46" w:rsidRPr="005446B1" w14:paraId="351BF869" w14:textId="77777777" w:rsidTr="00540324">
        <w:trPr>
          <w:trHeight w:val="197"/>
        </w:trPr>
        <w:tc>
          <w:tcPr>
            <w:tcW w:w="4675" w:type="dxa"/>
            <w:shd w:val="clear" w:color="auto" w:fill="D9D9D9"/>
          </w:tcPr>
          <w:p w14:paraId="3878CEFC" w14:textId="77777777" w:rsidR="00F76B46" w:rsidRPr="005446B1" w:rsidRDefault="00F76B46" w:rsidP="00540324">
            <w:pPr>
              <w:tabs>
                <w:tab w:val="left" w:pos="2980"/>
              </w:tabs>
              <w:bidi/>
              <w:rPr>
                <w:rFonts w:asciiTheme="minorBidi" w:hAnsiTheme="minorBidi"/>
                <w:b/>
                <w:bCs/>
                <w:color w:val="000000"/>
                <w:sz w:val="28"/>
                <w:szCs w:val="28"/>
                <w:rtl/>
              </w:rPr>
            </w:pPr>
            <w:r w:rsidRPr="005446B1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الملجأ</w:t>
            </w:r>
            <w:r w:rsidRPr="005446B1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ab/>
            </w:r>
          </w:p>
        </w:tc>
        <w:tc>
          <w:tcPr>
            <w:tcW w:w="4675" w:type="dxa"/>
            <w:shd w:val="clear" w:color="auto" w:fill="D9D9D9"/>
          </w:tcPr>
          <w:p w14:paraId="0DA95B30" w14:textId="77777777" w:rsidR="00F76B46" w:rsidRPr="005446B1" w:rsidRDefault="00F76B46" w:rsidP="00540324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5446B1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السكن</w:t>
            </w:r>
          </w:p>
        </w:tc>
      </w:tr>
      <w:tr w:rsidR="00F76B46" w:rsidRPr="005446B1" w14:paraId="442902FD" w14:textId="77777777" w:rsidTr="00540324">
        <w:tc>
          <w:tcPr>
            <w:tcW w:w="4675" w:type="dxa"/>
          </w:tcPr>
          <w:p w14:paraId="0D15A1EC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اسم المنظمة:</w:t>
            </w:r>
          </w:p>
          <w:p w14:paraId="11F1A30B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 xml:space="preserve">العنوان: </w:t>
            </w:r>
          </w:p>
          <w:p w14:paraId="7E089B55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رقم الهاتف:</w:t>
            </w:r>
          </w:p>
          <w:p w14:paraId="2B3C10E1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الموقع الإلكتروني:</w:t>
            </w:r>
          </w:p>
          <w:p w14:paraId="3A604B19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ساعات تقديم الخدمات:</w:t>
            </w:r>
          </w:p>
          <w:p w14:paraId="1B2DE33D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الاستحقاق:</w:t>
            </w:r>
          </w:p>
          <w:p w14:paraId="4A7356E1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عملية التعامل مع الحالة (إن وجدت):</w:t>
            </w:r>
          </w:p>
          <w:p w14:paraId="45D8C6A9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المستندات:</w:t>
            </w:r>
          </w:p>
          <w:p w14:paraId="284A21D4" w14:textId="77777777" w:rsidR="00F76B46" w:rsidRPr="001E5DA8" w:rsidRDefault="00F76B46" w:rsidP="00540324">
            <w:pPr>
              <w:bidi/>
              <w:rPr>
                <w:rFonts w:asciiTheme="minorBidi" w:hAnsiTheme="minorBidi"/>
              </w:rPr>
            </w:pPr>
          </w:p>
        </w:tc>
        <w:tc>
          <w:tcPr>
            <w:tcW w:w="4675" w:type="dxa"/>
          </w:tcPr>
          <w:p w14:paraId="3F009317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اسم المنظمة:</w:t>
            </w:r>
          </w:p>
          <w:p w14:paraId="1417A15D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العنوان:</w:t>
            </w:r>
          </w:p>
          <w:p w14:paraId="6996359D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رقم الهاتف:</w:t>
            </w:r>
          </w:p>
          <w:p w14:paraId="4293B727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الموقع الإلكتروني:</w:t>
            </w:r>
          </w:p>
          <w:p w14:paraId="37E63B52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ساعات تقديم الخدمات:</w:t>
            </w:r>
          </w:p>
          <w:p w14:paraId="167E7EB3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الاستحقاق:</w:t>
            </w:r>
          </w:p>
          <w:p w14:paraId="0DCF5E90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عملية التعامل مع الحالة (إن وجدت):</w:t>
            </w:r>
          </w:p>
          <w:p w14:paraId="676B835E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المستندات:</w:t>
            </w:r>
          </w:p>
          <w:p w14:paraId="229B8AD0" w14:textId="77777777" w:rsidR="00F76B46" w:rsidRPr="001E5DA8" w:rsidRDefault="00F76B46" w:rsidP="00540324">
            <w:pPr>
              <w:bidi/>
              <w:rPr>
                <w:rFonts w:asciiTheme="minorBidi" w:hAnsiTheme="minorBidi"/>
              </w:rPr>
            </w:pPr>
          </w:p>
        </w:tc>
      </w:tr>
    </w:tbl>
    <w:p w14:paraId="74646AF0" w14:textId="77777777" w:rsidR="00F76B46" w:rsidRPr="005446B1" w:rsidRDefault="00F76B46" w:rsidP="00F76B46">
      <w:pPr>
        <w:bidi/>
        <w:rPr>
          <w:rFonts w:asciiTheme="minorBidi" w:hAnsiTheme="minorBidi"/>
        </w:rPr>
      </w:pPr>
    </w:p>
    <w:p w14:paraId="4B6780E2" w14:textId="77777777" w:rsidR="00F76B46" w:rsidRPr="005446B1" w:rsidRDefault="00F76B46" w:rsidP="00F76B46">
      <w:pPr>
        <w:bidi/>
        <w:rPr>
          <w:rFonts w:asciiTheme="minorBidi" w:hAnsiTheme="minorBidi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F76B46" w:rsidRPr="005446B1" w14:paraId="1B8A78B9" w14:textId="77777777" w:rsidTr="00540324">
        <w:tc>
          <w:tcPr>
            <w:tcW w:w="4675" w:type="dxa"/>
            <w:shd w:val="clear" w:color="auto" w:fill="D9D9D9"/>
          </w:tcPr>
          <w:p w14:paraId="5CC83624" w14:textId="77777777" w:rsidR="00F76B46" w:rsidRPr="005446B1" w:rsidRDefault="00F76B46" w:rsidP="00540324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5446B1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خدمات الطعام</w:t>
            </w:r>
          </w:p>
        </w:tc>
        <w:tc>
          <w:tcPr>
            <w:tcW w:w="4675" w:type="dxa"/>
            <w:shd w:val="clear" w:color="auto" w:fill="D9D9D9"/>
          </w:tcPr>
          <w:p w14:paraId="07D1ED55" w14:textId="77777777" w:rsidR="00F76B46" w:rsidRPr="005446B1" w:rsidRDefault="00F76B46" w:rsidP="00540324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5446B1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المساعدة بشأن المرافق</w:t>
            </w:r>
          </w:p>
        </w:tc>
      </w:tr>
      <w:tr w:rsidR="00F76B46" w:rsidRPr="005446B1" w14:paraId="76CD7EED" w14:textId="77777777" w:rsidTr="00540324">
        <w:tc>
          <w:tcPr>
            <w:tcW w:w="4675" w:type="dxa"/>
          </w:tcPr>
          <w:p w14:paraId="2A461671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اسم المنظمة:</w:t>
            </w:r>
          </w:p>
          <w:p w14:paraId="5DD7C098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 xml:space="preserve">العنوان: </w:t>
            </w:r>
          </w:p>
          <w:p w14:paraId="3904755D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رقم الهاتف:</w:t>
            </w:r>
          </w:p>
          <w:p w14:paraId="7B174B12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الموقع الإلكتروني:</w:t>
            </w:r>
          </w:p>
          <w:p w14:paraId="47A7ED05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ساعات تقديم الخدمات:</w:t>
            </w:r>
          </w:p>
          <w:p w14:paraId="103CBFD9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الاستحقاق:</w:t>
            </w:r>
          </w:p>
          <w:p w14:paraId="059891F2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عملية التعامل مع الحالة (إن وجدت):</w:t>
            </w:r>
          </w:p>
          <w:p w14:paraId="4923A789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المستندات:</w:t>
            </w:r>
          </w:p>
          <w:p w14:paraId="77DF1C91" w14:textId="77777777" w:rsidR="00F76B46" w:rsidRPr="001E5DA8" w:rsidRDefault="00F76B46" w:rsidP="00540324">
            <w:pPr>
              <w:bidi/>
              <w:rPr>
                <w:rFonts w:asciiTheme="minorBidi" w:hAnsiTheme="minorBidi"/>
              </w:rPr>
            </w:pPr>
          </w:p>
        </w:tc>
        <w:tc>
          <w:tcPr>
            <w:tcW w:w="4675" w:type="dxa"/>
          </w:tcPr>
          <w:p w14:paraId="4557D2CC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اسم المنظمة:</w:t>
            </w:r>
          </w:p>
          <w:p w14:paraId="553EBA25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العنوان:</w:t>
            </w:r>
          </w:p>
          <w:p w14:paraId="6277F5B5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رقم الهاتف:</w:t>
            </w:r>
          </w:p>
          <w:p w14:paraId="2F19F98C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الموقع الإلكتروني:</w:t>
            </w:r>
          </w:p>
          <w:p w14:paraId="12872CB4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ساعات تقديم الخدمات:</w:t>
            </w:r>
          </w:p>
          <w:p w14:paraId="66CABBBF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الاستحقاق:</w:t>
            </w:r>
          </w:p>
          <w:p w14:paraId="0A917DBC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عملية التعامل مع الحالة (إن وجدت):</w:t>
            </w:r>
          </w:p>
          <w:p w14:paraId="0A9145A1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المستندات:</w:t>
            </w:r>
          </w:p>
          <w:p w14:paraId="0228EB0A" w14:textId="77777777" w:rsidR="00F76B46" w:rsidRPr="001E5DA8" w:rsidRDefault="00F76B46" w:rsidP="00540324">
            <w:pPr>
              <w:bidi/>
              <w:rPr>
                <w:rFonts w:asciiTheme="minorBidi" w:hAnsiTheme="minorBidi"/>
              </w:rPr>
            </w:pPr>
          </w:p>
        </w:tc>
      </w:tr>
    </w:tbl>
    <w:p w14:paraId="448B2EF4" w14:textId="77777777" w:rsidR="00F76B46" w:rsidRPr="005446B1" w:rsidRDefault="00F76B46" w:rsidP="00F76B46">
      <w:pPr>
        <w:bidi/>
        <w:rPr>
          <w:rFonts w:asciiTheme="minorBidi" w:hAnsiTheme="minorBidi"/>
        </w:rPr>
      </w:pPr>
    </w:p>
    <w:p w14:paraId="2A9523EE" w14:textId="77777777" w:rsidR="00F76B46" w:rsidRPr="005446B1" w:rsidRDefault="00F76B46" w:rsidP="00F76B46">
      <w:pPr>
        <w:bidi/>
        <w:rPr>
          <w:rFonts w:asciiTheme="minorBidi" w:hAnsiTheme="minorBidi"/>
        </w:rPr>
      </w:pPr>
    </w:p>
    <w:p w14:paraId="36901A68" w14:textId="77777777" w:rsidR="00F76B46" w:rsidRPr="005446B1" w:rsidRDefault="00F76B46" w:rsidP="00F76B46">
      <w:pPr>
        <w:bidi/>
        <w:rPr>
          <w:rFonts w:asciiTheme="minorBidi" w:hAnsiTheme="minorBidi"/>
        </w:rPr>
      </w:pPr>
    </w:p>
    <w:p w14:paraId="5151E36B" w14:textId="77777777" w:rsidR="00F76B46" w:rsidRPr="005446B1" w:rsidRDefault="00F76B46" w:rsidP="00F76B46">
      <w:pPr>
        <w:bidi/>
        <w:rPr>
          <w:rFonts w:asciiTheme="minorBidi" w:hAnsiTheme="minorBidi"/>
        </w:rPr>
      </w:pPr>
    </w:p>
    <w:p w14:paraId="4D8E5F54" w14:textId="77777777" w:rsidR="00F76B46" w:rsidRPr="005446B1" w:rsidRDefault="00F76B46" w:rsidP="00F76B46">
      <w:pPr>
        <w:bidi/>
        <w:rPr>
          <w:rFonts w:asciiTheme="minorBidi" w:hAnsiTheme="minorBidi"/>
        </w:rPr>
      </w:pPr>
    </w:p>
    <w:p w14:paraId="69EC0316" w14:textId="77777777" w:rsidR="00F76B46" w:rsidRDefault="00F76B46" w:rsidP="00F76B46">
      <w:pPr>
        <w:rPr>
          <w:rFonts w:asciiTheme="minorBidi" w:hAnsiTheme="minorBidi"/>
          <w:rtl/>
        </w:rPr>
      </w:pPr>
      <w:r>
        <w:rPr>
          <w:rFonts w:asciiTheme="minorBidi" w:hAnsiTheme="minorBidi"/>
          <w:rtl/>
        </w:rPr>
        <w:br w:type="page"/>
      </w:r>
    </w:p>
    <w:p w14:paraId="1E3F6093" w14:textId="77777777" w:rsidR="00F76B46" w:rsidRPr="005446B1" w:rsidRDefault="00F76B46" w:rsidP="00F76B46">
      <w:pPr>
        <w:bidi/>
        <w:rPr>
          <w:rFonts w:asciiTheme="minorBidi" w:hAnsiTheme="minorBidi"/>
        </w:rPr>
      </w:pPr>
    </w:p>
    <w:p w14:paraId="0068AB5E" w14:textId="77777777" w:rsidR="00F76B46" w:rsidRPr="005446B1" w:rsidRDefault="00F76B46" w:rsidP="00F76B46">
      <w:pPr>
        <w:bidi/>
        <w:rPr>
          <w:rFonts w:asciiTheme="minorBidi" w:hAnsiTheme="minorBidi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F76B46" w:rsidRPr="005446B1" w14:paraId="1A4004FE" w14:textId="77777777" w:rsidTr="00540324">
        <w:trPr>
          <w:trHeight w:val="611"/>
        </w:trPr>
        <w:tc>
          <w:tcPr>
            <w:tcW w:w="4675" w:type="dxa"/>
            <w:shd w:val="clear" w:color="auto" w:fill="D9D9D9"/>
          </w:tcPr>
          <w:p w14:paraId="4A82DEF5" w14:textId="77777777" w:rsidR="00F76B46" w:rsidRPr="005446B1" w:rsidRDefault="00F76B46" w:rsidP="00540324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5446B1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خدمات الانتقالات</w:t>
            </w:r>
          </w:p>
        </w:tc>
        <w:tc>
          <w:tcPr>
            <w:tcW w:w="4675" w:type="dxa"/>
            <w:shd w:val="clear" w:color="auto" w:fill="D9D9D9"/>
          </w:tcPr>
          <w:p w14:paraId="19B0447C" w14:textId="77777777" w:rsidR="00F76B46" w:rsidRPr="005446B1" w:rsidRDefault="00F76B46" w:rsidP="00540324">
            <w:pPr>
              <w:bidi/>
              <w:ind w:right="1062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5446B1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الرعاية الصحية (الأسنان، النظر، الصحة العقلية...)</w:t>
            </w:r>
          </w:p>
        </w:tc>
      </w:tr>
      <w:tr w:rsidR="00F76B46" w:rsidRPr="005446B1" w14:paraId="429A2239" w14:textId="77777777" w:rsidTr="00540324">
        <w:tc>
          <w:tcPr>
            <w:tcW w:w="4675" w:type="dxa"/>
          </w:tcPr>
          <w:p w14:paraId="250C43BD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اسم المنظمة:</w:t>
            </w:r>
          </w:p>
          <w:p w14:paraId="628F7DBA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العنوان:</w:t>
            </w:r>
          </w:p>
          <w:p w14:paraId="35D74122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رقم الهاتف:</w:t>
            </w:r>
          </w:p>
          <w:p w14:paraId="1DEA72CC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الموقع الإلكتروني:</w:t>
            </w:r>
          </w:p>
          <w:p w14:paraId="4642AD7D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ساعات تقديم الخدمات:</w:t>
            </w:r>
          </w:p>
          <w:p w14:paraId="070662CA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الاستحقاق:</w:t>
            </w:r>
          </w:p>
          <w:p w14:paraId="1B0892B6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عملية التعامل مع الحالة (إن وجدت):</w:t>
            </w:r>
          </w:p>
          <w:p w14:paraId="32F113DA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المستندات:</w:t>
            </w:r>
          </w:p>
          <w:p w14:paraId="659373D3" w14:textId="77777777" w:rsidR="00F76B46" w:rsidRPr="001E5DA8" w:rsidRDefault="00F76B46" w:rsidP="00540324">
            <w:pPr>
              <w:bidi/>
              <w:rPr>
                <w:rFonts w:asciiTheme="minorBidi" w:hAnsiTheme="minorBidi"/>
              </w:rPr>
            </w:pPr>
          </w:p>
        </w:tc>
        <w:tc>
          <w:tcPr>
            <w:tcW w:w="4675" w:type="dxa"/>
          </w:tcPr>
          <w:p w14:paraId="64CF597D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اسم المنظمة:</w:t>
            </w:r>
          </w:p>
          <w:p w14:paraId="01A90993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العنوان:</w:t>
            </w:r>
          </w:p>
          <w:p w14:paraId="4CE0F4DD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رقم الهاتف:</w:t>
            </w:r>
          </w:p>
          <w:p w14:paraId="6D1E9F6B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الموقع الإلكتروني:</w:t>
            </w:r>
          </w:p>
          <w:p w14:paraId="4AD6CF12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ساعات تقديم الخدمات:</w:t>
            </w:r>
          </w:p>
          <w:p w14:paraId="2DD2C17A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الاستحقاق:</w:t>
            </w:r>
          </w:p>
          <w:p w14:paraId="09553A4B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عملية التعامل مع الحالة (إن وجدت):</w:t>
            </w:r>
          </w:p>
          <w:p w14:paraId="25AA01F9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المستندات:</w:t>
            </w:r>
          </w:p>
          <w:p w14:paraId="061A862D" w14:textId="77777777" w:rsidR="00F76B46" w:rsidRPr="001E5DA8" w:rsidRDefault="00F76B46" w:rsidP="00540324">
            <w:pPr>
              <w:bidi/>
              <w:rPr>
                <w:rFonts w:asciiTheme="minorBidi" w:hAnsiTheme="minorBidi"/>
              </w:rPr>
            </w:pPr>
          </w:p>
        </w:tc>
      </w:tr>
    </w:tbl>
    <w:p w14:paraId="2E1FAF30" w14:textId="77777777" w:rsidR="00F76B46" w:rsidRPr="005446B1" w:rsidRDefault="00F76B46" w:rsidP="00F76B46">
      <w:pPr>
        <w:bidi/>
        <w:rPr>
          <w:rFonts w:asciiTheme="minorBidi" w:hAnsiTheme="minorBidi"/>
        </w:rPr>
      </w:pPr>
    </w:p>
    <w:p w14:paraId="10908D0C" w14:textId="77777777" w:rsidR="00F76B46" w:rsidRPr="005446B1" w:rsidRDefault="00F76B46" w:rsidP="00F76B46">
      <w:pPr>
        <w:bidi/>
        <w:rPr>
          <w:rFonts w:asciiTheme="minorBidi" w:hAnsiTheme="minorBidi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F76B46" w:rsidRPr="005446B1" w14:paraId="769CBC59" w14:textId="77777777" w:rsidTr="00540324">
        <w:tc>
          <w:tcPr>
            <w:tcW w:w="4675" w:type="dxa"/>
            <w:shd w:val="clear" w:color="auto" w:fill="D9D9D9"/>
          </w:tcPr>
          <w:p w14:paraId="147FB936" w14:textId="77777777" w:rsidR="00F76B46" w:rsidRPr="005446B1" w:rsidRDefault="00F76B46" w:rsidP="00540324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5446B1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الأطفال والشباب ذوي الإعاقة</w:t>
            </w:r>
          </w:p>
        </w:tc>
        <w:tc>
          <w:tcPr>
            <w:tcW w:w="4675" w:type="dxa"/>
            <w:shd w:val="clear" w:color="auto" w:fill="D9D9D9"/>
          </w:tcPr>
          <w:p w14:paraId="02F11AC5" w14:textId="77777777" w:rsidR="00F76B46" w:rsidRPr="005446B1" w:rsidRDefault="00F76B46" w:rsidP="00540324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5446B1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مجتمع المثليين ومزدوجي الميل الجنسي ومغايري الهوية الجنسية (</w:t>
            </w:r>
            <w:r w:rsidRPr="005446B1">
              <w:rPr>
                <w:rFonts w:asciiTheme="minorBidi" w:hAnsiTheme="minorBidi"/>
                <w:b/>
                <w:bCs/>
                <w:sz w:val="28"/>
                <w:szCs w:val="28"/>
              </w:rPr>
              <w:t>LGBTQ+</w:t>
            </w:r>
            <w:r w:rsidRPr="005446B1">
              <w:rPr>
                <w:rFonts w:asciiTheme="minorBidi" w:hAnsiTheme="minorBidi"/>
                <w:b/>
                <w:bCs/>
                <w:sz w:val="28"/>
                <w:szCs w:val="28"/>
                <w:cs/>
              </w:rPr>
              <w:t>‎</w:t>
            </w:r>
            <w:r w:rsidRPr="005446B1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)</w:t>
            </w:r>
            <w:r w:rsidRPr="005446B1">
              <w:rPr>
                <w:rFonts w:asciiTheme="minorBidi" w:hAnsiTheme="minorBidi"/>
                <w:rtl/>
              </w:rPr>
              <w:t xml:space="preserve"> </w:t>
            </w:r>
          </w:p>
        </w:tc>
      </w:tr>
      <w:tr w:rsidR="00F76B46" w:rsidRPr="005446B1" w14:paraId="569E3F2B" w14:textId="77777777" w:rsidTr="00540324">
        <w:tc>
          <w:tcPr>
            <w:tcW w:w="4675" w:type="dxa"/>
          </w:tcPr>
          <w:p w14:paraId="75F298CB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اسم المنظمة:</w:t>
            </w:r>
          </w:p>
          <w:p w14:paraId="76DC9B41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العنوان:</w:t>
            </w:r>
          </w:p>
          <w:p w14:paraId="083D0208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رقم الهاتف:</w:t>
            </w:r>
          </w:p>
          <w:p w14:paraId="2783924C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الموقع الإلكتروني:</w:t>
            </w:r>
          </w:p>
          <w:p w14:paraId="7D903995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ساعات تقديم الخدمات:</w:t>
            </w:r>
          </w:p>
          <w:p w14:paraId="20FE1060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الاستحقاق:</w:t>
            </w:r>
          </w:p>
          <w:p w14:paraId="4DC70778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عملية التعامل مع الحالة (إن وجدت):</w:t>
            </w:r>
          </w:p>
          <w:p w14:paraId="67766334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المستندات:</w:t>
            </w:r>
          </w:p>
          <w:p w14:paraId="43C8AF36" w14:textId="77777777" w:rsidR="00F76B46" w:rsidRPr="001E5DA8" w:rsidRDefault="00F76B46" w:rsidP="00540324">
            <w:pPr>
              <w:bidi/>
              <w:rPr>
                <w:rFonts w:asciiTheme="minorBidi" w:hAnsiTheme="minorBidi"/>
              </w:rPr>
            </w:pPr>
          </w:p>
        </w:tc>
        <w:tc>
          <w:tcPr>
            <w:tcW w:w="4675" w:type="dxa"/>
          </w:tcPr>
          <w:p w14:paraId="04F684FC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اسم المنظمة:</w:t>
            </w:r>
          </w:p>
          <w:p w14:paraId="00586D46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العنوان:</w:t>
            </w:r>
          </w:p>
          <w:p w14:paraId="5B64D2F8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رقم الهاتف:</w:t>
            </w:r>
          </w:p>
          <w:p w14:paraId="45FE6B4E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الموقع الإلكتروني:</w:t>
            </w:r>
          </w:p>
          <w:p w14:paraId="4C677730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ساعات تقديم الخدمات:</w:t>
            </w:r>
          </w:p>
          <w:p w14:paraId="38543CD6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الاستحقاق:</w:t>
            </w:r>
          </w:p>
          <w:p w14:paraId="12AEB3C3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عملية التعامل مع الحالة (إن وجدت):</w:t>
            </w:r>
          </w:p>
          <w:p w14:paraId="53330765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المستندات:</w:t>
            </w:r>
          </w:p>
          <w:p w14:paraId="67AF9970" w14:textId="77777777" w:rsidR="00F76B46" w:rsidRPr="001E5DA8" w:rsidRDefault="00F76B46" w:rsidP="00540324">
            <w:pPr>
              <w:bidi/>
              <w:rPr>
                <w:rFonts w:asciiTheme="minorBidi" w:hAnsiTheme="minorBidi"/>
              </w:rPr>
            </w:pPr>
          </w:p>
        </w:tc>
      </w:tr>
    </w:tbl>
    <w:p w14:paraId="0FEA3A87" w14:textId="77777777" w:rsidR="00F76B46" w:rsidRPr="005446B1" w:rsidRDefault="00F76B46" w:rsidP="00F76B46">
      <w:pPr>
        <w:bidi/>
        <w:rPr>
          <w:rFonts w:asciiTheme="minorBidi" w:hAnsiTheme="minorBidi"/>
        </w:rPr>
      </w:pPr>
    </w:p>
    <w:p w14:paraId="27D401B8" w14:textId="77777777" w:rsidR="00F76B46" w:rsidRPr="005446B1" w:rsidRDefault="00F76B46" w:rsidP="00F76B46">
      <w:pPr>
        <w:bidi/>
        <w:rPr>
          <w:rFonts w:asciiTheme="minorBidi" w:hAnsiTheme="minorBidi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F76B46" w:rsidRPr="005446B1" w14:paraId="1C1D2972" w14:textId="77777777" w:rsidTr="00540324">
        <w:tc>
          <w:tcPr>
            <w:tcW w:w="4675" w:type="dxa"/>
            <w:shd w:val="clear" w:color="auto" w:fill="D9D9D9"/>
          </w:tcPr>
          <w:p w14:paraId="0B52BDEC" w14:textId="77777777" w:rsidR="00F76B46" w:rsidRPr="005446B1" w:rsidRDefault="00F76B46" w:rsidP="00540324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5446B1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الحمل والتربية للآباء والأمهات الشباب</w:t>
            </w:r>
          </w:p>
        </w:tc>
        <w:tc>
          <w:tcPr>
            <w:tcW w:w="4675" w:type="dxa"/>
            <w:shd w:val="clear" w:color="auto" w:fill="D9D9D9"/>
          </w:tcPr>
          <w:p w14:paraId="004CC48E" w14:textId="77777777" w:rsidR="00F76B46" w:rsidRPr="005446B1" w:rsidRDefault="00F76B46" w:rsidP="00540324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5446B1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متعلمي اللغة الإنجليزية</w:t>
            </w:r>
          </w:p>
        </w:tc>
      </w:tr>
      <w:tr w:rsidR="00F76B46" w:rsidRPr="005446B1" w14:paraId="6C6852DA" w14:textId="77777777" w:rsidTr="00540324">
        <w:tc>
          <w:tcPr>
            <w:tcW w:w="4675" w:type="dxa"/>
          </w:tcPr>
          <w:p w14:paraId="25CBB430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اسم المنظمة:</w:t>
            </w:r>
          </w:p>
          <w:p w14:paraId="12CC5907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العنوان:</w:t>
            </w:r>
          </w:p>
          <w:p w14:paraId="44800EE0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رقم الهاتف:</w:t>
            </w:r>
          </w:p>
          <w:p w14:paraId="7FC77D17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الموقع الإلكتروني:</w:t>
            </w:r>
          </w:p>
          <w:p w14:paraId="2316D3C4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ساعات تقديم الخدمات:</w:t>
            </w:r>
          </w:p>
          <w:p w14:paraId="3DC6DC25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الاستحقاق:</w:t>
            </w:r>
          </w:p>
          <w:p w14:paraId="10F85E65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عملية التعامل مع الحالة (إن وجدت):</w:t>
            </w:r>
          </w:p>
          <w:p w14:paraId="234A1233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المستندات:</w:t>
            </w:r>
          </w:p>
          <w:p w14:paraId="6BA8E945" w14:textId="77777777" w:rsidR="00F76B46" w:rsidRPr="001E5DA8" w:rsidRDefault="00F76B46" w:rsidP="00540324">
            <w:pPr>
              <w:bidi/>
              <w:rPr>
                <w:rFonts w:asciiTheme="minorBidi" w:hAnsiTheme="minorBidi"/>
              </w:rPr>
            </w:pPr>
          </w:p>
        </w:tc>
        <w:tc>
          <w:tcPr>
            <w:tcW w:w="4675" w:type="dxa"/>
          </w:tcPr>
          <w:p w14:paraId="4A09E57D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اسم المنظمة:</w:t>
            </w:r>
          </w:p>
          <w:p w14:paraId="78B5DC20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العنوان:</w:t>
            </w:r>
          </w:p>
          <w:p w14:paraId="73CAB128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رقم الهاتف:</w:t>
            </w:r>
          </w:p>
          <w:p w14:paraId="41FB3D59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الموقع الإلكتروني:</w:t>
            </w:r>
          </w:p>
          <w:p w14:paraId="5E6D55DF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ساعات تقديم الخدمات:</w:t>
            </w:r>
          </w:p>
          <w:p w14:paraId="23844459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الاستحقاق:</w:t>
            </w:r>
          </w:p>
          <w:p w14:paraId="243ED93C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عملية التعامل مع الحالة (إن وجدت):</w:t>
            </w:r>
          </w:p>
          <w:p w14:paraId="1A20908A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المستندات:</w:t>
            </w:r>
          </w:p>
          <w:p w14:paraId="6E55CB62" w14:textId="77777777" w:rsidR="00F76B46" w:rsidRPr="001E5DA8" w:rsidRDefault="00F76B46" w:rsidP="00540324">
            <w:pPr>
              <w:bidi/>
              <w:rPr>
                <w:rFonts w:asciiTheme="minorBidi" w:hAnsiTheme="minorBidi"/>
              </w:rPr>
            </w:pPr>
          </w:p>
        </w:tc>
      </w:tr>
    </w:tbl>
    <w:p w14:paraId="793F76E5" w14:textId="77777777" w:rsidR="00F76B46" w:rsidRPr="005446B1" w:rsidRDefault="00F76B46" w:rsidP="00F76B46">
      <w:pPr>
        <w:bidi/>
        <w:rPr>
          <w:rFonts w:asciiTheme="minorBidi" w:hAnsiTheme="minorBidi"/>
        </w:rPr>
      </w:pPr>
    </w:p>
    <w:p w14:paraId="12C11938" w14:textId="77777777" w:rsidR="00F76B46" w:rsidRPr="005446B1" w:rsidRDefault="00F76B46" w:rsidP="00F76B46">
      <w:pPr>
        <w:bidi/>
        <w:rPr>
          <w:rFonts w:asciiTheme="minorBidi" w:hAnsiTheme="minorBidi"/>
        </w:rPr>
      </w:pPr>
    </w:p>
    <w:p w14:paraId="14F12DB9" w14:textId="77777777" w:rsidR="00F76B46" w:rsidRPr="005446B1" w:rsidRDefault="00F76B46" w:rsidP="00F76B46">
      <w:pPr>
        <w:bidi/>
        <w:rPr>
          <w:rFonts w:asciiTheme="minorBidi" w:hAnsiTheme="minorBidi"/>
        </w:rPr>
      </w:pPr>
    </w:p>
    <w:p w14:paraId="0373C46A" w14:textId="77777777" w:rsidR="00F76B46" w:rsidRPr="005446B1" w:rsidRDefault="00F76B46" w:rsidP="00F76B46">
      <w:pPr>
        <w:bidi/>
        <w:rPr>
          <w:rFonts w:asciiTheme="minorBidi" w:hAnsiTheme="minorBidi"/>
        </w:rPr>
      </w:pPr>
    </w:p>
    <w:p w14:paraId="0B42BE73" w14:textId="77777777" w:rsidR="00F76B46" w:rsidRDefault="00F76B46" w:rsidP="00F76B46">
      <w:pPr>
        <w:rPr>
          <w:rFonts w:asciiTheme="minorBidi" w:hAnsiTheme="minorBidi"/>
          <w:rtl/>
        </w:rPr>
      </w:pPr>
      <w:r>
        <w:rPr>
          <w:rFonts w:asciiTheme="minorBidi" w:hAnsiTheme="minorBidi"/>
          <w:rtl/>
        </w:rPr>
        <w:br w:type="page"/>
      </w:r>
    </w:p>
    <w:p w14:paraId="1A90EE23" w14:textId="77777777" w:rsidR="00F76B46" w:rsidRPr="005446B1" w:rsidRDefault="00F76B46" w:rsidP="00F76B46">
      <w:pPr>
        <w:bidi/>
        <w:rPr>
          <w:rFonts w:asciiTheme="minorBidi" w:hAnsiTheme="minorBidi"/>
        </w:rPr>
      </w:pPr>
    </w:p>
    <w:p w14:paraId="450C7C92" w14:textId="77777777" w:rsidR="00F76B46" w:rsidRPr="005446B1" w:rsidRDefault="00F76B46" w:rsidP="00F76B46">
      <w:pPr>
        <w:bidi/>
        <w:rPr>
          <w:rFonts w:asciiTheme="minorBidi" w:hAnsiTheme="minorBidi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F76B46" w:rsidRPr="005446B1" w14:paraId="0E49C3B7" w14:textId="77777777" w:rsidTr="00540324">
        <w:trPr>
          <w:trHeight w:val="300"/>
        </w:trPr>
        <w:tc>
          <w:tcPr>
            <w:tcW w:w="4675" w:type="dxa"/>
            <w:shd w:val="clear" w:color="auto" w:fill="D9D9D9"/>
          </w:tcPr>
          <w:p w14:paraId="0B13CE4D" w14:textId="77777777" w:rsidR="00F76B46" w:rsidRPr="005446B1" w:rsidRDefault="00F76B46" w:rsidP="00540324">
            <w:pPr>
              <w:bidi/>
              <w:spacing w:line="259" w:lineRule="auto"/>
              <w:rPr>
                <w:rFonts w:asciiTheme="minorBidi" w:hAnsiTheme="minorBidi"/>
                <w:sz w:val="28"/>
                <w:szCs w:val="28"/>
                <w:rtl/>
              </w:rPr>
            </w:pPr>
            <w:r w:rsidRPr="005446B1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النازح/الوافد الجديد</w:t>
            </w:r>
          </w:p>
        </w:tc>
        <w:tc>
          <w:tcPr>
            <w:tcW w:w="4675" w:type="dxa"/>
            <w:shd w:val="clear" w:color="auto" w:fill="D9D9D9"/>
          </w:tcPr>
          <w:p w14:paraId="11DE0A9C" w14:textId="77777777" w:rsidR="00F76B46" w:rsidRPr="005446B1" w:rsidRDefault="00F76B46" w:rsidP="00540324">
            <w:pPr>
              <w:bidi/>
              <w:rPr>
                <w:rFonts w:asciiTheme="minorBidi" w:eastAsia="Arial" w:hAnsiTheme="minorBidi"/>
                <w:b/>
                <w:bCs/>
                <w:sz w:val="28"/>
                <w:szCs w:val="28"/>
                <w:rtl/>
              </w:rPr>
            </w:pPr>
            <w:r w:rsidRPr="005446B1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الشاب المشرد غير المصحوب بذويه</w:t>
            </w:r>
          </w:p>
        </w:tc>
      </w:tr>
      <w:tr w:rsidR="00F76B46" w:rsidRPr="005446B1" w14:paraId="7663859E" w14:textId="77777777" w:rsidTr="00540324">
        <w:trPr>
          <w:trHeight w:val="300"/>
        </w:trPr>
        <w:tc>
          <w:tcPr>
            <w:tcW w:w="4675" w:type="dxa"/>
          </w:tcPr>
          <w:p w14:paraId="3EE5EA12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اسم المنظمة:</w:t>
            </w:r>
          </w:p>
          <w:p w14:paraId="15517CEC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العنوان:</w:t>
            </w:r>
          </w:p>
          <w:p w14:paraId="72322F0A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رقم الهاتف:</w:t>
            </w:r>
          </w:p>
          <w:p w14:paraId="0A439383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الموقع الإلكتروني:</w:t>
            </w:r>
          </w:p>
          <w:p w14:paraId="5D7ECC40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ساعات تقديم الخدمات:</w:t>
            </w:r>
          </w:p>
          <w:p w14:paraId="646E8DE9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الاستحقاق:</w:t>
            </w:r>
          </w:p>
          <w:p w14:paraId="00471B9C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عملية التعامل مع الحالة (إن وجدت):</w:t>
            </w:r>
          </w:p>
          <w:p w14:paraId="42FADBBB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المستندات:</w:t>
            </w:r>
          </w:p>
          <w:p w14:paraId="2CCC6748" w14:textId="77777777" w:rsidR="00F76B46" w:rsidRPr="001E5DA8" w:rsidRDefault="00F76B46" w:rsidP="00540324">
            <w:pPr>
              <w:bidi/>
              <w:rPr>
                <w:rFonts w:asciiTheme="minorBidi" w:hAnsiTheme="minorBidi"/>
              </w:rPr>
            </w:pPr>
          </w:p>
        </w:tc>
        <w:tc>
          <w:tcPr>
            <w:tcW w:w="4675" w:type="dxa"/>
          </w:tcPr>
          <w:p w14:paraId="38A30EEC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اسم المنظمة:</w:t>
            </w:r>
          </w:p>
          <w:p w14:paraId="62803E70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العنوان:</w:t>
            </w:r>
          </w:p>
          <w:p w14:paraId="6CE82C32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رقم الهاتف:</w:t>
            </w:r>
          </w:p>
          <w:p w14:paraId="21F46E61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الموقع الإلكتروني:</w:t>
            </w:r>
          </w:p>
          <w:p w14:paraId="393B4E97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ساعات تقديم الخدمات:</w:t>
            </w:r>
          </w:p>
          <w:p w14:paraId="3342B80B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الاستحقاق:</w:t>
            </w:r>
          </w:p>
          <w:p w14:paraId="219B58E3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عملية التعامل مع الحالة (إن وجدت):</w:t>
            </w:r>
          </w:p>
          <w:p w14:paraId="5FADBC9A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المستندات:</w:t>
            </w:r>
          </w:p>
          <w:p w14:paraId="27294C5E" w14:textId="77777777" w:rsidR="00F76B46" w:rsidRPr="001E5DA8" w:rsidRDefault="00F76B46" w:rsidP="00540324">
            <w:pPr>
              <w:bidi/>
              <w:rPr>
                <w:rFonts w:asciiTheme="minorBidi" w:hAnsiTheme="minorBidi"/>
              </w:rPr>
            </w:pPr>
          </w:p>
        </w:tc>
      </w:tr>
    </w:tbl>
    <w:p w14:paraId="6309E593" w14:textId="77777777" w:rsidR="00F76B46" w:rsidRPr="005446B1" w:rsidRDefault="00F76B46" w:rsidP="00F76B46">
      <w:pPr>
        <w:bidi/>
        <w:rPr>
          <w:rFonts w:asciiTheme="minorBidi" w:hAnsiTheme="minorBidi"/>
        </w:rPr>
      </w:pPr>
    </w:p>
    <w:p w14:paraId="0DB916E4" w14:textId="77777777" w:rsidR="00F76B46" w:rsidRPr="005446B1" w:rsidRDefault="00F76B46" w:rsidP="00F76B46">
      <w:pPr>
        <w:bidi/>
        <w:rPr>
          <w:rFonts w:asciiTheme="minorBidi" w:hAnsiTheme="minorBidi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F76B46" w:rsidRPr="005446B1" w14:paraId="6EA07361" w14:textId="77777777" w:rsidTr="00540324">
        <w:tc>
          <w:tcPr>
            <w:tcW w:w="4675" w:type="dxa"/>
            <w:shd w:val="clear" w:color="auto" w:fill="D9D9D9"/>
          </w:tcPr>
          <w:p w14:paraId="10AFDE2E" w14:textId="77777777" w:rsidR="00F76B46" w:rsidRPr="005446B1" w:rsidRDefault="00F76B46" w:rsidP="00540324">
            <w:pPr>
              <w:bidi/>
              <w:ind w:right="1242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5446B1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العنف المنزلي، وإساءة المعاملة، والاعتداء الجنسي</w:t>
            </w:r>
          </w:p>
        </w:tc>
        <w:tc>
          <w:tcPr>
            <w:tcW w:w="4675" w:type="dxa"/>
            <w:shd w:val="clear" w:color="auto" w:fill="D9D9D9"/>
          </w:tcPr>
          <w:p w14:paraId="45EB4AC6" w14:textId="77777777" w:rsidR="00F76B46" w:rsidRPr="005446B1" w:rsidRDefault="00F76B46" w:rsidP="00540324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5446B1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الخدمات القانونية</w:t>
            </w:r>
          </w:p>
        </w:tc>
      </w:tr>
      <w:tr w:rsidR="00F76B46" w:rsidRPr="005446B1" w14:paraId="3602A754" w14:textId="77777777" w:rsidTr="00540324">
        <w:tc>
          <w:tcPr>
            <w:tcW w:w="4675" w:type="dxa"/>
          </w:tcPr>
          <w:p w14:paraId="1C774E32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اسم المنظمة:</w:t>
            </w:r>
          </w:p>
          <w:p w14:paraId="27FF94AE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العنوان:</w:t>
            </w:r>
          </w:p>
          <w:p w14:paraId="12F799C0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رقم الهاتف:</w:t>
            </w:r>
          </w:p>
          <w:p w14:paraId="3FD2199D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الموقع الإلكتروني:</w:t>
            </w:r>
          </w:p>
          <w:p w14:paraId="7A2D8515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ساعات تقديم الخدمات:</w:t>
            </w:r>
          </w:p>
          <w:p w14:paraId="3F5769CB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الاستحقاق:</w:t>
            </w:r>
          </w:p>
          <w:p w14:paraId="178271A2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عملية التعامل مع الحالة (إن وجدت):</w:t>
            </w:r>
          </w:p>
          <w:p w14:paraId="024E0203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المستندات:</w:t>
            </w:r>
          </w:p>
          <w:p w14:paraId="05AFDC60" w14:textId="77777777" w:rsidR="00F76B46" w:rsidRPr="001E5DA8" w:rsidRDefault="00F76B46" w:rsidP="00540324">
            <w:pPr>
              <w:bidi/>
              <w:rPr>
                <w:rFonts w:asciiTheme="minorBidi" w:hAnsiTheme="minorBidi"/>
              </w:rPr>
            </w:pPr>
          </w:p>
        </w:tc>
        <w:tc>
          <w:tcPr>
            <w:tcW w:w="4675" w:type="dxa"/>
          </w:tcPr>
          <w:p w14:paraId="46A5F398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اسم المنظمة:</w:t>
            </w:r>
          </w:p>
          <w:p w14:paraId="677ED8D6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العنوان:</w:t>
            </w:r>
          </w:p>
          <w:p w14:paraId="0851775E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رقم الهاتف:</w:t>
            </w:r>
          </w:p>
          <w:p w14:paraId="385CFAA9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الموقع الإلكتروني:</w:t>
            </w:r>
          </w:p>
          <w:p w14:paraId="6208F0FF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ساعات تقديم الخدمات:</w:t>
            </w:r>
          </w:p>
          <w:p w14:paraId="0C124B0B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الاستحقاق:</w:t>
            </w:r>
          </w:p>
          <w:p w14:paraId="34D5A7C2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عملية التعامل مع الحالة (إن وجدت):</w:t>
            </w:r>
          </w:p>
          <w:p w14:paraId="03919140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المستندات:</w:t>
            </w:r>
          </w:p>
          <w:p w14:paraId="027DFA94" w14:textId="77777777" w:rsidR="00F76B46" w:rsidRPr="001E5DA8" w:rsidRDefault="00F76B46" w:rsidP="00540324">
            <w:pPr>
              <w:bidi/>
              <w:rPr>
                <w:rFonts w:asciiTheme="minorBidi" w:hAnsiTheme="minorBidi"/>
              </w:rPr>
            </w:pPr>
          </w:p>
        </w:tc>
      </w:tr>
    </w:tbl>
    <w:p w14:paraId="1EDA17C3" w14:textId="77777777" w:rsidR="00F76B46" w:rsidRPr="005446B1" w:rsidRDefault="00F76B46" w:rsidP="00F76B46">
      <w:pPr>
        <w:bidi/>
        <w:rPr>
          <w:rFonts w:asciiTheme="minorBidi" w:hAnsiTheme="minorBidi"/>
        </w:rPr>
      </w:pPr>
    </w:p>
    <w:p w14:paraId="2FCE60F1" w14:textId="77777777" w:rsidR="00F76B46" w:rsidRPr="005446B1" w:rsidRDefault="00F76B46" w:rsidP="00F76B46">
      <w:pPr>
        <w:bidi/>
        <w:rPr>
          <w:rFonts w:asciiTheme="minorBidi" w:hAnsiTheme="minorBidi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F76B46" w:rsidRPr="005446B1" w14:paraId="68A20D87" w14:textId="77777777" w:rsidTr="00540324">
        <w:tc>
          <w:tcPr>
            <w:tcW w:w="4675" w:type="dxa"/>
            <w:shd w:val="clear" w:color="auto" w:fill="D9D9D9"/>
          </w:tcPr>
          <w:p w14:paraId="1B69D3DF" w14:textId="77777777" w:rsidR="00F76B46" w:rsidRPr="005446B1" w:rsidRDefault="00F76B46" w:rsidP="00540324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5446B1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موارد إضافية</w:t>
            </w:r>
          </w:p>
        </w:tc>
        <w:tc>
          <w:tcPr>
            <w:tcW w:w="4675" w:type="dxa"/>
            <w:shd w:val="clear" w:color="auto" w:fill="D9D9D9"/>
          </w:tcPr>
          <w:p w14:paraId="45F1CF14" w14:textId="77777777" w:rsidR="00F76B46" w:rsidRPr="005446B1" w:rsidRDefault="00F76B46" w:rsidP="00540324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5446B1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موارد إضافية</w:t>
            </w:r>
          </w:p>
        </w:tc>
      </w:tr>
      <w:tr w:rsidR="00F76B46" w:rsidRPr="005446B1" w14:paraId="651083D1" w14:textId="77777777" w:rsidTr="00540324">
        <w:tc>
          <w:tcPr>
            <w:tcW w:w="4675" w:type="dxa"/>
          </w:tcPr>
          <w:p w14:paraId="2BEDD706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اسم المنظمة:</w:t>
            </w:r>
          </w:p>
          <w:p w14:paraId="5E5ED8FE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العنوان:</w:t>
            </w:r>
          </w:p>
          <w:p w14:paraId="77B783FA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رقم الهاتف:</w:t>
            </w:r>
          </w:p>
          <w:p w14:paraId="564F09C0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ساعات تقديم الخدمات:</w:t>
            </w:r>
          </w:p>
          <w:p w14:paraId="3135F560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الاستحقاق:</w:t>
            </w:r>
          </w:p>
          <w:p w14:paraId="7E13298E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عملية التعامل مع الحالة (إن وجدت):</w:t>
            </w:r>
          </w:p>
          <w:p w14:paraId="402E29F1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المستندات:</w:t>
            </w:r>
          </w:p>
          <w:p w14:paraId="460BD80B" w14:textId="77777777" w:rsidR="00F76B46" w:rsidRPr="001E5DA8" w:rsidRDefault="00F76B46" w:rsidP="00540324">
            <w:pPr>
              <w:bidi/>
              <w:rPr>
                <w:rFonts w:asciiTheme="minorBidi" w:hAnsiTheme="minorBidi"/>
              </w:rPr>
            </w:pPr>
          </w:p>
        </w:tc>
        <w:tc>
          <w:tcPr>
            <w:tcW w:w="4675" w:type="dxa"/>
          </w:tcPr>
          <w:p w14:paraId="4F6C0180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اسم المنظمة:</w:t>
            </w:r>
          </w:p>
          <w:p w14:paraId="7D826DBA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العنوان:</w:t>
            </w:r>
          </w:p>
          <w:p w14:paraId="0FB87DCC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رقم الهاتف:</w:t>
            </w:r>
          </w:p>
          <w:p w14:paraId="33BEAD16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ساعات تقديم الخدمات:</w:t>
            </w:r>
          </w:p>
          <w:p w14:paraId="350304C0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الاستحقاق:</w:t>
            </w:r>
          </w:p>
          <w:p w14:paraId="4FDA18D5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عملية التعامل مع الحالة (إن وجدت):</w:t>
            </w:r>
          </w:p>
          <w:p w14:paraId="7CF79079" w14:textId="77777777" w:rsidR="00F76B46" w:rsidRPr="001E5DA8" w:rsidRDefault="00F76B46" w:rsidP="00540324">
            <w:pPr>
              <w:bidi/>
              <w:rPr>
                <w:rFonts w:asciiTheme="minorBidi" w:hAnsiTheme="minorBidi"/>
                <w:rtl/>
              </w:rPr>
            </w:pPr>
            <w:r w:rsidRPr="001E5DA8">
              <w:rPr>
                <w:rFonts w:asciiTheme="minorBidi" w:hAnsiTheme="minorBidi"/>
                <w:rtl/>
              </w:rPr>
              <w:t>المستندات:</w:t>
            </w:r>
          </w:p>
          <w:p w14:paraId="406E5DC7" w14:textId="77777777" w:rsidR="00F76B46" w:rsidRPr="001E5DA8" w:rsidRDefault="00F76B46" w:rsidP="00540324">
            <w:pPr>
              <w:bidi/>
              <w:rPr>
                <w:rFonts w:asciiTheme="minorBidi" w:hAnsiTheme="minorBidi"/>
              </w:rPr>
            </w:pPr>
          </w:p>
        </w:tc>
      </w:tr>
    </w:tbl>
    <w:p w14:paraId="459DD1AD" w14:textId="77777777" w:rsidR="00F76B46" w:rsidRPr="005446B1" w:rsidRDefault="00F76B46" w:rsidP="00F76B46">
      <w:pPr>
        <w:bidi/>
        <w:rPr>
          <w:rFonts w:asciiTheme="minorBidi" w:hAnsiTheme="minorBidi"/>
        </w:rPr>
      </w:pPr>
    </w:p>
    <w:p w14:paraId="5281B123" w14:textId="77777777" w:rsidR="00F76B46" w:rsidRPr="005446B1" w:rsidRDefault="00F76B46" w:rsidP="00F76B46">
      <w:pPr>
        <w:bidi/>
        <w:rPr>
          <w:rFonts w:asciiTheme="minorBidi" w:hAnsiTheme="minorBidi"/>
        </w:rPr>
      </w:pPr>
    </w:p>
    <w:p w14:paraId="3C7CB339" w14:textId="0D9DFF11" w:rsidR="0060740A" w:rsidRPr="00F76B46" w:rsidRDefault="0060740A" w:rsidP="00F76B46"/>
    <w:sectPr w:rsidR="0060740A" w:rsidRPr="00F76B46" w:rsidSect="002538D0">
      <w:headerReference w:type="default" r:id="rId11"/>
      <w:footerReference w:type="default" r:id="rId12"/>
      <w:headerReference w:type="first" r:id="rId13"/>
      <w:pgSz w:w="12240" w:h="15840"/>
      <w:pgMar w:top="1012" w:right="1440" w:bottom="1418" w:left="1440" w:header="586" w:footer="504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BFC7E8" w14:textId="77777777" w:rsidR="00645A8A" w:rsidRDefault="00645A8A" w:rsidP="00A05352">
      <w:r>
        <w:separator/>
      </w:r>
    </w:p>
  </w:endnote>
  <w:endnote w:type="continuationSeparator" w:id="0">
    <w:p w14:paraId="60B22E8E" w14:textId="77777777" w:rsidR="00645A8A" w:rsidRDefault="00645A8A" w:rsidP="00A05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Calibri (Body)">
    <w:altName w:val="Calibri"/>
    <w:charset w:val="00"/>
    <w:family w:val="roman"/>
    <w:pitch w:val="default"/>
  </w:font>
  <w:font w:name="Adobe Caslon Pro">
    <w:altName w:val="Times New Roman"/>
    <w:charset w:val="00"/>
    <w:family w:val="roman"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550102" w14:textId="7025B75B" w:rsidR="00233A98" w:rsidRDefault="00DF315A" w:rsidP="00B353B4">
    <w:pPr>
      <w:pStyle w:val="Header"/>
      <w:bidi/>
    </w:pPr>
    <w:r>
      <w:rPr>
        <w:rFonts w:hint="cs"/>
        <w:noProof/>
        <w:rtl/>
      </w:rPr>
      <w:drawing>
        <wp:anchor distT="0" distB="0" distL="114300" distR="114300" simplePos="0" relativeHeight="251660288" behindDoc="0" locked="0" layoutInCell="1" allowOverlap="1" wp14:anchorId="7B54D65E" wp14:editId="2A3CCB6D">
          <wp:simplePos x="0" y="0"/>
          <wp:positionH relativeFrom="margin">
            <wp:posOffset>-355600</wp:posOffset>
          </wp:positionH>
          <wp:positionV relativeFrom="margin">
            <wp:posOffset>8723630</wp:posOffset>
          </wp:positionV>
          <wp:extent cx="1483995" cy="407035"/>
          <wp:effectExtent l="0" t="0" r="1905" b="0"/>
          <wp:wrapSquare wrapText="bothSides"/>
          <wp:docPr id="88304941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304941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83995" cy="407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02B69">
      <w:rPr>
        <w:noProof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33A47F6D" wp14:editId="7954DA0E">
              <wp:simplePos x="0" y="0"/>
              <wp:positionH relativeFrom="column">
                <wp:posOffset>-476250</wp:posOffset>
              </wp:positionH>
              <wp:positionV relativeFrom="paragraph">
                <wp:posOffset>30480</wp:posOffset>
              </wp:positionV>
              <wp:extent cx="1676400" cy="704850"/>
              <wp:effectExtent l="0" t="0" r="0" b="0"/>
              <wp:wrapNone/>
              <wp:docPr id="1281117320" name="Rectangle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76400" cy="70485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07C7CC7" id="Rectangle 3" o:spid="_x0000_s1026" alt="&quot;&quot;" style="position:absolute;margin-left:-37.5pt;margin-top:2.4pt;width:132pt;height:55.5pt;z-index:2516572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" fillcolor="white [3212]" stroked="f" strokeweight="1pt"/>
          </w:pict>
        </mc:Fallback>
      </mc:AlternateContent>
    </w:r>
    <w:r w:rsidR="00A05352">
      <w:fldChar w:fldCharType="begin"/>
    </w:r>
    <w:r w:rsidR="00A05352">
      <w:instrText xml:space="preserve"> PAGE   \* MERGEFORMAT </w:instrText>
    </w:r>
    <w:r w:rsidR="00A05352">
      <w:fldChar w:fldCharType="separate"/>
    </w:r>
    <w:r w:rsidR="00A05352">
      <w:t>1</w:t>
    </w:r>
    <w:r w:rsidR="00A05352">
      <w:rPr>
        <w:noProof/>
      </w:rPr>
      <w:fldChar w:fldCharType="end"/>
    </w:r>
    <w:r w:rsidR="00A05352">
      <w:rPr>
        <w:noProof/>
      </w:rPr>
      <w:t xml:space="preserve"> </w:t>
    </w:r>
    <w:r w:rsidR="00A05352">
      <w:t xml:space="preserve">| </w:t>
    </w:r>
    <w:r w:rsidR="00233A98">
      <w:rPr>
        <w:rFonts w:hint="cs"/>
        <w:rtl/>
      </w:rPr>
      <w:t>نموذج الموارد المجتمعية</w:t>
    </w:r>
    <w:r w:rsidR="00706587">
      <w:t xml:space="preserve">2024 | </w:t>
    </w:r>
  </w:p>
  <w:p w14:paraId="10C3E591" w14:textId="1CA13973" w:rsidR="00A05352" w:rsidRDefault="00A05352" w:rsidP="0089302D">
    <w:pPr>
      <w:pStyle w:val="Head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1FBC26" w14:textId="77777777" w:rsidR="00645A8A" w:rsidRDefault="00645A8A" w:rsidP="00A05352">
      <w:r>
        <w:separator/>
      </w:r>
    </w:p>
  </w:footnote>
  <w:footnote w:type="continuationSeparator" w:id="0">
    <w:p w14:paraId="16B15ADD" w14:textId="77777777" w:rsidR="00645A8A" w:rsidRDefault="00645A8A" w:rsidP="00A053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9755B3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331285C" wp14:editId="79F5EC73">
          <wp:simplePos x="0" y="0"/>
          <wp:positionH relativeFrom="column">
            <wp:posOffset>-868680</wp:posOffset>
          </wp:positionH>
          <wp:positionV relativeFrom="paragraph">
            <wp:posOffset>-255270</wp:posOffset>
          </wp:positionV>
          <wp:extent cx="7665875" cy="9920544"/>
          <wp:effectExtent l="0" t="0" r="0" b="0"/>
          <wp:wrapNone/>
          <wp:docPr id="656623113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6623113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7665875" cy="9920544"/>
                  </a:xfrm>
                  <a:prstGeom prst="rect">
                    <a:avLst/>
                  </a:prstGeom>
                  <a:scene3d>
                    <a:camera prst="orthographicFront">
                      <a:rot lat="0" lon="0" rev="0"/>
                    </a:camera>
                    <a:lightRig rig="threePt" dir="t"/>
                  </a:scene3d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748E10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AF9E7D0" wp14:editId="40E3D39C">
          <wp:simplePos x="0" y="0"/>
          <wp:positionH relativeFrom="column">
            <wp:posOffset>-914400</wp:posOffset>
          </wp:positionH>
          <wp:positionV relativeFrom="paragraph">
            <wp:posOffset>-367048</wp:posOffset>
          </wp:positionV>
          <wp:extent cx="7772363" cy="10058400"/>
          <wp:effectExtent l="0" t="0" r="635" b="0"/>
          <wp:wrapNone/>
          <wp:docPr id="1935854325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5854325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3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175473"/>
    <w:multiLevelType w:val="hybridMultilevel"/>
    <w:tmpl w:val="2D98A2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FA38BE"/>
    <w:multiLevelType w:val="hybridMultilevel"/>
    <w:tmpl w:val="1F7417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C77253"/>
    <w:multiLevelType w:val="hybridMultilevel"/>
    <w:tmpl w:val="34D2D8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6C2FE1"/>
    <w:multiLevelType w:val="hybridMultilevel"/>
    <w:tmpl w:val="8842F1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6F1C8D"/>
    <w:multiLevelType w:val="hybridMultilevel"/>
    <w:tmpl w:val="2728A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22452E"/>
    <w:multiLevelType w:val="hybridMultilevel"/>
    <w:tmpl w:val="46F0C3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5177E8"/>
    <w:multiLevelType w:val="hybridMultilevel"/>
    <w:tmpl w:val="05AA9E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6D6847"/>
    <w:multiLevelType w:val="hybridMultilevel"/>
    <w:tmpl w:val="54FEFD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7506B2"/>
    <w:multiLevelType w:val="hybridMultilevel"/>
    <w:tmpl w:val="3C004F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8113D5"/>
    <w:multiLevelType w:val="hybridMultilevel"/>
    <w:tmpl w:val="B916F6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F277252"/>
    <w:multiLevelType w:val="hybridMultilevel"/>
    <w:tmpl w:val="13DC53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202DB6"/>
    <w:multiLevelType w:val="hybridMultilevel"/>
    <w:tmpl w:val="987E81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49128E4"/>
    <w:multiLevelType w:val="hybridMultilevel"/>
    <w:tmpl w:val="14D23E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8CA439A"/>
    <w:multiLevelType w:val="hybridMultilevel"/>
    <w:tmpl w:val="553EC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F81B4C"/>
    <w:multiLevelType w:val="hybridMultilevel"/>
    <w:tmpl w:val="AC909B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90F139E"/>
    <w:multiLevelType w:val="hybridMultilevel"/>
    <w:tmpl w:val="6E8A2D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BA12440"/>
    <w:multiLevelType w:val="multilevel"/>
    <w:tmpl w:val="BD7CD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EE57B20"/>
    <w:multiLevelType w:val="hybridMultilevel"/>
    <w:tmpl w:val="2B56F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121CA1"/>
    <w:multiLevelType w:val="hybridMultilevel"/>
    <w:tmpl w:val="14DECE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441268"/>
    <w:multiLevelType w:val="hybridMultilevel"/>
    <w:tmpl w:val="72B055EA"/>
    <w:lvl w:ilvl="0" w:tplc="040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20" w15:restartNumberingAfterBreak="0">
    <w:nsid w:val="295978B2"/>
    <w:multiLevelType w:val="multilevel"/>
    <w:tmpl w:val="1EC26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9A267AC"/>
    <w:multiLevelType w:val="hybridMultilevel"/>
    <w:tmpl w:val="0A3624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B533F71"/>
    <w:multiLevelType w:val="hybridMultilevel"/>
    <w:tmpl w:val="259675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9638D0"/>
    <w:multiLevelType w:val="hybridMultilevel"/>
    <w:tmpl w:val="A06256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50E19F0"/>
    <w:multiLevelType w:val="hybridMultilevel"/>
    <w:tmpl w:val="4CC457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6F92257"/>
    <w:multiLevelType w:val="hybridMultilevel"/>
    <w:tmpl w:val="37BE020E"/>
    <w:lvl w:ilvl="0" w:tplc="04090003">
      <w:start w:val="1"/>
      <w:numFmt w:val="bullet"/>
      <w:lvlText w:val="o"/>
      <w:lvlJc w:val="left"/>
      <w:pPr>
        <w:ind w:left="7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386B1D4B"/>
    <w:multiLevelType w:val="hybridMultilevel"/>
    <w:tmpl w:val="FA62422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C08FFB3"/>
    <w:multiLevelType w:val="hybridMultilevel"/>
    <w:tmpl w:val="018CA5D2"/>
    <w:lvl w:ilvl="0" w:tplc="EA80EB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B7C55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5DE5C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66EF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3246A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69C8B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5217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EE9D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ED0EE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E8B29E0"/>
    <w:multiLevelType w:val="hybridMultilevel"/>
    <w:tmpl w:val="577822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1D60371"/>
    <w:multiLevelType w:val="hybridMultilevel"/>
    <w:tmpl w:val="8494842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1F473D2"/>
    <w:multiLevelType w:val="hybridMultilevel"/>
    <w:tmpl w:val="2B92C75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2613734"/>
    <w:multiLevelType w:val="hybridMultilevel"/>
    <w:tmpl w:val="1E6A38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3D74050"/>
    <w:multiLevelType w:val="hybridMultilevel"/>
    <w:tmpl w:val="66C87D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8BA4675"/>
    <w:multiLevelType w:val="hybridMultilevel"/>
    <w:tmpl w:val="07245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8D14F60"/>
    <w:multiLevelType w:val="hybridMultilevel"/>
    <w:tmpl w:val="60EE01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94466D1"/>
    <w:multiLevelType w:val="hybridMultilevel"/>
    <w:tmpl w:val="2E82A6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B345B94"/>
    <w:multiLevelType w:val="hybridMultilevel"/>
    <w:tmpl w:val="9FFAC3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CC847DF"/>
    <w:multiLevelType w:val="hybridMultilevel"/>
    <w:tmpl w:val="0F2C56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D102B65"/>
    <w:multiLevelType w:val="hybridMultilevel"/>
    <w:tmpl w:val="0E66CA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EF142EA"/>
    <w:multiLevelType w:val="hybridMultilevel"/>
    <w:tmpl w:val="5ECE82C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1671EA5"/>
    <w:multiLevelType w:val="hybridMultilevel"/>
    <w:tmpl w:val="8B326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30540EF"/>
    <w:multiLevelType w:val="hybridMultilevel"/>
    <w:tmpl w:val="BA829F2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464489D"/>
    <w:multiLevelType w:val="hybridMultilevel"/>
    <w:tmpl w:val="E0D85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5155BD2"/>
    <w:multiLevelType w:val="hybridMultilevel"/>
    <w:tmpl w:val="9774A5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59C7D4D"/>
    <w:multiLevelType w:val="hybridMultilevel"/>
    <w:tmpl w:val="8D380E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5F907E3"/>
    <w:multiLevelType w:val="hybridMultilevel"/>
    <w:tmpl w:val="A3FA3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6054967"/>
    <w:multiLevelType w:val="hybridMultilevel"/>
    <w:tmpl w:val="66C8637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5661003D"/>
    <w:multiLevelType w:val="multilevel"/>
    <w:tmpl w:val="889A2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57AF152A"/>
    <w:multiLevelType w:val="hybridMultilevel"/>
    <w:tmpl w:val="5AAE3B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9FB37EF"/>
    <w:multiLevelType w:val="hybridMultilevel"/>
    <w:tmpl w:val="8B3046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B3F4B44"/>
    <w:multiLevelType w:val="hybridMultilevel"/>
    <w:tmpl w:val="6396ED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E2F7274"/>
    <w:multiLevelType w:val="hybridMultilevel"/>
    <w:tmpl w:val="20AA668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1ED0789"/>
    <w:multiLevelType w:val="hybridMultilevel"/>
    <w:tmpl w:val="857C7DD4"/>
    <w:lvl w:ilvl="0" w:tplc="040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53" w15:restartNumberingAfterBreak="0">
    <w:nsid w:val="65FE0859"/>
    <w:multiLevelType w:val="hybridMultilevel"/>
    <w:tmpl w:val="F7225E6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6C86568"/>
    <w:multiLevelType w:val="hybridMultilevel"/>
    <w:tmpl w:val="87F66524"/>
    <w:lvl w:ilvl="0" w:tplc="931655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49E95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7AEB9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97E4A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9861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65CC5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678F4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E613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7CAC5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A504A6E"/>
    <w:multiLevelType w:val="hybridMultilevel"/>
    <w:tmpl w:val="3992E4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F0D6363"/>
    <w:multiLevelType w:val="hybridMultilevel"/>
    <w:tmpl w:val="991E8664"/>
    <w:lvl w:ilvl="0" w:tplc="52C010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AEA5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E5283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FA4D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B6CB7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91A3C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8A93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B4A2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9600B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2DB0E86"/>
    <w:multiLevelType w:val="hybridMultilevel"/>
    <w:tmpl w:val="E4788A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60F6EFC"/>
    <w:multiLevelType w:val="hybridMultilevel"/>
    <w:tmpl w:val="505C69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784643F"/>
    <w:multiLevelType w:val="hybridMultilevel"/>
    <w:tmpl w:val="538236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8BD2CA1"/>
    <w:multiLevelType w:val="hybridMultilevel"/>
    <w:tmpl w:val="25B4C0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9143B20"/>
    <w:multiLevelType w:val="hybridMultilevel"/>
    <w:tmpl w:val="EA821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9726125"/>
    <w:multiLevelType w:val="hybridMultilevel"/>
    <w:tmpl w:val="1974E6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EF53F15"/>
    <w:multiLevelType w:val="hybridMultilevel"/>
    <w:tmpl w:val="A59840B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F2C0F2D"/>
    <w:multiLevelType w:val="hybridMultilevel"/>
    <w:tmpl w:val="D3DE7BE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F7E5744"/>
    <w:multiLevelType w:val="hybridMultilevel"/>
    <w:tmpl w:val="19D0A0DE"/>
    <w:lvl w:ilvl="0" w:tplc="040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num w:numId="1" w16cid:durableId="1855266409">
    <w:abstractNumId w:val="40"/>
  </w:num>
  <w:num w:numId="2" w16cid:durableId="1552615192">
    <w:abstractNumId w:val="45"/>
  </w:num>
  <w:num w:numId="3" w16cid:durableId="770393545">
    <w:abstractNumId w:val="4"/>
  </w:num>
  <w:num w:numId="4" w16cid:durableId="918758948">
    <w:abstractNumId w:val="61"/>
  </w:num>
  <w:num w:numId="5" w16cid:durableId="1771003658">
    <w:abstractNumId w:val="28"/>
  </w:num>
  <w:num w:numId="6" w16cid:durableId="441535245">
    <w:abstractNumId w:val="27"/>
  </w:num>
  <w:num w:numId="7" w16cid:durableId="386925343">
    <w:abstractNumId w:val="56"/>
  </w:num>
  <w:num w:numId="8" w16cid:durableId="1460683483">
    <w:abstractNumId w:val="54"/>
  </w:num>
  <w:num w:numId="9" w16cid:durableId="42411109">
    <w:abstractNumId w:val="55"/>
  </w:num>
  <w:num w:numId="10" w16cid:durableId="1908834235">
    <w:abstractNumId w:val="9"/>
  </w:num>
  <w:num w:numId="11" w16cid:durableId="511990110">
    <w:abstractNumId w:val="18"/>
  </w:num>
  <w:num w:numId="12" w16cid:durableId="1075856493">
    <w:abstractNumId w:val="33"/>
  </w:num>
  <w:num w:numId="13" w16cid:durableId="1817718821">
    <w:abstractNumId w:val="24"/>
  </w:num>
  <w:num w:numId="14" w16cid:durableId="2062243386">
    <w:abstractNumId w:val="22"/>
  </w:num>
  <w:num w:numId="15" w16cid:durableId="1072850410">
    <w:abstractNumId w:val="17"/>
  </w:num>
  <w:num w:numId="16" w16cid:durableId="1346520721">
    <w:abstractNumId w:val="59"/>
  </w:num>
  <w:num w:numId="17" w16cid:durableId="690375426">
    <w:abstractNumId w:val="34"/>
  </w:num>
  <w:num w:numId="18" w16cid:durableId="864950752">
    <w:abstractNumId w:val="50"/>
  </w:num>
  <w:num w:numId="19" w16cid:durableId="68964487">
    <w:abstractNumId w:val="5"/>
  </w:num>
  <w:num w:numId="20" w16cid:durableId="1105081390">
    <w:abstractNumId w:val="3"/>
  </w:num>
  <w:num w:numId="21" w16cid:durableId="1427579107">
    <w:abstractNumId w:val="36"/>
  </w:num>
  <w:num w:numId="22" w16cid:durableId="966089350">
    <w:abstractNumId w:val="8"/>
  </w:num>
  <w:num w:numId="23" w16cid:durableId="1776561375">
    <w:abstractNumId w:val="13"/>
  </w:num>
  <w:num w:numId="24" w16cid:durableId="144974998">
    <w:abstractNumId w:val="49"/>
  </w:num>
  <w:num w:numId="25" w16cid:durableId="362631403">
    <w:abstractNumId w:val="2"/>
  </w:num>
  <w:num w:numId="26" w16cid:durableId="448739421">
    <w:abstractNumId w:val="12"/>
  </w:num>
  <w:num w:numId="27" w16cid:durableId="1083331213">
    <w:abstractNumId w:val="6"/>
  </w:num>
  <w:num w:numId="28" w16cid:durableId="1464271711">
    <w:abstractNumId w:val="38"/>
  </w:num>
  <w:num w:numId="29" w16cid:durableId="1152406201">
    <w:abstractNumId w:val="37"/>
  </w:num>
  <w:num w:numId="30" w16cid:durableId="1629507592">
    <w:abstractNumId w:val="7"/>
  </w:num>
  <w:num w:numId="31" w16cid:durableId="1327323195">
    <w:abstractNumId w:val="44"/>
  </w:num>
  <w:num w:numId="32" w16cid:durableId="915742884">
    <w:abstractNumId w:val="47"/>
  </w:num>
  <w:num w:numId="33" w16cid:durableId="1901789200">
    <w:abstractNumId w:val="0"/>
  </w:num>
  <w:num w:numId="34" w16cid:durableId="1198927519">
    <w:abstractNumId w:val="1"/>
  </w:num>
  <w:num w:numId="35" w16cid:durableId="768888251">
    <w:abstractNumId w:val="14"/>
  </w:num>
  <w:num w:numId="36" w16cid:durableId="1970210507">
    <w:abstractNumId w:val="31"/>
  </w:num>
  <w:num w:numId="37" w16cid:durableId="684210513">
    <w:abstractNumId w:val="16"/>
  </w:num>
  <w:num w:numId="38" w16cid:durableId="1698968712">
    <w:abstractNumId w:val="20"/>
  </w:num>
  <w:num w:numId="39" w16cid:durableId="183398169">
    <w:abstractNumId w:val="46"/>
  </w:num>
  <w:num w:numId="40" w16cid:durableId="1302612650">
    <w:abstractNumId w:val="10"/>
  </w:num>
  <w:num w:numId="41" w16cid:durableId="547836261">
    <w:abstractNumId w:val="53"/>
  </w:num>
  <w:num w:numId="42" w16cid:durableId="1165977705">
    <w:abstractNumId w:val="29"/>
  </w:num>
  <w:num w:numId="43" w16cid:durableId="734206683">
    <w:abstractNumId w:val="64"/>
  </w:num>
  <w:num w:numId="44" w16cid:durableId="530187434">
    <w:abstractNumId w:val="21"/>
  </w:num>
  <w:num w:numId="45" w16cid:durableId="915435895">
    <w:abstractNumId w:val="30"/>
  </w:num>
  <w:num w:numId="46" w16cid:durableId="493451196">
    <w:abstractNumId w:val="25"/>
  </w:num>
  <w:num w:numId="47" w16cid:durableId="976226185">
    <w:abstractNumId w:val="39"/>
  </w:num>
  <w:num w:numId="48" w16cid:durableId="300621893">
    <w:abstractNumId w:val="26"/>
  </w:num>
  <w:num w:numId="49" w16cid:durableId="1815637856">
    <w:abstractNumId w:val="63"/>
  </w:num>
  <w:num w:numId="50" w16cid:durableId="282611615">
    <w:abstractNumId w:val="41"/>
  </w:num>
  <w:num w:numId="51" w16cid:durableId="940799092">
    <w:abstractNumId w:val="51"/>
  </w:num>
  <w:num w:numId="52" w16cid:durableId="151529219">
    <w:abstractNumId w:val="48"/>
  </w:num>
  <w:num w:numId="53" w16cid:durableId="891765870">
    <w:abstractNumId w:val="58"/>
  </w:num>
  <w:num w:numId="54" w16cid:durableId="980773684">
    <w:abstractNumId w:val="62"/>
  </w:num>
  <w:num w:numId="55" w16cid:durableId="2026857192">
    <w:abstractNumId w:val="15"/>
  </w:num>
  <w:num w:numId="56" w16cid:durableId="1461146416">
    <w:abstractNumId w:val="11"/>
  </w:num>
  <w:num w:numId="57" w16cid:durableId="446314561">
    <w:abstractNumId w:val="42"/>
  </w:num>
  <w:num w:numId="58" w16cid:durableId="1944989664">
    <w:abstractNumId w:val="43"/>
  </w:num>
  <w:num w:numId="59" w16cid:durableId="1982346858">
    <w:abstractNumId w:val="23"/>
  </w:num>
  <w:num w:numId="60" w16cid:durableId="2141603310">
    <w:abstractNumId w:val="60"/>
  </w:num>
  <w:num w:numId="61" w16cid:durableId="1840341226">
    <w:abstractNumId w:val="32"/>
  </w:num>
  <w:num w:numId="62" w16cid:durableId="1272013107">
    <w:abstractNumId w:val="19"/>
  </w:num>
  <w:num w:numId="63" w16cid:durableId="172888991">
    <w:abstractNumId w:val="65"/>
  </w:num>
  <w:num w:numId="64" w16cid:durableId="1844934896">
    <w:abstractNumId w:val="52"/>
  </w:num>
  <w:num w:numId="65" w16cid:durableId="748191078">
    <w:abstractNumId w:val="57"/>
  </w:num>
  <w:num w:numId="66" w16cid:durableId="1286541401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468B"/>
    <w:rsid w:val="00024FF1"/>
    <w:rsid w:val="0003640A"/>
    <w:rsid w:val="00036D7D"/>
    <w:rsid w:val="00045843"/>
    <w:rsid w:val="000572D7"/>
    <w:rsid w:val="00062683"/>
    <w:rsid w:val="00062C26"/>
    <w:rsid w:val="00077ADC"/>
    <w:rsid w:val="000A7B62"/>
    <w:rsid w:val="000B3FD8"/>
    <w:rsid w:val="000B4F9E"/>
    <w:rsid w:val="000E6116"/>
    <w:rsid w:val="00101439"/>
    <w:rsid w:val="00107CEC"/>
    <w:rsid w:val="00111C4B"/>
    <w:rsid w:val="00127F11"/>
    <w:rsid w:val="00145FF2"/>
    <w:rsid w:val="00150EF2"/>
    <w:rsid w:val="001519FE"/>
    <w:rsid w:val="00162B2E"/>
    <w:rsid w:val="00165202"/>
    <w:rsid w:val="001669D5"/>
    <w:rsid w:val="0017216B"/>
    <w:rsid w:val="00177262"/>
    <w:rsid w:val="0018517F"/>
    <w:rsid w:val="001857E0"/>
    <w:rsid w:val="00190CA9"/>
    <w:rsid w:val="001948E1"/>
    <w:rsid w:val="001B04CB"/>
    <w:rsid w:val="001C6FBF"/>
    <w:rsid w:val="001D47AD"/>
    <w:rsid w:val="001D4EB0"/>
    <w:rsid w:val="001E5DA8"/>
    <w:rsid w:val="00200300"/>
    <w:rsid w:val="0020520B"/>
    <w:rsid w:val="00215CAB"/>
    <w:rsid w:val="00233A98"/>
    <w:rsid w:val="0024645C"/>
    <w:rsid w:val="00247C28"/>
    <w:rsid w:val="002538D0"/>
    <w:rsid w:val="00257045"/>
    <w:rsid w:val="00261B22"/>
    <w:rsid w:val="00262A4D"/>
    <w:rsid w:val="00265ABD"/>
    <w:rsid w:val="00267CFA"/>
    <w:rsid w:val="002A6388"/>
    <w:rsid w:val="002D5979"/>
    <w:rsid w:val="00302305"/>
    <w:rsid w:val="00320374"/>
    <w:rsid w:val="00336309"/>
    <w:rsid w:val="003475B5"/>
    <w:rsid w:val="0035259A"/>
    <w:rsid w:val="00353897"/>
    <w:rsid w:val="00356DFB"/>
    <w:rsid w:val="00367979"/>
    <w:rsid w:val="00375D83"/>
    <w:rsid w:val="003851FC"/>
    <w:rsid w:val="00390EA2"/>
    <w:rsid w:val="00396D5B"/>
    <w:rsid w:val="003B74D3"/>
    <w:rsid w:val="003F25C9"/>
    <w:rsid w:val="0040742D"/>
    <w:rsid w:val="004115B0"/>
    <w:rsid w:val="00421B91"/>
    <w:rsid w:val="00430507"/>
    <w:rsid w:val="00434C66"/>
    <w:rsid w:val="00451701"/>
    <w:rsid w:val="00466C9F"/>
    <w:rsid w:val="00474EDE"/>
    <w:rsid w:val="00475B03"/>
    <w:rsid w:val="004901FB"/>
    <w:rsid w:val="004944CA"/>
    <w:rsid w:val="0049524C"/>
    <w:rsid w:val="004C6A54"/>
    <w:rsid w:val="004E56BB"/>
    <w:rsid w:val="00500358"/>
    <w:rsid w:val="00501FEA"/>
    <w:rsid w:val="00505593"/>
    <w:rsid w:val="005063BF"/>
    <w:rsid w:val="00542D23"/>
    <w:rsid w:val="005656D0"/>
    <w:rsid w:val="00580992"/>
    <w:rsid w:val="0058451B"/>
    <w:rsid w:val="005A48DD"/>
    <w:rsid w:val="005C4FDD"/>
    <w:rsid w:val="005C7801"/>
    <w:rsid w:val="0060740A"/>
    <w:rsid w:val="00610FE1"/>
    <w:rsid w:val="00645A8A"/>
    <w:rsid w:val="00651085"/>
    <w:rsid w:val="0066029E"/>
    <w:rsid w:val="00672E4E"/>
    <w:rsid w:val="006E199D"/>
    <w:rsid w:val="006F136E"/>
    <w:rsid w:val="00706587"/>
    <w:rsid w:val="007210F3"/>
    <w:rsid w:val="00721379"/>
    <w:rsid w:val="007240B7"/>
    <w:rsid w:val="00734037"/>
    <w:rsid w:val="0075468B"/>
    <w:rsid w:val="007845CF"/>
    <w:rsid w:val="00787C2F"/>
    <w:rsid w:val="007A2C8A"/>
    <w:rsid w:val="007C21E9"/>
    <w:rsid w:val="007C2CB0"/>
    <w:rsid w:val="007E6697"/>
    <w:rsid w:val="008218A4"/>
    <w:rsid w:val="00824136"/>
    <w:rsid w:val="00842EB0"/>
    <w:rsid w:val="0085687D"/>
    <w:rsid w:val="00856E11"/>
    <w:rsid w:val="0085797C"/>
    <w:rsid w:val="0087371D"/>
    <w:rsid w:val="0088605E"/>
    <w:rsid w:val="0089302D"/>
    <w:rsid w:val="008B22B1"/>
    <w:rsid w:val="008C79EF"/>
    <w:rsid w:val="00903AF3"/>
    <w:rsid w:val="00911D86"/>
    <w:rsid w:val="009155CA"/>
    <w:rsid w:val="00932A03"/>
    <w:rsid w:val="00942B94"/>
    <w:rsid w:val="00945051"/>
    <w:rsid w:val="0098742F"/>
    <w:rsid w:val="00994E56"/>
    <w:rsid w:val="009B0390"/>
    <w:rsid w:val="009B429B"/>
    <w:rsid w:val="009D2E2C"/>
    <w:rsid w:val="009D4266"/>
    <w:rsid w:val="009D6FDE"/>
    <w:rsid w:val="00A05352"/>
    <w:rsid w:val="00A33FCF"/>
    <w:rsid w:val="00A41FB3"/>
    <w:rsid w:val="00A51D4E"/>
    <w:rsid w:val="00A6362A"/>
    <w:rsid w:val="00A714DD"/>
    <w:rsid w:val="00A744CA"/>
    <w:rsid w:val="00A97654"/>
    <w:rsid w:val="00AB70FE"/>
    <w:rsid w:val="00AD0CC2"/>
    <w:rsid w:val="00B032E0"/>
    <w:rsid w:val="00B353B4"/>
    <w:rsid w:val="00B41E0C"/>
    <w:rsid w:val="00B53F24"/>
    <w:rsid w:val="00B56F69"/>
    <w:rsid w:val="00B75B99"/>
    <w:rsid w:val="00B8373E"/>
    <w:rsid w:val="00BA004F"/>
    <w:rsid w:val="00BB49EB"/>
    <w:rsid w:val="00BB6D95"/>
    <w:rsid w:val="00BC3447"/>
    <w:rsid w:val="00BE61EB"/>
    <w:rsid w:val="00BF7606"/>
    <w:rsid w:val="00C02466"/>
    <w:rsid w:val="00C02B69"/>
    <w:rsid w:val="00C0629B"/>
    <w:rsid w:val="00C53063"/>
    <w:rsid w:val="00C545CF"/>
    <w:rsid w:val="00C62D9E"/>
    <w:rsid w:val="00C853E4"/>
    <w:rsid w:val="00C927F5"/>
    <w:rsid w:val="00CA2052"/>
    <w:rsid w:val="00CC29C8"/>
    <w:rsid w:val="00CC5E0F"/>
    <w:rsid w:val="00CD0D38"/>
    <w:rsid w:val="00CD5B4E"/>
    <w:rsid w:val="00CD7517"/>
    <w:rsid w:val="00D04D67"/>
    <w:rsid w:val="00D155C1"/>
    <w:rsid w:val="00D15FF6"/>
    <w:rsid w:val="00D22DEC"/>
    <w:rsid w:val="00D4180F"/>
    <w:rsid w:val="00D5709F"/>
    <w:rsid w:val="00D60C84"/>
    <w:rsid w:val="00D649CF"/>
    <w:rsid w:val="00D677E7"/>
    <w:rsid w:val="00D82CE3"/>
    <w:rsid w:val="00D96B63"/>
    <w:rsid w:val="00D96BE5"/>
    <w:rsid w:val="00DA35F0"/>
    <w:rsid w:val="00DA4921"/>
    <w:rsid w:val="00DD00AE"/>
    <w:rsid w:val="00DD29EE"/>
    <w:rsid w:val="00DD2CEA"/>
    <w:rsid w:val="00DF315A"/>
    <w:rsid w:val="00DF55F3"/>
    <w:rsid w:val="00E042AA"/>
    <w:rsid w:val="00E07863"/>
    <w:rsid w:val="00E31B14"/>
    <w:rsid w:val="00E47FFA"/>
    <w:rsid w:val="00E75C1F"/>
    <w:rsid w:val="00E83216"/>
    <w:rsid w:val="00EC69B8"/>
    <w:rsid w:val="00ED67F7"/>
    <w:rsid w:val="00EE4806"/>
    <w:rsid w:val="00F02BCF"/>
    <w:rsid w:val="00F1064B"/>
    <w:rsid w:val="00F370E8"/>
    <w:rsid w:val="00F451E0"/>
    <w:rsid w:val="00F608A3"/>
    <w:rsid w:val="00F610AB"/>
    <w:rsid w:val="00F67AB8"/>
    <w:rsid w:val="00F76B46"/>
    <w:rsid w:val="00F7721F"/>
    <w:rsid w:val="00F80315"/>
    <w:rsid w:val="00F83BC4"/>
    <w:rsid w:val="00F8627B"/>
    <w:rsid w:val="00F909E2"/>
    <w:rsid w:val="00F97F9F"/>
    <w:rsid w:val="00FA707E"/>
    <w:rsid w:val="00FB6775"/>
    <w:rsid w:val="00FC0210"/>
    <w:rsid w:val="00FD3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524BDF"/>
  <w15:chartTrackingRefBased/>
  <w15:docId w15:val="{9ADCC39D-9DFD-4406-BCC0-74AF791BF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0EF2"/>
  </w:style>
  <w:style w:type="paragraph" w:styleId="Heading1">
    <w:name w:val="heading 1"/>
    <w:aliases w:val="Heading 1 DEW"/>
    <w:basedOn w:val="Normal"/>
    <w:next w:val="Normal"/>
    <w:link w:val="Heading1Char"/>
    <w:autoRedefine/>
    <w:uiPriority w:val="9"/>
    <w:qFormat/>
    <w:rsid w:val="00261B22"/>
    <w:pPr>
      <w:keepNext/>
      <w:keepLines/>
      <w:spacing w:before="360" w:after="120"/>
      <w:jc w:val="center"/>
      <w:outlineLvl w:val="0"/>
    </w:pPr>
    <w:rPr>
      <w:rFonts w:ascii="Source Sans Pro" w:eastAsiaTheme="majorEastAsia" w:hAnsi="Source Sans Pro" w:cs="Arial"/>
      <w:b/>
      <w:color w:val="0E3F75"/>
      <w:sz w:val="48"/>
      <w:szCs w:val="32"/>
    </w:rPr>
  </w:style>
  <w:style w:type="paragraph" w:styleId="Heading2">
    <w:name w:val="heading 2"/>
    <w:aliases w:val="Heading 2 DEW"/>
    <w:basedOn w:val="Normal"/>
    <w:next w:val="Normal"/>
    <w:link w:val="Heading2Char"/>
    <w:autoRedefine/>
    <w:uiPriority w:val="9"/>
    <w:unhideWhenUsed/>
    <w:qFormat/>
    <w:rsid w:val="00BB6D95"/>
    <w:pPr>
      <w:keepNext/>
      <w:keepLines/>
      <w:spacing w:before="40"/>
      <w:outlineLvl w:val="1"/>
    </w:pPr>
    <w:rPr>
      <w:rFonts w:ascii="Source Sans Pro" w:eastAsiaTheme="majorEastAsia" w:hAnsi="Source Sans Pro" w:cs="Arial"/>
      <w:b/>
      <w:bCs/>
      <w:color w:val="0E3F75"/>
      <w:sz w:val="36"/>
      <w:szCs w:val="36"/>
    </w:rPr>
  </w:style>
  <w:style w:type="paragraph" w:styleId="Heading3">
    <w:name w:val="heading 3"/>
    <w:aliases w:val="Heading 3 DEW"/>
    <w:basedOn w:val="Normal"/>
    <w:next w:val="Normal"/>
    <w:link w:val="Heading3Char"/>
    <w:uiPriority w:val="9"/>
    <w:unhideWhenUsed/>
    <w:qFormat/>
    <w:rsid w:val="00A05352"/>
    <w:pPr>
      <w:keepNext/>
      <w:keepLines/>
      <w:spacing w:before="40"/>
      <w:outlineLvl w:val="2"/>
    </w:pPr>
    <w:rPr>
      <w:rFonts w:eastAsiaTheme="majorEastAsia" w:cs="Times New Roman (Headings CS)"/>
      <w:b/>
      <w:caps/>
      <w:kern w:val="0"/>
      <w:sz w:val="28"/>
      <w14:ligatures w14:val="none"/>
    </w:rPr>
  </w:style>
  <w:style w:type="paragraph" w:styleId="Heading4">
    <w:name w:val="heading 4"/>
    <w:aliases w:val="Heading 4 DEW"/>
    <w:basedOn w:val="Normal"/>
    <w:next w:val="Normal"/>
    <w:link w:val="Heading4Char"/>
    <w:uiPriority w:val="9"/>
    <w:unhideWhenUsed/>
    <w:qFormat/>
    <w:rsid w:val="00A05352"/>
    <w:pPr>
      <w:keepNext/>
      <w:keepLines/>
      <w:spacing w:before="40"/>
      <w:outlineLvl w:val="3"/>
    </w:pPr>
    <w:rPr>
      <w:rFonts w:eastAsiaTheme="majorEastAsia" w:cs="Times New Roman (Headings CS)"/>
      <w:i/>
      <w:iCs/>
      <w:caps/>
      <w:color w:val="0E3F75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DEW Char"/>
    <w:basedOn w:val="DefaultParagraphFont"/>
    <w:link w:val="Heading1"/>
    <w:uiPriority w:val="9"/>
    <w:rsid w:val="00261B22"/>
    <w:rPr>
      <w:rFonts w:ascii="Source Sans Pro" w:eastAsiaTheme="majorEastAsia" w:hAnsi="Source Sans Pro" w:cs="Arial"/>
      <w:b/>
      <w:color w:val="0E3F75"/>
      <w:sz w:val="48"/>
      <w:szCs w:val="32"/>
    </w:rPr>
  </w:style>
  <w:style w:type="paragraph" w:styleId="NoSpacing">
    <w:name w:val="No Spacing"/>
    <w:link w:val="NoSpacingChar"/>
    <w:uiPriority w:val="1"/>
    <w:qFormat/>
    <w:rsid w:val="00A05352"/>
    <w:rPr>
      <w:rFonts w:ascii="Source Sans Pro" w:hAnsi="Source Sans Pro"/>
    </w:rPr>
  </w:style>
  <w:style w:type="character" w:customStyle="1" w:styleId="Heading2Char">
    <w:name w:val="Heading 2 Char"/>
    <w:aliases w:val="Heading 2 DEW Char"/>
    <w:basedOn w:val="DefaultParagraphFont"/>
    <w:link w:val="Heading2"/>
    <w:uiPriority w:val="9"/>
    <w:rsid w:val="00BB6D95"/>
    <w:rPr>
      <w:rFonts w:ascii="Source Sans Pro" w:eastAsiaTheme="majorEastAsia" w:hAnsi="Source Sans Pro" w:cs="Arial"/>
      <w:b/>
      <w:bCs/>
      <w:color w:val="0E3F75"/>
      <w:sz w:val="36"/>
      <w:szCs w:val="36"/>
    </w:rPr>
  </w:style>
  <w:style w:type="paragraph" w:styleId="Title">
    <w:name w:val="Title"/>
    <w:basedOn w:val="Normal"/>
    <w:next w:val="Normal"/>
    <w:link w:val="TitleChar"/>
    <w:uiPriority w:val="10"/>
    <w:qFormat/>
    <w:rsid w:val="00A05352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5352"/>
    <w:rPr>
      <w:rFonts w:ascii="Source Sans Pro" w:eastAsiaTheme="majorEastAsia" w:hAnsi="Source Sans Pro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535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05352"/>
    <w:rPr>
      <w:rFonts w:ascii="Source Sans Pro" w:eastAsiaTheme="minorEastAsia" w:hAnsi="Source Sans Pro"/>
      <w:color w:val="5A5A5A" w:themeColor="text1" w:themeTint="A5"/>
      <w:spacing w:val="15"/>
      <w:sz w:val="22"/>
      <w:szCs w:val="22"/>
    </w:rPr>
  </w:style>
  <w:style w:type="character" w:styleId="IntenseEmphasis">
    <w:name w:val="Intense Emphasis"/>
    <w:basedOn w:val="DefaultParagraphFont"/>
    <w:uiPriority w:val="21"/>
    <w:qFormat/>
    <w:rsid w:val="00A05352"/>
    <w:rPr>
      <w:i/>
      <w:iCs/>
      <w:color w:val="4472C4" w:themeColor="accent1"/>
    </w:rPr>
  </w:style>
  <w:style w:type="paragraph" w:styleId="Header">
    <w:name w:val="header"/>
    <w:basedOn w:val="Normal"/>
    <w:link w:val="Head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5352"/>
    <w:rPr>
      <w:rFonts w:ascii="Source Sans Pro" w:hAnsi="Source Sans Pro"/>
    </w:rPr>
  </w:style>
  <w:style w:type="paragraph" w:styleId="Footer">
    <w:name w:val="footer"/>
    <w:aliases w:val="Footer ODE"/>
    <w:basedOn w:val="Normal"/>
    <w:link w:val="Foot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FooterChar">
    <w:name w:val="Footer Char"/>
    <w:aliases w:val="Footer ODE Char"/>
    <w:basedOn w:val="DefaultParagraphFont"/>
    <w:link w:val="Footer"/>
    <w:uiPriority w:val="99"/>
    <w:rsid w:val="00A05352"/>
    <w:rPr>
      <w:rFonts w:ascii="Source Sans Pro" w:hAnsi="Source Sans Pro"/>
    </w:rPr>
  </w:style>
  <w:style w:type="character" w:customStyle="1" w:styleId="NoSpacingChar">
    <w:name w:val="No Spacing Char"/>
    <w:basedOn w:val="DefaultParagraphFont"/>
    <w:link w:val="NoSpacing"/>
    <w:uiPriority w:val="1"/>
    <w:rsid w:val="00A05352"/>
    <w:rPr>
      <w:rFonts w:ascii="Source Sans Pro" w:hAnsi="Source Sans Pro"/>
    </w:rPr>
  </w:style>
  <w:style w:type="character" w:customStyle="1" w:styleId="Heading3Char">
    <w:name w:val="Heading 3 Char"/>
    <w:aliases w:val="Heading 3 DEW Char"/>
    <w:basedOn w:val="DefaultParagraphFont"/>
    <w:link w:val="Heading3"/>
    <w:uiPriority w:val="9"/>
    <w:rsid w:val="00A05352"/>
    <w:rPr>
      <w:rFonts w:ascii="Source Sans Pro" w:eastAsiaTheme="majorEastAsia" w:hAnsi="Source Sans Pro" w:cs="Times New Roman (Headings CS)"/>
      <w:b/>
      <w:caps/>
      <w:kern w:val="0"/>
      <w:sz w:val="28"/>
      <w14:ligatures w14:val="none"/>
    </w:rPr>
  </w:style>
  <w:style w:type="character" w:customStyle="1" w:styleId="Heading4Char">
    <w:name w:val="Heading 4 Char"/>
    <w:aliases w:val="Heading 4 DEW Char"/>
    <w:basedOn w:val="DefaultParagraphFont"/>
    <w:link w:val="Heading4"/>
    <w:uiPriority w:val="9"/>
    <w:rsid w:val="00A05352"/>
    <w:rPr>
      <w:rFonts w:ascii="Source Sans Pro" w:eastAsiaTheme="majorEastAsia" w:hAnsi="Source Sans Pro" w:cs="Times New Roman (Headings CS)"/>
      <w:i/>
      <w:iCs/>
      <w:caps/>
      <w:color w:val="0E3F75"/>
      <w:kern w:val="0"/>
      <w14:ligatures w14:val="none"/>
    </w:rPr>
  </w:style>
  <w:style w:type="character" w:styleId="Hyperlink">
    <w:name w:val="Hyperlink"/>
    <w:aliases w:val="DO NOT USE_4"/>
    <w:basedOn w:val="DefaultParagraphFont"/>
    <w:uiPriority w:val="99"/>
    <w:unhideWhenUsed/>
    <w:rsid w:val="00A05352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</w:pPr>
    <w:rPr>
      <w:rFonts w:ascii="Arial" w:hAnsi="Arial" w:cs="Calibri (Body)"/>
      <w:b/>
      <w:bCs/>
      <w:iCs/>
      <w:caps/>
      <w:kern w:val="0"/>
      <w:sz w:val="28"/>
      <w14:ligatures w14:val="none"/>
    </w:rPr>
  </w:style>
  <w:style w:type="paragraph" w:styleId="TOC2">
    <w:name w:val="toc 2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  <w:ind w:left="220"/>
    </w:pPr>
    <w:rPr>
      <w:rFonts w:ascii="Arial" w:hAnsi="Arial" w:cs="Calibri (Body)"/>
      <w:bCs/>
      <w:i/>
      <w:color w:val="000000" w:themeColor="text1"/>
      <w:kern w:val="0"/>
      <w:szCs w:val="22"/>
      <w14:ligatures w14:val="none"/>
    </w:rPr>
  </w:style>
  <w:style w:type="paragraph" w:styleId="TOC3">
    <w:name w:val="toc 3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ind w:left="440"/>
    </w:pPr>
    <w:rPr>
      <w:rFonts w:ascii="Arial" w:hAnsi="Arial" w:cstheme="minorHAnsi"/>
      <w:kern w:val="0"/>
      <w:sz w:val="22"/>
      <w:szCs w:val="20"/>
      <w14:ligatures w14:val="none"/>
    </w:rPr>
  </w:style>
  <w:style w:type="paragraph" w:styleId="TOCHeading">
    <w:name w:val="TOC Heading"/>
    <w:aliases w:val="DEW"/>
    <w:basedOn w:val="Heading2"/>
    <w:next w:val="Normal"/>
    <w:uiPriority w:val="39"/>
    <w:unhideWhenUsed/>
    <w:qFormat/>
    <w:rsid w:val="00842EB0"/>
    <w:pPr>
      <w:spacing w:before="480" w:line="276" w:lineRule="auto"/>
      <w:outlineLvl w:val="9"/>
    </w:pPr>
    <w:rPr>
      <w:rFonts w:cs="Times New Roman (Headings CS)"/>
      <w:bCs w:val="0"/>
      <w:caps/>
      <w:kern w:val="0"/>
      <w:szCs w:val="28"/>
      <w14:ligatures w14:val="none"/>
    </w:rPr>
  </w:style>
  <w:style w:type="paragraph" w:styleId="ListParagraph">
    <w:name w:val="List Paragraph"/>
    <w:basedOn w:val="Normal"/>
    <w:uiPriority w:val="34"/>
    <w:qFormat/>
    <w:rsid w:val="001857E0"/>
    <w:pPr>
      <w:ind w:left="720"/>
      <w:contextualSpacing/>
    </w:pPr>
  </w:style>
  <w:style w:type="table" w:styleId="TableGrid">
    <w:name w:val="Table Grid"/>
    <w:basedOn w:val="TableNormal"/>
    <w:uiPriority w:val="39"/>
    <w:rsid w:val="002A6388"/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2A6388"/>
  </w:style>
  <w:style w:type="paragraph" w:styleId="NormalWeb">
    <w:name w:val="Normal (Web)"/>
    <w:basedOn w:val="Normal"/>
    <w:uiPriority w:val="99"/>
    <w:unhideWhenUsed/>
    <w:rsid w:val="0035259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normaltextrun">
    <w:name w:val="normaltextrun"/>
    <w:basedOn w:val="DefaultParagraphFont"/>
    <w:rsid w:val="0035259A"/>
  </w:style>
  <w:style w:type="character" w:customStyle="1" w:styleId="markedcontent">
    <w:name w:val="markedcontent"/>
    <w:basedOn w:val="DefaultParagraphFont"/>
    <w:rsid w:val="0087371D"/>
  </w:style>
  <w:style w:type="character" w:customStyle="1" w:styleId="scayt-misspell-word">
    <w:name w:val="scayt-misspell-word"/>
    <w:basedOn w:val="DefaultParagraphFont"/>
    <w:rsid w:val="0087371D"/>
  </w:style>
  <w:style w:type="character" w:styleId="UnresolvedMention">
    <w:name w:val="Unresolved Mention"/>
    <w:basedOn w:val="DefaultParagraphFont"/>
    <w:uiPriority w:val="99"/>
    <w:semiHidden/>
    <w:unhideWhenUsed/>
    <w:rsid w:val="00BC3447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0B4F9E"/>
    <w:rPr>
      <w:b/>
      <w:bCs/>
    </w:rPr>
  </w:style>
  <w:style w:type="paragraph" w:customStyle="1" w:styleId="Default">
    <w:name w:val="Default"/>
    <w:rsid w:val="000B4F9E"/>
    <w:pPr>
      <w:autoSpaceDE w:val="0"/>
      <w:autoSpaceDN w:val="0"/>
      <w:adjustRightInd w:val="0"/>
      <w:spacing w:line="276" w:lineRule="auto"/>
    </w:pPr>
    <w:rPr>
      <w:rFonts w:ascii="Adobe Caslon Pro" w:hAnsi="Adobe Caslon Pro" w:cs="Adobe Caslon Pro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351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6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0214153\Downloads\DEW-One-page_Template%20(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ourceType xmlns="9e7345f5-23e2-40da-a527-d1432b04cf8d" xsi:nil="true"/>
    <TaxCatchAll xmlns="06a0b0f5-ab3f-4382-8730-459fb424e421" xsi:nil="true"/>
    <OhioLearnSimulation xmlns="9e7345f5-23e2-40da-a527-d1432b04cf8d" xsi:nil="true"/>
    <UserType xmlns="9e7345f5-23e2-40da-a527-d1432b04cf8d" xsi:nil="true"/>
    <lcf76f155ced4ddcb4097134ff3c332f xmlns="9e7345f5-23e2-40da-a527-d1432b04cf8d">
      <Terms xmlns="http://schemas.microsoft.com/office/infopath/2007/PartnerControls"/>
    </lcf76f155ced4ddcb4097134ff3c332f>
    <Video xmlns="9e7345f5-23e2-40da-a527-d1432b04cf8d">
      <Url xsi:nil="true"/>
      <Description xsi:nil="true"/>
    </Video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6BC4A516908D44B04DD851D72A7FB1" ma:contentTypeVersion="19" ma:contentTypeDescription="Create a new document." ma:contentTypeScope="" ma:versionID="f78149639458df6175245335ebb041af">
  <xsd:schema xmlns:xsd="http://www.w3.org/2001/XMLSchema" xmlns:xs="http://www.w3.org/2001/XMLSchema" xmlns:p="http://schemas.microsoft.com/office/2006/metadata/properties" xmlns:ns2="9e7345f5-23e2-40da-a527-d1432b04cf8d" xmlns:ns3="66eaf07b-c65c-473d-92a0-cd8f808fc83a" xmlns:ns4="06a0b0f5-ab3f-4382-8730-459fb424e421" targetNamespace="http://schemas.microsoft.com/office/2006/metadata/properties" ma:root="true" ma:fieldsID="2822fc8edecd794750ddcc9e6e06ec82" ns2:_="" ns3:_="" ns4:_="">
    <xsd:import namespace="9e7345f5-23e2-40da-a527-d1432b04cf8d"/>
    <xsd:import namespace="66eaf07b-c65c-473d-92a0-cd8f808fc83a"/>
    <xsd:import namespace="06a0b0f5-ab3f-4382-8730-459fb424e4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UserType" minOccurs="0"/>
                <xsd:element ref="ns2:Video" minOccurs="0"/>
                <xsd:element ref="ns2:OhioLearnSimulation" minOccurs="0"/>
                <xsd:element ref="ns2:ResourceTyp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7345f5-23e2-40da-a527-d1432b04cf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7234c9c0-dc82-4bd3-8448-fd5c6ce0fb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UserType" ma:index="22" nillable="true" ma:displayName="User Type" ma:format="RadioButtons" ma:internalName="UserType">
      <xsd:simpleType>
        <xsd:restriction base="dms:Choice">
          <xsd:enumeration value="Employee"/>
          <xsd:enumeration value="Supervisor"/>
        </xsd:restriction>
      </xsd:simpleType>
    </xsd:element>
    <xsd:element name="Video" ma:index="23" nillable="true" ma:displayName="Video" ma:format="Hyperlink" ma:internalName="Video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OhioLearnSimulation" ma:index="24" nillable="true" ma:displayName="Ohio Learn Simulation" ma:format="Dropdown" ma:internalName="OhioLearnSimulation">
      <xsd:simpleType>
        <xsd:restriction base="dms:Text">
          <xsd:maxLength value="255"/>
        </xsd:restriction>
      </xsd:simpleType>
    </xsd:element>
    <xsd:element name="ResourceType" ma:index="25" nillable="true" ma:displayName="Resource Type" ma:format="Dropdown" ma:internalName="ResourceType">
      <xsd:simpleType>
        <xsd:restriction base="dms:Choice">
          <xsd:enumeration value="Job Aid"/>
          <xsd:enumeration value="Form"/>
          <xsd:enumeration value="Tip Sheet"/>
        </xsd:restriction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eaf07b-c65c-473d-92a0-cd8f808fc83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a0b0f5-ab3f-4382-8730-459fb424e421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2c3e647f-bee5-4c72-b508-7354bfd2a206}" ma:internalName="TaxCatchAll" ma:showField="CatchAllData" ma:web="66eaf07b-c65c-473d-92a0-cd8f808fc8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831C17C-A9CB-42E4-80A6-AD3AD737A57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A9A2DBD-D1AE-4EFE-8306-C570FBEF4BF0}">
  <ds:schemaRefs>
    <ds:schemaRef ds:uri="http://schemas.microsoft.com/office/2006/metadata/properties"/>
    <ds:schemaRef ds:uri="http://schemas.microsoft.com/office/infopath/2007/PartnerControls"/>
    <ds:schemaRef ds:uri="9e7345f5-23e2-40da-a527-d1432b04cf8d"/>
    <ds:schemaRef ds:uri="06a0b0f5-ab3f-4382-8730-459fb424e421"/>
  </ds:schemaRefs>
</ds:datastoreItem>
</file>

<file path=customXml/itemProps3.xml><?xml version="1.0" encoding="utf-8"?>
<ds:datastoreItem xmlns:ds="http://schemas.openxmlformats.org/officeDocument/2006/customXml" ds:itemID="{07F392EF-13FA-E047-A621-CFE2319DC71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4510FB7-30F3-4FA7-95C1-0EDF4CAB47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7345f5-23e2-40da-a527-d1432b04cf8d"/>
    <ds:schemaRef ds:uri="66eaf07b-c65c-473d-92a0-cd8f808fc83a"/>
    <ds:schemaRef ds:uri="06a0b0f5-ab3f-4382-8730-459fb424e4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DEW-One-page_Template (2)</Template>
  <TotalTime>1</TotalTime>
  <Pages>4</Pages>
  <Words>502</Words>
  <Characters>2867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3363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Falb</dc:creator>
  <cp:keywords/>
  <dc:description/>
  <cp:lastModifiedBy>Falb, Jordan</cp:lastModifiedBy>
  <cp:revision>4</cp:revision>
  <cp:lastPrinted>2023-10-23T19:03:00Z</cp:lastPrinted>
  <dcterms:created xsi:type="dcterms:W3CDTF">2024-06-07T18:16:00Z</dcterms:created>
  <dcterms:modified xsi:type="dcterms:W3CDTF">2024-06-26T20:47:00Z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0x0101000F6BC4A516908D44B04DD851D72A7FB1</vt:lpwstr>
  </property>
</Properties>
</file>