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1572FE" w14:textId="77777777" w:rsidR="00C853E4" w:rsidRPr="00C21B5F" w:rsidRDefault="00C853E4" w:rsidP="00C21B5F">
      <w:pPr>
        <w:pStyle w:val="Heading1"/>
        <w:rPr>
          <w:bCs/>
          <w:szCs w:val="28"/>
        </w:rPr>
      </w:pPr>
      <w:r w:rsidRPr="00C21B5F">
        <w:t>COMMUNITY RESOURCES TEMPLATE</w:t>
      </w:r>
    </w:p>
    <w:p w14:paraId="27E96858" w14:textId="77777777" w:rsidR="00C853E4" w:rsidRPr="008F7FF2" w:rsidRDefault="00C853E4" w:rsidP="00C853E4">
      <w:pPr>
        <w:rPr>
          <w:rFonts w:ascii="Source Sans Pro" w:hAnsi="Source Sans Pro"/>
          <w:sz w:val="22"/>
          <w:szCs w:val="22"/>
        </w:rPr>
      </w:pPr>
    </w:p>
    <w:p w14:paraId="4054CB4A" w14:textId="77777777" w:rsidR="00C853E4" w:rsidRPr="00C853E4" w:rsidRDefault="00C853E4" w:rsidP="00C853E4">
      <w:pPr>
        <w:rPr>
          <w:rFonts w:ascii="Source Sans Pro" w:hAnsi="Source Sans Pro" w:cs="Arial"/>
        </w:rPr>
      </w:pPr>
      <w:r w:rsidRPr="00C853E4">
        <w:rPr>
          <w:rFonts w:ascii="Source Sans Pro" w:hAnsi="Source Sans Pro"/>
          <w:szCs w:val="28"/>
        </w:rPr>
        <w:t xml:space="preserve">The following template is an optional tool for schools, districts, and Educational Service Centers (ESCs) to provide a comprehensive list of services, organizations, and resources available to students and families experiencing homelessness. This template can </w:t>
      </w:r>
      <w:proofErr w:type="gramStart"/>
      <w:r w:rsidRPr="00C853E4">
        <w:rPr>
          <w:rFonts w:ascii="Source Sans Pro" w:hAnsi="Source Sans Pro"/>
          <w:szCs w:val="28"/>
        </w:rPr>
        <w:t>be tailored</w:t>
      </w:r>
      <w:proofErr w:type="gramEnd"/>
      <w:r w:rsidRPr="00C853E4">
        <w:rPr>
          <w:rFonts w:ascii="Source Sans Pro" w:hAnsi="Source Sans Pro"/>
          <w:szCs w:val="28"/>
        </w:rPr>
        <w:t xml:space="preserve"> to best meet the needs of your school, district, or ESC.</w:t>
      </w:r>
    </w:p>
    <w:p w14:paraId="1007AF20" w14:textId="77777777" w:rsidR="00C853E4" w:rsidRPr="00C853E4" w:rsidRDefault="00C853E4" w:rsidP="00C853E4">
      <w:pPr>
        <w:rPr>
          <w:rFonts w:ascii="Source Sans Pro" w:hAnsi="Source Sans Pro" w:cs="Arial"/>
        </w:rPr>
      </w:pPr>
    </w:p>
    <w:p w14:paraId="11D61EEB" w14:textId="77777777" w:rsidR="00C853E4" w:rsidRPr="00C853E4" w:rsidRDefault="00C853E4" w:rsidP="00C853E4">
      <w:pPr>
        <w:rPr>
          <w:rFonts w:ascii="Source Sans Pro" w:hAnsi="Source Sans Pro" w:cs="Arial"/>
          <w:b/>
          <w:bCs/>
        </w:rPr>
      </w:pPr>
      <w:r w:rsidRPr="00C853E4">
        <w:rPr>
          <w:rFonts w:ascii="Source Sans Pro" w:hAnsi="Source Sans Pro"/>
          <w:b/>
          <w:szCs w:val="28"/>
        </w:rPr>
        <w:t>Instructions for using this template:</w:t>
      </w:r>
    </w:p>
    <w:p w14:paraId="5E6CCB00" w14:textId="77777777" w:rsidR="00C853E4" w:rsidRPr="00C853E4" w:rsidRDefault="00C853E4" w:rsidP="00C853E4">
      <w:pPr>
        <w:rPr>
          <w:rFonts w:ascii="Source Sans Pro" w:hAnsi="Source Sans Pro" w:cs="Arial"/>
        </w:rPr>
      </w:pPr>
    </w:p>
    <w:p w14:paraId="0EB4B098" w14:textId="77777777" w:rsidR="00C853E4" w:rsidRPr="00C853E4" w:rsidRDefault="00C853E4" w:rsidP="00C853E4">
      <w:pPr>
        <w:rPr>
          <w:rFonts w:ascii="Source Sans Pro" w:hAnsi="Source Sans Pro" w:cs="Arial"/>
        </w:rPr>
      </w:pPr>
      <w:r w:rsidRPr="00C853E4">
        <w:rPr>
          <w:rFonts w:ascii="Source Sans Pro" w:hAnsi="Source Sans Pro"/>
          <w:szCs w:val="28"/>
        </w:rPr>
        <w:t>Identify the organizations in your community with information that provides the following services.</w:t>
      </w:r>
    </w:p>
    <w:p w14:paraId="44E778C8" w14:textId="77777777" w:rsidR="00C853E4" w:rsidRPr="001F5D85" w:rsidRDefault="00C853E4" w:rsidP="00C853E4">
      <w:pPr>
        <w:rPr>
          <w:rFonts w:ascii="Source Sans Pro" w:hAnsi="Source Sans Pro" w:cs="Arial"/>
          <w:b/>
          <w:bCs/>
          <w:sz w:val="22"/>
          <w:szCs w:val="22"/>
        </w:rPr>
      </w:pPr>
    </w:p>
    <w:p w14:paraId="7F116805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59D08013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2ECE4746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3A911143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6A500018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1A2080DF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6BFCB0EB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581C1344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481C071F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764A0DEB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1204F286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62D8C5C9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31289852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7D6855A1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26AA0B82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6488442E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5AAC7D43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264E6A67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2954BCF3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32E16D5A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0D2CDC95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0D16ED2A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43951E1A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4AB0ADFA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770F2430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1AEC3382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7280D59E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539014F8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598150A0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50FEDE7E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5CAA75D7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1277B2CB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1512C8A0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0CA7626B" w14:textId="77777777" w:rsidR="00C853E4" w:rsidRDefault="00C853E4" w:rsidP="00C853E4">
      <w:pPr>
        <w:rPr>
          <w:rFonts w:ascii="Source Sans Pro" w:hAnsi="Source Sans Pro" w:cs="Arial"/>
          <w:sz w:val="22"/>
          <w:szCs w:val="22"/>
        </w:rPr>
      </w:pPr>
    </w:p>
    <w:p w14:paraId="0C775082" w14:textId="77777777" w:rsidR="00C853E4" w:rsidRPr="00672E4E" w:rsidRDefault="00C853E4" w:rsidP="00C853E4">
      <w:pPr>
        <w:rPr>
          <w:rFonts w:ascii="Source Sans Pro" w:hAnsi="Source Sans Pro" w:cs="Arial"/>
        </w:rPr>
      </w:pPr>
      <w:proofErr w:type="spellStart"/>
      <w:r w:rsidRPr="00672E4E">
        <w:rPr>
          <w:rFonts w:ascii="Source Sans Pro" w:hAnsi="Source Sans Pro"/>
        </w:rPr>
        <w:t>Kutakapokuwa</w:t>
      </w:r>
      <w:proofErr w:type="spellEnd"/>
      <w:r w:rsidRPr="00672E4E">
        <w:rPr>
          <w:rFonts w:ascii="Source Sans Pro" w:hAnsi="Source Sans Pro"/>
        </w:rPr>
        <w:t xml:space="preserve"> </w:t>
      </w:r>
      <w:proofErr w:type="spellStart"/>
      <w:r w:rsidRPr="00672E4E">
        <w:rPr>
          <w:rFonts w:ascii="Source Sans Pro" w:hAnsi="Source Sans Pro"/>
        </w:rPr>
        <w:t>na</w:t>
      </w:r>
      <w:proofErr w:type="spellEnd"/>
      <w:r w:rsidRPr="00672E4E">
        <w:rPr>
          <w:rFonts w:ascii="Source Sans Pro" w:hAnsi="Source Sans Pro"/>
        </w:rPr>
        <w:t xml:space="preserve"> </w:t>
      </w:r>
      <w:proofErr w:type="spellStart"/>
      <w:r w:rsidRPr="00672E4E">
        <w:rPr>
          <w:rFonts w:ascii="Source Sans Pro" w:hAnsi="Source Sans Pro"/>
        </w:rPr>
        <w:t>tukio</w:t>
      </w:r>
      <w:proofErr w:type="spellEnd"/>
      <w:r w:rsidRPr="00672E4E">
        <w:rPr>
          <w:rFonts w:ascii="Source Sans Pro" w:hAnsi="Source Sans Pro"/>
        </w:rPr>
        <w:t xml:space="preserve"> la </w:t>
      </w:r>
      <w:proofErr w:type="spellStart"/>
      <w:r w:rsidRPr="00672E4E">
        <w:rPr>
          <w:rFonts w:ascii="Source Sans Pro" w:hAnsi="Source Sans Pro"/>
        </w:rPr>
        <w:t>dharura</w:t>
      </w:r>
      <w:proofErr w:type="spellEnd"/>
      <w:r w:rsidRPr="00672E4E">
        <w:rPr>
          <w:rFonts w:ascii="Source Sans Pro" w:hAnsi="Source Sans Pro"/>
        </w:rPr>
        <w:t xml:space="preserve"> au </w:t>
      </w:r>
      <w:proofErr w:type="spellStart"/>
      <w:r w:rsidRPr="00672E4E">
        <w:rPr>
          <w:rFonts w:ascii="Source Sans Pro" w:hAnsi="Source Sans Pro"/>
        </w:rPr>
        <w:t>mgogoro</w:t>
      </w:r>
      <w:proofErr w:type="spellEnd"/>
      <w:r w:rsidRPr="00672E4E">
        <w:rPr>
          <w:rFonts w:ascii="Source Sans Pro" w:hAnsi="Source Sans Pro"/>
        </w:rPr>
        <w:t xml:space="preserve">, </w:t>
      </w:r>
      <w:proofErr w:type="spellStart"/>
      <w:r w:rsidRPr="00672E4E">
        <w:rPr>
          <w:rFonts w:ascii="Source Sans Pro" w:hAnsi="Source Sans Pro"/>
        </w:rPr>
        <w:t>tafadhali</w:t>
      </w:r>
      <w:proofErr w:type="spellEnd"/>
      <w:r w:rsidRPr="00672E4E">
        <w:rPr>
          <w:rFonts w:ascii="Source Sans Pro" w:hAnsi="Source Sans Pro"/>
        </w:rPr>
        <w:t xml:space="preserve"> </w:t>
      </w:r>
      <w:proofErr w:type="spellStart"/>
      <w:r w:rsidRPr="00672E4E">
        <w:rPr>
          <w:rFonts w:ascii="Source Sans Pro" w:hAnsi="Source Sans Pro"/>
        </w:rPr>
        <w:t>piga</w:t>
      </w:r>
      <w:proofErr w:type="spellEnd"/>
      <w:r w:rsidRPr="00672E4E">
        <w:rPr>
          <w:rFonts w:ascii="Source Sans Pro" w:hAnsi="Source Sans Pro"/>
        </w:rPr>
        <w:t xml:space="preserve"> </w:t>
      </w:r>
      <w:proofErr w:type="spellStart"/>
      <w:r w:rsidRPr="00672E4E">
        <w:rPr>
          <w:rFonts w:ascii="Source Sans Pro" w:hAnsi="Source Sans Pro"/>
        </w:rPr>
        <w:t>simu</w:t>
      </w:r>
      <w:proofErr w:type="spellEnd"/>
      <w:r w:rsidRPr="00672E4E">
        <w:rPr>
          <w:rFonts w:ascii="Source Sans Pro" w:hAnsi="Source Sans Pro"/>
        </w:rPr>
        <w:t xml:space="preserve"> </w:t>
      </w:r>
      <w:proofErr w:type="spellStart"/>
      <w:r w:rsidRPr="00672E4E">
        <w:rPr>
          <w:rFonts w:ascii="Source Sans Pro" w:hAnsi="Source Sans Pro"/>
        </w:rPr>
        <w:t>kwa</w:t>
      </w:r>
      <w:proofErr w:type="spellEnd"/>
      <w:r w:rsidRPr="00672E4E">
        <w:rPr>
          <w:rFonts w:ascii="Source Sans Pro" w:hAnsi="Source Sans Pro"/>
        </w:rPr>
        <w:t xml:space="preserve"> </w:t>
      </w:r>
      <w:proofErr w:type="spellStart"/>
      <w:r w:rsidRPr="00672E4E">
        <w:rPr>
          <w:rFonts w:ascii="Source Sans Pro" w:hAnsi="Source Sans Pro"/>
        </w:rPr>
        <w:t>nambari</w:t>
      </w:r>
      <w:proofErr w:type="spellEnd"/>
      <w:r w:rsidRPr="00672E4E">
        <w:rPr>
          <w:rFonts w:ascii="Source Sans Pro" w:hAnsi="Source Sans Pro"/>
        </w:rPr>
        <w:t xml:space="preserve"> </w:t>
      </w:r>
      <w:r w:rsidRPr="00672E4E">
        <w:rPr>
          <w:rFonts w:ascii="Source Sans Pro" w:hAnsi="Source Sans Pro"/>
          <w:b/>
        </w:rPr>
        <w:t>911</w:t>
      </w:r>
      <w:r w:rsidRPr="00672E4E">
        <w:rPr>
          <w:rFonts w:ascii="Source Sans Pro" w:hAnsi="Source Sans Pro"/>
        </w:rPr>
        <w:t>.</w:t>
      </w:r>
    </w:p>
    <w:p w14:paraId="58583017" w14:textId="77777777" w:rsidR="00C853E4" w:rsidRPr="00672E4E" w:rsidRDefault="00C853E4" w:rsidP="00C853E4">
      <w:pPr>
        <w:rPr>
          <w:rFonts w:ascii="Source Sans Pro" w:hAnsi="Source Sans Pro" w:cs="Arial"/>
          <w:b/>
          <w:bCs/>
        </w:rPr>
      </w:pPr>
    </w:p>
    <w:p w14:paraId="4A39CA48" w14:textId="77777777" w:rsidR="00C853E4" w:rsidRPr="00672E4E" w:rsidRDefault="00C853E4" w:rsidP="00C853E4">
      <w:pPr>
        <w:rPr>
          <w:rFonts w:ascii="Source Sans Pro" w:hAnsi="Source Sans Pro" w:cs="Arial"/>
          <w:color w:val="000000"/>
        </w:rPr>
      </w:pPr>
      <w:proofErr w:type="spellStart"/>
      <w:r w:rsidRPr="00672E4E">
        <w:rPr>
          <w:rFonts w:ascii="Source Sans Pro" w:hAnsi="Source Sans Pro"/>
          <w:b/>
        </w:rPr>
        <w:t>Sehemu</w:t>
      </w:r>
      <w:proofErr w:type="spellEnd"/>
      <w:r w:rsidRPr="00672E4E">
        <w:rPr>
          <w:rFonts w:ascii="Source Sans Pro" w:hAnsi="Source Sans Pro"/>
          <w:b/>
        </w:rPr>
        <w:t xml:space="preserve"> </w:t>
      </w:r>
      <w:proofErr w:type="spellStart"/>
      <w:r w:rsidRPr="00672E4E">
        <w:rPr>
          <w:rFonts w:ascii="Source Sans Pro" w:hAnsi="Source Sans Pro"/>
          <w:b/>
        </w:rPr>
        <w:t>ya</w:t>
      </w:r>
      <w:proofErr w:type="spellEnd"/>
      <w:r w:rsidRPr="00672E4E">
        <w:rPr>
          <w:rFonts w:ascii="Source Sans Pro" w:hAnsi="Source Sans Pro"/>
          <w:b/>
        </w:rPr>
        <w:t xml:space="preserve"> </w:t>
      </w:r>
      <w:proofErr w:type="spellStart"/>
      <w:r w:rsidRPr="00672E4E">
        <w:rPr>
          <w:rFonts w:ascii="Source Sans Pro" w:hAnsi="Source Sans Pro"/>
          <w:b/>
        </w:rPr>
        <w:t>Kuingia</w:t>
      </w:r>
      <w:proofErr w:type="spellEnd"/>
      <w:r w:rsidRPr="00672E4E">
        <w:rPr>
          <w:rFonts w:ascii="Source Sans Pro" w:hAnsi="Source Sans Pro"/>
          <w:b/>
        </w:rPr>
        <w:t xml:space="preserve"> Iliyoratibiwa: </w:t>
      </w:r>
      <w:r w:rsidRPr="00672E4E">
        <w:rPr>
          <w:rStyle w:val="apple-converted-space"/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Style w:val="apple-converted-space"/>
          <w:rFonts w:ascii="Source Sans Pro" w:hAnsi="Source Sans Pro"/>
          <w:color w:val="000000"/>
        </w:rPr>
        <w:t>Sehemu</w:t>
      </w:r>
      <w:proofErr w:type="spellEnd"/>
      <w:r w:rsidRPr="00672E4E">
        <w:rPr>
          <w:rStyle w:val="apple-converted-space"/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Style w:val="apple-converted-space"/>
          <w:rFonts w:ascii="Source Sans Pro" w:hAnsi="Source Sans Pro"/>
          <w:color w:val="000000"/>
        </w:rPr>
        <w:t>iliyoratibiwa</w:t>
      </w:r>
      <w:proofErr w:type="spellEnd"/>
      <w:r w:rsidRPr="00672E4E">
        <w:rPr>
          <w:rStyle w:val="apple-converted-space"/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Style w:val="apple-converted-space"/>
          <w:rFonts w:ascii="Source Sans Pro" w:hAnsi="Source Sans Pro"/>
          <w:color w:val="000000"/>
        </w:rPr>
        <w:t>ya</w:t>
      </w:r>
      <w:proofErr w:type="spellEnd"/>
      <w:r w:rsidRPr="00672E4E">
        <w:rPr>
          <w:rStyle w:val="apple-converted-space"/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Style w:val="apple-converted-space"/>
          <w:rFonts w:ascii="Source Sans Pro" w:hAnsi="Source Sans Pro"/>
          <w:color w:val="000000"/>
        </w:rPr>
        <w:t>kuingia</w:t>
      </w:r>
      <w:proofErr w:type="spellEnd"/>
      <w:r w:rsidRPr="00672E4E">
        <w:rPr>
          <w:rStyle w:val="apple-converted-space"/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Style w:val="apple-converted-space"/>
          <w:rFonts w:ascii="Source Sans Pro" w:hAnsi="Source Sans Pro"/>
          <w:color w:val="000000"/>
        </w:rPr>
        <w:t>ni</w:t>
      </w:r>
      <w:proofErr w:type="spellEnd"/>
      <w:r w:rsidRPr="00672E4E">
        <w:rPr>
          <w:rStyle w:val="apple-converted-space"/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Style w:val="apple-converted-space"/>
          <w:rFonts w:ascii="Source Sans Pro" w:hAnsi="Source Sans Pro"/>
          <w:color w:val="000000"/>
        </w:rPr>
        <w:t>kiingilio</w:t>
      </w:r>
      <w:proofErr w:type="spellEnd"/>
      <w:r w:rsidRPr="00672E4E">
        <w:rPr>
          <w:rStyle w:val="apple-converted-space"/>
          <w:rFonts w:ascii="Source Sans Pro" w:hAnsi="Source Sans Pro"/>
          <w:color w:val="000000"/>
        </w:rPr>
        <w:t xml:space="preserve"> </w:t>
      </w:r>
      <w:r w:rsidRPr="00672E4E">
        <w:rPr>
          <w:rFonts w:ascii="Source Sans Pro" w:hAnsi="Source Sans Pro"/>
          <w:color w:val="000000"/>
        </w:rPr>
        <w:t xml:space="preserve">cha </w:t>
      </w:r>
      <w:proofErr w:type="spellStart"/>
      <w:r w:rsidRPr="00672E4E">
        <w:rPr>
          <w:rFonts w:ascii="Source Sans Pro" w:hAnsi="Source Sans Pro"/>
          <w:color w:val="000000"/>
        </w:rPr>
        <w:t>mfumo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wa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makazi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wa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kaunti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ambao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utasaidia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kuwaunganisha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wanafunzi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na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familia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wanaokosa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makazi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na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huduma</w:t>
      </w:r>
      <w:proofErr w:type="spellEnd"/>
      <w:r w:rsidRPr="00672E4E">
        <w:rPr>
          <w:rFonts w:ascii="Source Sans Pro" w:hAnsi="Source Sans Pro"/>
          <w:color w:val="000000"/>
        </w:rPr>
        <w:t xml:space="preserve"> </w:t>
      </w:r>
      <w:proofErr w:type="spellStart"/>
      <w:r w:rsidRPr="00672E4E">
        <w:rPr>
          <w:rFonts w:ascii="Source Sans Pro" w:hAnsi="Source Sans Pro"/>
          <w:color w:val="000000"/>
        </w:rPr>
        <w:t>muafaka</w:t>
      </w:r>
      <w:proofErr w:type="spellEnd"/>
      <w:r w:rsidRPr="00672E4E">
        <w:rPr>
          <w:rFonts w:ascii="Source Sans Pro" w:hAnsi="Source Sans Pro"/>
          <w:color w:val="000000"/>
        </w:rPr>
        <w:t>.</w:t>
      </w:r>
    </w:p>
    <w:p w14:paraId="26120386" w14:textId="77777777" w:rsidR="00C853E4" w:rsidRPr="00672E4E" w:rsidRDefault="00C853E4" w:rsidP="00C853E4">
      <w:pPr>
        <w:rPr>
          <w:rFonts w:ascii="Source Sans Pro" w:hAnsi="Source Sans Pro" w:cs="Arial"/>
          <w:color w:val="000000"/>
        </w:rPr>
      </w:pPr>
    </w:p>
    <w:p w14:paraId="1C1DFD94" w14:textId="77777777" w:rsidR="00C853E4" w:rsidRPr="00672E4E" w:rsidRDefault="00C853E4" w:rsidP="00C853E4">
      <w:pPr>
        <w:rPr>
          <w:rFonts w:ascii="Source Sans Pro" w:hAnsi="Source Sans Pro" w:cs="Arial"/>
          <w:b/>
          <w:bCs/>
          <w:color w:val="000000"/>
        </w:rPr>
      </w:pPr>
      <w:r w:rsidRPr="00672E4E">
        <w:rPr>
          <w:rFonts w:ascii="Source Sans Pro" w:hAnsi="Source Sans Pro"/>
          <w:b/>
          <w:color w:val="000000"/>
        </w:rPr>
        <w:t>NAMBARI SIMU YA SEHEMU YA KUINGIA ILIYORATIBIWA:</w:t>
      </w:r>
    </w:p>
    <w:p w14:paraId="4595DEB2" w14:textId="77777777" w:rsidR="00C853E4" w:rsidRPr="00672E4E" w:rsidRDefault="00C853E4" w:rsidP="00C853E4">
      <w:pPr>
        <w:rPr>
          <w:rFonts w:ascii="Source Sans Pro" w:hAnsi="Source Sans Pro" w:cs="Arial"/>
          <w:b/>
          <w:bCs/>
          <w:color w:val="000000"/>
        </w:rPr>
      </w:pPr>
    </w:p>
    <w:p w14:paraId="218D3AE4" w14:textId="77777777" w:rsidR="00C853E4" w:rsidRPr="00672E4E" w:rsidRDefault="00C853E4" w:rsidP="00C853E4">
      <w:pPr>
        <w:rPr>
          <w:rFonts w:ascii="Source Sans Pro" w:hAnsi="Source Sans Pro" w:cs="Arial"/>
          <w:b/>
          <w:bCs/>
          <w:color w:val="000000"/>
        </w:rPr>
      </w:pPr>
      <w:r w:rsidRPr="00672E4E">
        <w:rPr>
          <w:rFonts w:ascii="Source Sans Pro" w:hAnsi="Source Sans Pro"/>
          <w:b/>
          <w:color w:val="000000"/>
        </w:rPr>
        <w:t xml:space="preserve">211 AU NAMBARI NYINGINE YA SIMU YA MSAADA: </w:t>
      </w:r>
    </w:p>
    <w:p w14:paraId="421909B4" w14:textId="77777777" w:rsidR="00C853E4" w:rsidRDefault="00C853E4" w:rsidP="00C853E4">
      <w:pPr>
        <w:rPr>
          <w:rFonts w:ascii="Source Sans Pro" w:hAnsi="Source Sans Pro" w:cs="Arial"/>
          <w:b/>
          <w:bCs/>
          <w:color w:val="000000"/>
        </w:rPr>
      </w:pPr>
    </w:p>
    <w:p w14:paraId="5596262A" w14:textId="77777777" w:rsidR="00C853E4" w:rsidRPr="001576DA" w:rsidRDefault="00C853E4" w:rsidP="00C853E4">
      <w:pPr>
        <w:pBdr>
          <w:bottom w:val="single" w:sz="12" w:space="1" w:color="auto"/>
        </w:pBdr>
        <w:rPr>
          <w:rFonts w:ascii="Source Sans Pro" w:hAnsi="Source Sans Pro" w:cs="Arial"/>
        </w:rPr>
      </w:pPr>
    </w:p>
    <w:p w14:paraId="7C43090C" w14:textId="77777777" w:rsidR="00C853E4" w:rsidRDefault="00C853E4" w:rsidP="00C853E4">
      <w:pPr>
        <w:ind w:firstLine="720"/>
        <w:rPr>
          <w:rFonts w:ascii="Source Sans Pro" w:hAnsi="Source Sans Pro" w:cs="Arial"/>
          <w:b/>
          <w:bCs/>
          <w:color w:val="000000"/>
        </w:rPr>
      </w:pPr>
    </w:p>
    <w:p w14:paraId="32BF11DD" w14:textId="77777777" w:rsidR="00C853E4" w:rsidRDefault="00C853E4" w:rsidP="00C853E4">
      <w:pPr>
        <w:rPr>
          <w:rFonts w:ascii="Source Sans Pro" w:hAnsi="Source Sans Pro" w:cs="Arial"/>
          <w:b/>
          <w:bCs/>
          <w:color w:val="000000"/>
        </w:rPr>
      </w:pPr>
    </w:p>
    <w:p w14:paraId="671D128A" w14:textId="77777777" w:rsidR="00C853E4" w:rsidRPr="00CD62BA" w:rsidRDefault="00C853E4" w:rsidP="00C853E4">
      <w:pPr>
        <w:rPr>
          <w:rFonts w:ascii="Source Sans Pro" w:hAnsi="Source Sans P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063242F1" w14:textId="77777777" w:rsidTr="00595EC4">
        <w:trPr>
          <w:trHeight w:val="197"/>
        </w:trPr>
        <w:tc>
          <w:tcPr>
            <w:tcW w:w="4675" w:type="dxa"/>
            <w:shd w:val="clear" w:color="auto" w:fill="D9D9D9"/>
          </w:tcPr>
          <w:p w14:paraId="615D2E5E" w14:textId="77777777" w:rsidR="00C853E4" w:rsidRPr="008128E9" w:rsidRDefault="00C853E4" w:rsidP="00595EC4">
            <w:pPr>
              <w:tabs>
                <w:tab w:val="left" w:pos="2980"/>
              </w:tabs>
              <w:rPr>
                <w:rFonts w:ascii="Source Sans Pro" w:hAnsi="Source Sans Pro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MAKAZI</w:t>
            </w:r>
            <w:r>
              <w:rPr>
                <w:rFonts w:ascii="Source Sans Pro" w:hAnsi="Source Sans Pro"/>
                <w:b/>
                <w:sz w:val="28"/>
              </w:rPr>
              <w:tab/>
            </w:r>
          </w:p>
        </w:tc>
        <w:tc>
          <w:tcPr>
            <w:tcW w:w="4675" w:type="dxa"/>
            <w:shd w:val="clear" w:color="auto" w:fill="D9D9D9"/>
          </w:tcPr>
          <w:p w14:paraId="4EC8BE1D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NYUMBA</w:t>
            </w:r>
          </w:p>
        </w:tc>
      </w:tr>
      <w:tr w:rsidR="00C853E4" w:rsidRPr="00CD62BA" w14:paraId="2DAD9875" w14:textId="77777777" w:rsidTr="00595EC4">
        <w:tc>
          <w:tcPr>
            <w:tcW w:w="4675" w:type="dxa"/>
          </w:tcPr>
          <w:p w14:paraId="513EDA5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734A02D4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: </w:t>
            </w:r>
          </w:p>
          <w:p w14:paraId="795B821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4699942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0CD65FA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71FA92A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4A9658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61A8F1D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295394DC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06829324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5A539009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2C99FC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1C04895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51495F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1CAA8C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46BAD2F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083BDEF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7BE57B06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77BE7CF8" w14:textId="77777777" w:rsidR="00C853E4" w:rsidRPr="00CD62BA" w:rsidRDefault="00C853E4" w:rsidP="00C853E4">
      <w:pPr>
        <w:rPr>
          <w:rFonts w:ascii="Source Sans Pro" w:hAnsi="Source Sans Pro" w:cs="Arial"/>
        </w:rPr>
      </w:pPr>
    </w:p>
    <w:p w14:paraId="61CD2656" w14:textId="77777777" w:rsidR="00C853E4" w:rsidRPr="00CD62BA" w:rsidRDefault="00C853E4" w:rsidP="00C853E4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004CC3AE" w14:textId="77777777" w:rsidTr="00595EC4">
        <w:tc>
          <w:tcPr>
            <w:tcW w:w="4675" w:type="dxa"/>
            <w:shd w:val="clear" w:color="auto" w:fill="D9D9D9"/>
          </w:tcPr>
          <w:p w14:paraId="16448EFB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HUDUMA ZA CHAKULA</w:t>
            </w:r>
          </w:p>
        </w:tc>
        <w:tc>
          <w:tcPr>
            <w:tcW w:w="4675" w:type="dxa"/>
            <w:shd w:val="clear" w:color="auto" w:fill="D9D9D9"/>
          </w:tcPr>
          <w:p w14:paraId="5F2DEF93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USAIDIZI WA HUDUMA ZA UMMA</w:t>
            </w:r>
          </w:p>
        </w:tc>
      </w:tr>
      <w:tr w:rsidR="00C853E4" w:rsidRPr="00CD62BA" w14:paraId="2B08339D" w14:textId="77777777" w:rsidTr="00595EC4">
        <w:tc>
          <w:tcPr>
            <w:tcW w:w="4675" w:type="dxa"/>
          </w:tcPr>
          <w:p w14:paraId="1BFBA58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200B0D09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: </w:t>
            </w:r>
          </w:p>
          <w:p w14:paraId="62FFC8F7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09CD9C8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FF99C2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5E7C90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818C57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695D87C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442FCE9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791642A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66074CB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4117F3A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4EEB5DA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675BA66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D7C9AE4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04F13B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44B51D9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733DF5B6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74B0E879" w14:textId="77777777" w:rsidR="00C853E4" w:rsidRDefault="00C853E4" w:rsidP="00C853E4">
      <w:pPr>
        <w:rPr>
          <w:rFonts w:ascii="Source Sans Pro" w:hAnsi="Source Sans Pro" w:cs="Arial"/>
        </w:rPr>
      </w:pPr>
    </w:p>
    <w:p w14:paraId="41D34D03" w14:textId="77777777" w:rsidR="00C853E4" w:rsidRDefault="00C853E4" w:rsidP="00C853E4">
      <w:pPr>
        <w:rPr>
          <w:rFonts w:ascii="Source Sans Pro" w:hAnsi="Source Sans Pro" w:cs="Arial"/>
        </w:rPr>
      </w:pPr>
    </w:p>
    <w:p w14:paraId="623E4B06" w14:textId="77777777" w:rsidR="00C853E4" w:rsidRDefault="00C853E4" w:rsidP="00C853E4">
      <w:pPr>
        <w:rPr>
          <w:rFonts w:ascii="Source Sans Pro" w:hAnsi="Source Sans Pro" w:cs="Arial"/>
        </w:rPr>
      </w:pPr>
    </w:p>
    <w:p w14:paraId="0AD10458" w14:textId="77777777" w:rsidR="00C853E4" w:rsidRDefault="00C853E4" w:rsidP="00C853E4">
      <w:pPr>
        <w:rPr>
          <w:rFonts w:ascii="Source Sans Pro" w:hAnsi="Source Sans Pro" w:cs="Arial"/>
        </w:rPr>
      </w:pPr>
    </w:p>
    <w:p w14:paraId="0FA04B4F" w14:textId="77777777" w:rsidR="00C853E4" w:rsidRDefault="00C853E4" w:rsidP="00C853E4">
      <w:pPr>
        <w:rPr>
          <w:rFonts w:ascii="Source Sans Pro" w:hAnsi="Source Sans Pro" w:cs="Arial"/>
        </w:rPr>
      </w:pPr>
    </w:p>
    <w:p w14:paraId="1375D70A" w14:textId="77777777" w:rsidR="00C853E4" w:rsidRPr="00CD62BA" w:rsidRDefault="00C853E4" w:rsidP="00C853E4">
      <w:pPr>
        <w:rPr>
          <w:rFonts w:ascii="Source Sans Pro" w:hAnsi="Source Sans Pro" w:cs="Arial"/>
        </w:rPr>
      </w:pPr>
    </w:p>
    <w:p w14:paraId="2AC75D19" w14:textId="77777777" w:rsidR="00C853E4" w:rsidRPr="00CD62BA" w:rsidRDefault="00C853E4" w:rsidP="00C853E4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25CA4AB4" w14:textId="77777777" w:rsidTr="00595EC4">
        <w:trPr>
          <w:trHeight w:val="611"/>
        </w:trPr>
        <w:tc>
          <w:tcPr>
            <w:tcW w:w="4675" w:type="dxa"/>
            <w:shd w:val="clear" w:color="auto" w:fill="D9D9D9"/>
          </w:tcPr>
          <w:p w14:paraId="3D4B3FFB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HUDUMA ZA USAFIRI</w:t>
            </w:r>
          </w:p>
        </w:tc>
        <w:tc>
          <w:tcPr>
            <w:tcW w:w="4675" w:type="dxa"/>
            <w:shd w:val="clear" w:color="auto" w:fill="D9D9D9"/>
          </w:tcPr>
          <w:p w14:paraId="0AE246FF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HUDUMA YA AFYA (MENO, MACHO, AKILI...)</w:t>
            </w:r>
          </w:p>
        </w:tc>
      </w:tr>
      <w:tr w:rsidR="00C853E4" w:rsidRPr="00CD62BA" w14:paraId="5C0DAC5A" w14:textId="77777777" w:rsidTr="00595EC4">
        <w:tc>
          <w:tcPr>
            <w:tcW w:w="4675" w:type="dxa"/>
          </w:tcPr>
          <w:p w14:paraId="5CA0995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18281A3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58287D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0BA35254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39A0B9A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7BBD76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C44718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08C4F8D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078B99B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1195B9A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37FF4AC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7E38BDA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4F791DC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479727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228A75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CA81D9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78847FEC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0E2C7EE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1399CE44" w14:textId="77777777" w:rsidR="00C853E4" w:rsidRDefault="00C853E4" w:rsidP="00C853E4">
      <w:pPr>
        <w:rPr>
          <w:rFonts w:ascii="Source Sans Pro" w:hAnsi="Source Sans Pro" w:cs="Arial"/>
        </w:rPr>
      </w:pPr>
    </w:p>
    <w:p w14:paraId="0E8ACAD1" w14:textId="77777777" w:rsidR="00C853E4" w:rsidRPr="00CD62BA" w:rsidRDefault="00C853E4" w:rsidP="00C853E4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786E5B96" w14:textId="77777777" w:rsidTr="00595EC4">
        <w:tc>
          <w:tcPr>
            <w:tcW w:w="4675" w:type="dxa"/>
            <w:shd w:val="clear" w:color="auto" w:fill="D9D9D9"/>
          </w:tcPr>
          <w:p w14:paraId="7D936BAB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WATOTO NA VIJANA WENYE ULEMAVU</w:t>
            </w:r>
          </w:p>
        </w:tc>
        <w:tc>
          <w:tcPr>
            <w:tcW w:w="4675" w:type="dxa"/>
            <w:shd w:val="clear" w:color="auto" w:fill="D9D9D9"/>
          </w:tcPr>
          <w:p w14:paraId="1B9684B9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 xml:space="preserve">WASAGAJI, MASHOGA, WATU WANAOJAMIIANA WATU WA JINSIA ZOTE, WATU WENYE JINSIA MBILI NA MABASHA (LGBTQ+) </w:t>
            </w:r>
          </w:p>
        </w:tc>
      </w:tr>
      <w:tr w:rsidR="00C853E4" w:rsidRPr="00CD62BA" w14:paraId="0DD6946E" w14:textId="77777777" w:rsidTr="00595EC4">
        <w:tc>
          <w:tcPr>
            <w:tcW w:w="4675" w:type="dxa"/>
          </w:tcPr>
          <w:p w14:paraId="3CBC740A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24BC88D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6FDB48F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4A8B454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BECD5DC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7D52D71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83D1DB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1BA900B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3D8E530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181379B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3E30992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6971225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343E8ED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EFB7D6A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107302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BCE866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7D06252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6FCC5B47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7C08E725" w14:textId="77777777" w:rsidR="00C853E4" w:rsidRPr="00CD62BA" w:rsidRDefault="00C853E4" w:rsidP="00C853E4">
      <w:pPr>
        <w:rPr>
          <w:rFonts w:ascii="Source Sans Pro" w:hAnsi="Source Sans Pro" w:cs="Arial"/>
        </w:rPr>
      </w:pPr>
    </w:p>
    <w:p w14:paraId="7C987691" w14:textId="77777777" w:rsidR="00C853E4" w:rsidRPr="00CD62BA" w:rsidRDefault="00C853E4" w:rsidP="00C853E4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411AD846" w14:textId="77777777" w:rsidTr="00595EC4">
        <w:tc>
          <w:tcPr>
            <w:tcW w:w="4675" w:type="dxa"/>
            <w:shd w:val="clear" w:color="auto" w:fill="D9D9D9"/>
          </w:tcPr>
          <w:p w14:paraId="000989E6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VIJANA WAJAWAZITO NA WALEZI</w:t>
            </w:r>
          </w:p>
        </w:tc>
        <w:tc>
          <w:tcPr>
            <w:tcW w:w="4675" w:type="dxa"/>
            <w:shd w:val="clear" w:color="auto" w:fill="D9D9D9"/>
          </w:tcPr>
          <w:p w14:paraId="08FBDB5B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WANAFUNZI WA KIINGEREZA</w:t>
            </w:r>
          </w:p>
        </w:tc>
      </w:tr>
      <w:tr w:rsidR="00C853E4" w:rsidRPr="00CD62BA" w14:paraId="206AE6EC" w14:textId="77777777" w:rsidTr="00595EC4">
        <w:tc>
          <w:tcPr>
            <w:tcW w:w="4675" w:type="dxa"/>
          </w:tcPr>
          <w:p w14:paraId="3DE7CEF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00FC943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4CE75F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2F9168B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86B18F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FA95F19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FB211B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4D5F0FF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52F5740A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2D718BA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7806A42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1D59337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697D6D6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0BDC2DF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8DC332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2A216A9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2F4C288A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17BBF321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4029AC79" w14:textId="77777777" w:rsidR="00C853E4" w:rsidRPr="00CD62BA" w:rsidRDefault="00C853E4" w:rsidP="00C853E4">
      <w:pPr>
        <w:rPr>
          <w:rFonts w:ascii="Source Sans Pro" w:hAnsi="Source Sans Pro" w:cs="Arial"/>
        </w:rPr>
      </w:pPr>
    </w:p>
    <w:p w14:paraId="19CA7567" w14:textId="77777777" w:rsidR="00C853E4" w:rsidRDefault="00C853E4" w:rsidP="00C853E4">
      <w:pPr>
        <w:rPr>
          <w:rFonts w:ascii="Source Sans Pro" w:hAnsi="Source Sans Pro" w:cs="Arial"/>
        </w:rPr>
      </w:pPr>
    </w:p>
    <w:p w14:paraId="6852EC18" w14:textId="59954725" w:rsidR="00C853E4" w:rsidRDefault="00C853E4" w:rsidP="00C853E4">
      <w:pPr>
        <w:rPr>
          <w:rFonts w:ascii="Source Sans Pro" w:hAnsi="Source Sans Pro" w:cs="Arial"/>
        </w:rPr>
      </w:pPr>
    </w:p>
    <w:p w14:paraId="50384470" w14:textId="77777777" w:rsidR="00C853E4" w:rsidRPr="00CD62BA" w:rsidRDefault="00C853E4" w:rsidP="00C853E4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228E579A" w14:textId="77777777" w:rsidTr="00595EC4">
        <w:trPr>
          <w:trHeight w:val="300"/>
        </w:trPr>
        <w:tc>
          <w:tcPr>
            <w:tcW w:w="4675" w:type="dxa"/>
            <w:shd w:val="clear" w:color="auto" w:fill="D9D9D9"/>
          </w:tcPr>
          <w:p w14:paraId="19A64FDC" w14:textId="77777777" w:rsidR="00C853E4" w:rsidRPr="008128E9" w:rsidRDefault="00C853E4" w:rsidP="00595EC4">
            <w:pPr>
              <w:spacing w:line="259" w:lineRule="auto"/>
              <w:rPr>
                <w:rFonts w:ascii="Source Sans Pro" w:hAnsi="Source Sans Pro"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ALIYEPOTEZA MAKAO/MGENI</w:t>
            </w:r>
          </w:p>
        </w:tc>
        <w:tc>
          <w:tcPr>
            <w:tcW w:w="4675" w:type="dxa"/>
            <w:shd w:val="clear" w:color="auto" w:fill="D9D9D9"/>
          </w:tcPr>
          <w:p w14:paraId="1C52763A" w14:textId="77777777" w:rsidR="00C853E4" w:rsidRPr="008128E9" w:rsidRDefault="00C853E4" w:rsidP="00595EC4">
            <w:pPr>
              <w:rPr>
                <w:rFonts w:ascii="Source Sans Pro" w:eastAsia="Arial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VIJANA WASIO NA MAKAZI WALA WAANDAMANI</w:t>
            </w:r>
          </w:p>
        </w:tc>
      </w:tr>
      <w:tr w:rsidR="00C853E4" w:rsidRPr="00CD62BA" w14:paraId="49236554" w14:textId="77777777" w:rsidTr="00595EC4">
        <w:trPr>
          <w:trHeight w:val="300"/>
        </w:trPr>
        <w:tc>
          <w:tcPr>
            <w:tcW w:w="4675" w:type="dxa"/>
          </w:tcPr>
          <w:p w14:paraId="49C38231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6C666412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F19F15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114B5DC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358B13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4C929D36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FA5F67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0CEDD309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1AC5A789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2BB8ED24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706E44A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514CE547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0E04C59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681BE6F3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177D69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3D7112D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35EB7DD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2648925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6DF33129" w14:textId="77777777" w:rsidR="00C853E4" w:rsidRDefault="00C853E4" w:rsidP="00C853E4">
      <w:pPr>
        <w:rPr>
          <w:rFonts w:ascii="Source Sans Pro" w:hAnsi="Source Sans Pro" w:cs="Arial"/>
        </w:rPr>
      </w:pPr>
    </w:p>
    <w:p w14:paraId="25B1F672" w14:textId="77777777" w:rsidR="00C853E4" w:rsidRPr="00CD62BA" w:rsidRDefault="00C853E4" w:rsidP="00C853E4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7BF613BC" w14:textId="77777777" w:rsidTr="00595EC4">
        <w:tc>
          <w:tcPr>
            <w:tcW w:w="4675" w:type="dxa"/>
            <w:shd w:val="clear" w:color="auto" w:fill="D9D9D9"/>
          </w:tcPr>
          <w:p w14:paraId="37483354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UKATILI WA NYUMBANI, UNYANYASAJI, UBAKAJI</w:t>
            </w:r>
          </w:p>
        </w:tc>
        <w:tc>
          <w:tcPr>
            <w:tcW w:w="4675" w:type="dxa"/>
            <w:shd w:val="clear" w:color="auto" w:fill="D9D9D9"/>
          </w:tcPr>
          <w:p w14:paraId="67E5F508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HUDUMA ZA KISHERIA</w:t>
            </w:r>
          </w:p>
        </w:tc>
      </w:tr>
      <w:tr w:rsidR="00C853E4" w:rsidRPr="00CD62BA" w14:paraId="62630BBC" w14:textId="77777777" w:rsidTr="00595EC4">
        <w:tc>
          <w:tcPr>
            <w:tcW w:w="4675" w:type="dxa"/>
          </w:tcPr>
          <w:p w14:paraId="2A601FB7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44AD723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4D04884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41ED81E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4F9E7BC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0DFE4AF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6F8FCEB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7AFAE1A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05B0B2E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66CBB73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3040590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FA517AC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6B89F40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Tovuti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6649D5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CF608B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05B9786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374DB18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3AA18B20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0CC62595" w14:textId="77777777" w:rsidR="00C853E4" w:rsidRPr="00CD62BA" w:rsidRDefault="00C853E4" w:rsidP="00C853E4">
      <w:pPr>
        <w:rPr>
          <w:rFonts w:ascii="Source Sans Pro" w:hAnsi="Source Sans Pro" w:cs="Arial"/>
        </w:rPr>
      </w:pPr>
    </w:p>
    <w:p w14:paraId="289C8964" w14:textId="77777777" w:rsidR="00C853E4" w:rsidRPr="00CD62BA" w:rsidRDefault="00C853E4" w:rsidP="00C853E4">
      <w:pPr>
        <w:rPr>
          <w:rFonts w:ascii="Source Sans Pro" w:hAnsi="Source Sans Pro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853E4" w:rsidRPr="00CD62BA" w14:paraId="6DFBDC0B" w14:textId="77777777" w:rsidTr="00595EC4">
        <w:tc>
          <w:tcPr>
            <w:tcW w:w="4675" w:type="dxa"/>
            <w:shd w:val="clear" w:color="auto" w:fill="D9D9D9"/>
          </w:tcPr>
          <w:p w14:paraId="184F8704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NYENZO ZA ZIADA</w:t>
            </w:r>
          </w:p>
        </w:tc>
        <w:tc>
          <w:tcPr>
            <w:tcW w:w="4675" w:type="dxa"/>
            <w:shd w:val="clear" w:color="auto" w:fill="D9D9D9"/>
          </w:tcPr>
          <w:p w14:paraId="3DFB5515" w14:textId="77777777" w:rsidR="00C853E4" w:rsidRPr="008128E9" w:rsidRDefault="00C853E4" w:rsidP="00595EC4">
            <w:pPr>
              <w:rPr>
                <w:rFonts w:ascii="Source Sans Pro" w:hAnsi="Source Sans Pro" w:cs="Arial"/>
                <w:b/>
                <w:bCs/>
                <w:sz w:val="28"/>
                <w:szCs w:val="28"/>
              </w:rPr>
            </w:pPr>
            <w:r>
              <w:rPr>
                <w:rFonts w:ascii="Source Sans Pro" w:hAnsi="Source Sans Pro"/>
                <w:b/>
                <w:sz w:val="28"/>
              </w:rPr>
              <w:t>NYENZO ZA ZIADA</w:t>
            </w:r>
          </w:p>
        </w:tc>
      </w:tr>
      <w:tr w:rsidR="00C853E4" w:rsidRPr="00CD62BA" w14:paraId="2BF75E63" w14:textId="77777777" w:rsidTr="00595EC4">
        <w:tc>
          <w:tcPr>
            <w:tcW w:w="4675" w:type="dxa"/>
          </w:tcPr>
          <w:p w14:paraId="723594E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0C9DFB9F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3CAC1E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347E7FA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3F432B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A4A526B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1048DF11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56A23CF5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  <w:tc>
          <w:tcPr>
            <w:tcW w:w="4675" w:type="dxa"/>
          </w:tcPr>
          <w:p w14:paraId="29095C2C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Jina la Shirika:</w:t>
            </w:r>
          </w:p>
          <w:p w14:paraId="6721BD4D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Anwani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14683174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Nambari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Simu:</w:t>
            </w:r>
          </w:p>
          <w:p w14:paraId="7C3DF9FE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Masaa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ya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Huduma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70AC70B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Kustahiki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:</w:t>
            </w:r>
          </w:p>
          <w:p w14:paraId="226D2EF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proofErr w:type="spellStart"/>
            <w:r w:rsidRPr="00336309">
              <w:rPr>
                <w:rFonts w:ascii="Source Sans Pro" w:hAnsi="Source Sans Pro"/>
                <w:szCs w:val="28"/>
              </w:rPr>
              <w:t>Mchakato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Uingizaji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(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ikiwa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 xml:space="preserve"> </w:t>
            </w:r>
            <w:proofErr w:type="spellStart"/>
            <w:r w:rsidRPr="00336309">
              <w:rPr>
                <w:rFonts w:ascii="Source Sans Pro" w:hAnsi="Source Sans Pro"/>
                <w:szCs w:val="28"/>
              </w:rPr>
              <w:t>upo</w:t>
            </w:r>
            <w:proofErr w:type="spellEnd"/>
            <w:r w:rsidRPr="00336309">
              <w:rPr>
                <w:rFonts w:ascii="Source Sans Pro" w:hAnsi="Source Sans Pro"/>
                <w:szCs w:val="28"/>
              </w:rPr>
              <w:t>):</w:t>
            </w:r>
          </w:p>
          <w:p w14:paraId="51AF97C4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  <w:r w:rsidRPr="00336309">
              <w:rPr>
                <w:rFonts w:ascii="Source Sans Pro" w:hAnsi="Source Sans Pro"/>
                <w:szCs w:val="28"/>
              </w:rPr>
              <w:t>Nyaraka:</w:t>
            </w:r>
          </w:p>
          <w:p w14:paraId="585E1278" w14:textId="77777777" w:rsidR="00C853E4" w:rsidRPr="00336309" w:rsidRDefault="00C853E4" w:rsidP="00595EC4">
            <w:pPr>
              <w:rPr>
                <w:rFonts w:ascii="Source Sans Pro" w:hAnsi="Source Sans Pro" w:cs="Arial"/>
                <w:szCs w:val="28"/>
              </w:rPr>
            </w:pPr>
          </w:p>
        </w:tc>
      </w:tr>
    </w:tbl>
    <w:p w14:paraId="4BECB8CE" w14:textId="77777777" w:rsidR="00C853E4" w:rsidRPr="00CD62BA" w:rsidRDefault="00C853E4" w:rsidP="00C853E4">
      <w:pPr>
        <w:rPr>
          <w:rFonts w:ascii="Source Sans Pro" w:hAnsi="Source Sans Pro" w:cs="Arial"/>
        </w:rPr>
      </w:pPr>
    </w:p>
    <w:p w14:paraId="537AA38E" w14:textId="77777777" w:rsidR="00C853E4" w:rsidRPr="00CD62BA" w:rsidRDefault="00C853E4" w:rsidP="00C853E4">
      <w:pPr>
        <w:rPr>
          <w:rFonts w:ascii="Source Sans Pro" w:hAnsi="Source Sans Pro" w:cs="Arial"/>
        </w:rPr>
      </w:pPr>
    </w:p>
    <w:p w14:paraId="3C7CB339" w14:textId="0D9DFF11" w:rsidR="0060740A" w:rsidRPr="00C853E4" w:rsidRDefault="0060740A" w:rsidP="00C853E4"/>
    <w:sectPr w:rsidR="0060740A" w:rsidRPr="00C853E4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235559" w14:textId="77777777" w:rsidR="00DD2CEA" w:rsidRDefault="00DD2CEA" w:rsidP="00A05352">
      <w:r>
        <w:separator/>
      </w:r>
    </w:p>
  </w:endnote>
  <w:endnote w:type="continuationSeparator" w:id="0">
    <w:p w14:paraId="46BB0147" w14:textId="77777777" w:rsidR="00DD2CEA" w:rsidRDefault="00DD2CEA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Adobe Caslon Pro">
    <w:altName w:val="Times New Roman"/>
    <w:charset w:val="00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C3E591" w14:textId="1FE91043" w:rsidR="00A05352" w:rsidRPr="00C21B5F" w:rsidRDefault="00A05352" w:rsidP="0089302D">
    <w:pPr>
      <w:pStyle w:val="Header"/>
      <w:rPr>
        <w:rFonts w:ascii="Source Sans Pro" w:hAnsi="Source Sans Pro"/>
      </w:rPr>
    </w:pPr>
    <w:r w:rsidRPr="00C21B5F">
      <w:rPr>
        <w:rFonts w:ascii="Source Sans Pro" w:hAnsi="Source Sans Pro"/>
      </w:rPr>
      <w:fldChar w:fldCharType="begin"/>
    </w:r>
    <w:r w:rsidRPr="00C21B5F">
      <w:rPr>
        <w:rFonts w:ascii="Source Sans Pro" w:hAnsi="Source Sans Pro"/>
      </w:rPr>
      <w:instrText xml:space="preserve"> PAGE   \* MERGEFORMAT </w:instrText>
    </w:r>
    <w:r w:rsidRPr="00C21B5F">
      <w:rPr>
        <w:rFonts w:ascii="Source Sans Pro" w:hAnsi="Source Sans Pro"/>
      </w:rPr>
      <w:fldChar w:fldCharType="separate"/>
    </w:r>
    <w:r w:rsidRPr="00C21B5F">
      <w:rPr>
        <w:rFonts w:ascii="Source Sans Pro" w:hAnsi="Source Sans Pro"/>
      </w:rPr>
      <w:t>1</w:t>
    </w:r>
    <w:r w:rsidRPr="00C21B5F">
      <w:rPr>
        <w:rFonts w:ascii="Source Sans Pro" w:hAnsi="Source Sans Pro"/>
        <w:noProof/>
      </w:rPr>
      <w:fldChar w:fldCharType="end"/>
    </w:r>
    <w:r w:rsidRPr="00C21B5F">
      <w:rPr>
        <w:rFonts w:ascii="Source Sans Pro" w:hAnsi="Source Sans Pro"/>
        <w:noProof/>
      </w:rPr>
      <w:t xml:space="preserve"> </w:t>
    </w:r>
    <w:r w:rsidRPr="00C21B5F">
      <w:rPr>
        <w:rFonts w:ascii="Source Sans Pro" w:hAnsi="Source Sans Pro"/>
      </w:rPr>
      <w:t xml:space="preserve">| </w:t>
    </w:r>
    <w:proofErr w:type="spellStart"/>
    <w:r w:rsidR="0089302D" w:rsidRPr="00C21B5F">
      <w:rPr>
        <w:rFonts w:ascii="Source Sans Pro" w:hAnsi="Source Sans Pro"/>
      </w:rPr>
      <w:t>Kiolezo</w:t>
    </w:r>
    <w:proofErr w:type="spellEnd"/>
    <w:r w:rsidR="0089302D" w:rsidRPr="00C21B5F">
      <w:rPr>
        <w:rFonts w:ascii="Source Sans Pro" w:hAnsi="Source Sans Pro"/>
      </w:rPr>
      <w:t xml:space="preserve"> cha </w:t>
    </w:r>
    <w:proofErr w:type="spellStart"/>
    <w:r w:rsidR="0089302D" w:rsidRPr="00C21B5F">
      <w:rPr>
        <w:rFonts w:ascii="Source Sans Pro" w:hAnsi="Source Sans Pro"/>
      </w:rPr>
      <w:t>Nyenzo</w:t>
    </w:r>
    <w:proofErr w:type="spellEnd"/>
    <w:r w:rsidR="0089302D" w:rsidRPr="00C21B5F">
      <w:rPr>
        <w:rFonts w:ascii="Source Sans Pro" w:hAnsi="Source Sans Pro"/>
      </w:rPr>
      <w:t xml:space="preserve"> za </w:t>
    </w:r>
    <w:proofErr w:type="spellStart"/>
    <w:r w:rsidR="0089302D" w:rsidRPr="00C21B5F">
      <w:rPr>
        <w:rFonts w:ascii="Source Sans Pro" w:hAnsi="Source Sans Pro"/>
      </w:rPr>
      <w:t>Jumuiya</w:t>
    </w:r>
    <w:proofErr w:type="spellEnd"/>
    <w:r w:rsidR="00D677E7" w:rsidRPr="00C21B5F">
      <w:rPr>
        <w:rFonts w:ascii="Source Sans Pro" w:hAnsi="Source Sans Pro"/>
      </w:rPr>
      <w:t>|</w:t>
    </w:r>
    <w:r w:rsidRPr="00C21B5F">
      <w:rPr>
        <w:rFonts w:ascii="Source Sans Pro" w:hAnsi="Source Sans Pro"/>
      </w:rPr>
      <w:t xml:space="preserve"> </w:t>
    </w:r>
    <w:r w:rsidR="00DD29EE" w:rsidRPr="00C21B5F">
      <w:rPr>
        <w:rFonts w:ascii="Source Sans Pro" w:hAnsi="Source Sans Pro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F820BA" w14:textId="77777777" w:rsidR="00DD2CEA" w:rsidRDefault="00DD2CEA" w:rsidP="00A05352">
      <w:r>
        <w:separator/>
      </w:r>
    </w:p>
  </w:footnote>
  <w:footnote w:type="continuationSeparator" w:id="0">
    <w:p w14:paraId="6E112B59" w14:textId="77777777" w:rsidR="00DD2CEA" w:rsidRDefault="00DD2CEA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9755B3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31285C" wp14:editId="552FE92C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48E10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AF9E7D0" wp14:editId="40E3D39C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75473"/>
    <w:multiLevelType w:val="hybridMultilevel"/>
    <w:tmpl w:val="2D98A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38BE"/>
    <w:multiLevelType w:val="hybridMultilevel"/>
    <w:tmpl w:val="1F74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77253"/>
    <w:multiLevelType w:val="hybridMultilevel"/>
    <w:tmpl w:val="34D2D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C2FE1"/>
    <w:multiLevelType w:val="hybridMultilevel"/>
    <w:tmpl w:val="8842F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F1C8D"/>
    <w:multiLevelType w:val="hybridMultilevel"/>
    <w:tmpl w:val="2728A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22452E"/>
    <w:multiLevelType w:val="hybridMultilevel"/>
    <w:tmpl w:val="46F0C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177E8"/>
    <w:multiLevelType w:val="hybridMultilevel"/>
    <w:tmpl w:val="05AA9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6D6847"/>
    <w:multiLevelType w:val="hybridMultilevel"/>
    <w:tmpl w:val="54FE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7506B2"/>
    <w:multiLevelType w:val="hybridMultilevel"/>
    <w:tmpl w:val="3C004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8113D5"/>
    <w:multiLevelType w:val="hybridMultilevel"/>
    <w:tmpl w:val="B916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277252"/>
    <w:multiLevelType w:val="hybridMultilevel"/>
    <w:tmpl w:val="13DC5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202DB6"/>
    <w:multiLevelType w:val="hybridMultilevel"/>
    <w:tmpl w:val="987E81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128E4"/>
    <w:multiLevelType w:val="hybridMultilevel"/>
    <w:tmpl w:val="14D23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CA439A"/>
    <w:multiLevelType w:val="hybridMultilevel"/>
    <w:tmpl w:val="553EC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F81B4C"/>
    <w:multiLevelType w:val="hybridMultilevel"/>
    <w:tmpl w:val="AC909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F139E"/>
    <w:multiLevelType w:val="hybridMultilevel"/>
    <w:tmpl w:val="6E8A2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A12440"/>
    <w:multiLevelType w:val="multilevel"/>
    <w:tmpl w:val="BD7CD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E57B20"/>
    <w:multiLevelType w:val="hybridMultilevel"/>
    <w:tmpl w:val="2B56F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121CA1"/>
    <w:multiLevelType w:val="hybridMultilevel"/>
    <w:tmpl w:val="14DE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441268"/>
    <w:multiLevelType w:val="hybridMultilevel"/>
    <w:tmpl w:val="72B055E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0" w15:restartNumberingAfterBreak="0">
    <w:nsid w:val="295978B2"/>
    <w:multiLevelType w:val="multilevel"/>
    <w:tmpl w:val="1EC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9A267AC"/>
    <w:multiLevelType w:val="hybridMultilevel"/>
    <w:tmpl w:val="0A362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533F71"/>
    <w:multiLevelType w:val="hybridMultilevel"/>
    <w:tmpl w:val="25967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9638D0"/>
    <w:multiLevelType w:val="hybridMultilevel"/>
    <w:tmpl w:val="A0625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0E19F0"/>
    <w:multiLevelType w:val="hybridMultilevel"/>
    <w:tmpl w:val="4CC457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F92257"/>
    <w:multiLevelType w:val="hybridMultilevel"/>
    <w:tmpl w:val="37BE020E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386B1D4B"/>
    <w:multiLevelType w:val="hybridMultilevel"/>
    <w:tmpl w:val="FA6242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C08FFB3"/>
    <w:multiLevelType w:val="hybridMultilevel"/>
    <w:tmpl w:val="018CA5D2"/>
    <w:lvl w:ilvl="0" w:tplc="EA80EB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7C55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DE5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66EF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24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9C8B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521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E9D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D0E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8B29E0"/>
    <w:multiLevelType w:val="hybridMultilevel"/>
    <w:tmpl w:val="57782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D60371"/>
    <w:multiLevelType w:val="hybridMultilevel"/>
    <w:tmpl w:val="849484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473D2"/>
    <w:multiLevelType w:val="hybridMultilevel"/>
    <w:tmpl w:val="2B92C7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2613734"/>
    <w:multiLevelType w:val="hybridMultilevel"/>
    <w:tmpl w:val="1E6A3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3D74050"/>
    <w:multiLevelType w:val="hybridMultilevel"/>
    <w:tmpl w:val="66C87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BA4675"/>
    <w:multiLevelType w:val="hybridMultilevel"/>
    <w:tmpl w:val="07245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D14F60"/>
    <w:multiLevelType w:val="hybridMultilevel"/>
    <w:tmpl w:val="60EE0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4466D1"/>
    <w:multiLevelType w:val="hybridMultilevel"/>
    <w:tmpl w:val="2E82A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B345B94"/>
    <w:multiLevelType w:val="hybridMultilevel"/>
    <w:tmpl w:val="9FFAC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CC847DF"/>
    <w:multiLevelType w:val="hybridMultilevel"/>
    <w:tmpl w:val="0F2C5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102B65"/>
    <w:multiLevelType w:val="hybridMultilevel"/>
    <w:tmpl w:val="0E66CA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EF142EA"/>
    <w:multiLevelType w:val="hybridMultilevel"/>
    <w:tmpl w:val="5ECE82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1671EA5"/>
    <w:multiLevelType w:val="hybridMultilevel"/>
    <w:tmpl w:val="8B326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0540EF"/>
    <w:multiLevelType w:val="hybridMultilevel"/>
    <w:tmpl w:val="BA829F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464489D"/>
    <w:multiLevelType w:val="hybridMultilevel"/>
    <w:tmpl w:val="E0D8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155BD2"/>
    <w:multiLevelType w:val="hybridMultilevel"/>
    <w:tmpl w:val="9774A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59C7D4D"/>
    <w:multiLevelType w:val="hybridMultilevel"/>
    <w:tmpl w:val="8D38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5F907E3"/>
    <w:multiLevelType w:val="hybridMultilevel"/>
    <w:tmpl w:val="A3FA3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6054967"/>
    <w:multiLevelType w:val="hybridMultilevel"/>
    <w:tmpl w:val="66C86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5661003D"/>
    <w:multiLevelType w:val="multilevel"/>
    <w:tmpl w:val="889A2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7AF152A"/>
    <w:multiLevelType w:val="hybridMultilevel"/>
    <w:tmpl w:val="5AAE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FB37EF"/>
    <w:multiLevelType w:val="hybridMultilevel"/>
    <w:tmpl w:val="8B304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B3F4B44"/>
    <w:multiLevelType w:val="hybridMultilevel"/>
    <w:tmpl w:val="6396E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2F7274"/>
    <w:multiLevelType w:val="hybridMultilevel"/>
    <w:tmpl w:val="20AA66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1ED0789"/>
    <w:multiLevelType w:val="hybridMultilevel"/>
    <w:tmpl w:val="857C7DD4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3" w15:restartNumberingAfterBreak="0">
    <w:nsid w:val="65FE0859"/>
    <w:multiLevelType w:val="hybridMultilevel"/>
    <w:tmpl w:val="F7225E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6C86568"/>
    <w:multiLevelType w:val="hybridMultilevel"/>
    <w:tmpl w:val="87F66524"/>
    <w:lvl w:ilvl="0" w:tplc="93165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9E95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AEB9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7E4A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61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5CC5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78F4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E613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CAC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504A6E"/>
    <w:multiLevelType w:val="hybridMultilevel"/>
    <w:tmpl w:val="3992E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F0D6363"/>
    <w:multiLevelType w:val="hybridMultilevel"/>
    <w:tmpl w:val="991E8664"/>
    <w:lvl w:ilvl="0" w:tplc="52C01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AEA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5283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A4D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6CB7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1A3C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8A93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B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600B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2DB0E86"/>
    <w:multiLevelType w:val="hybridMultilevel"/>
    <w:tmpl w:val="E4788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0F6EFC"/>
    <w:multiLevelType w:val="hybridMultilevel"/>
    <w:tmpl w:val="505C69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784643F"/>
    <w:multiLevelType w:val="hybridMultilevel"/>
    <w:tmpl w:val="5382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8BD2CA1"/>
    <w:multiLevelType w:val="hybridMultilevel"/>
    <w:tmpl w:val="25B4C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9143B20"/>
    <w:multiLevelType w:val="hybridMultilevel"/>
    <w:tmpl w:val="EA821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726125"/>
    <w:multiLevelType w:val="hybridMultilevel"/>
    <w:tmpl w:val="1974E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EF53F15"/>
    <w:multiLevelType w:val="hybridMultilevel"/>
    <w:tmpl w:val="A59840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2C0F2D"/>
    <w:multiLevelType w:val="hybridMultilevel"/>
    <w:tmpl w:val="D3DE7BE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F7E5744"/>
    <w:multiLevelType w:val="hybridMultilevel"/>
    <w:tmpl w:val="19D0A0D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 w16cid:durableId="1855266409">
    <w:abstractNumId w:val="40"/>
  </w:num>
  <w:num w:numId="2" w16cid:durableId="1552615192">
    <w:abstractNumId w:val="45"/>
  </w:num>
  <w:num w:numId="3" w16cid:durableId="770393545">
    <w:abstractNumId w:val="4"/>
  </w:num>
  <w:num w:numId="4" w16cid:durableId="918758948">
    <w:abstractNumId w:val="61"/>
  </w:num>
  <w:num w:numId="5" w16cid:durableId="1771003658">
    <w:abstractNumId w:val="28"/>
  </w:num>
  <w:num w:numId="6" w16cid:durableId="441535245">
    <w:abstractNumId w:val="27"/>
  </w:num>
  <w:num w:numId="7" w16cid:durableId="386925343">
    <w:abstractNumId w:val="56"/>
  </w:num>
  <w:num w:numId="8" w16cid:durableId="1460683483">
    <w:abstractNumId w:val="54"/>
  </w:num>
  <w:num w:numId="9" w16cid:durableId="42411109">
    <w:abstractNumId w:val="55"/>
  </w:num>
  <w:num w:numId="10" w16cid:durableId="1908834235">
    <w:abstractNumId w:val="9"/>
  </w:num>
  <w:num w:numId="11" w16cid:durableId="511990110">
    <w:abstractNumId w:val="18"/>
  </w:num>
  <w:num w:numId="12" w16cid:durableId="1075856493">
    <w:abstractNumId w:val="33"/>
  </w:num>
  <w:num w:numId="13" w16cid:durableId="1817718821">
    <w:abstractNumId w:val="24"/>
  </w:num>
  <w:num w:numId="14" w16cid:durableId="2062243386">
    <w:abstractNumId w:val="22"/>
  </w:num>
  <w:num w:numId="15" w16cid:durableId="1072850410">
    <w:abstractNumId w:val="17"/>
  </w:num>
  <w:num w:numId="16" w16cid:durableId="1346520721">
    <w:abstractNumId w:val="59"/>
  </w:num>
  <w:num w:numId="17" w16cid:durableId="690375426">
    <w:abstractNumId w:val="34"/>
  </w:num>
  <w:num w:numId="18" w16cid:durableId="864950752">
    <w:abstractNumId w:val="50"/>
  </w:num>
  <w:num w:numId="19" w16cid:durableId="68964487">
    <w:abstractNumId w:val="5"/>
  </w:num>
  <w:num w:numId="20" w16cid:durableId="1105081390">
    <w:abstractNumId w:val="3"/>
  </w:num>
  <w:num w:numId="21" w16cid:durableId="1427579107">
    <w:abstractNumId w:val="36"/>
  </w:num>
  <w:num w:numId="22" w16cid:durableId="966089350">
    <w:abstractNumId w:val="8"/>
  </w:num>
  <w:num w:numId="23" w16cid:durableId="1776561375">
    <w:abstractNumId w:val="13"/>
  </w:num>
  <w:num w:numId="24" w16cid:durableId="144974998">
    <w:abstractNumId w:val="49"/>
  </w:num>
  <w:num w:numId="25" w16cid:durableId="362631403">
    <w:abstractNumId w:val="2"/>
  </w:num>
  <w:num w:numId="26" w16cid:durableId="448739421">
    <w:abstractNumId w:val="12"/>
  </w:num>
  <w:num w:numId="27" w16cid:durableId="1083331213">
    <w:abstractNumId w:val="6"/>
  </w:num>
  <w:num w:numId="28" w16cid:durableId="1464271711">
    <w:abstractNumId w:val="38"/>
  </w:num>
  <w:num w:numId="29" w16cid:durableId="1152406201">
    <w:abstractNumId w:val="37"/>
  </w:num>
  <w:num w:numId="30" w16cid:durableId="1629507592">
    <w:abstractNumId w:val="7"/>
  </w:num>
  <w:num w:numId="31" w16cid:durableId="1327323195">
    <w:abstractNumId w:val="44"/>
  </w:num>
  <w:num w:numId="32" w16cid:durableId="915742884">
    <w:abstractNumId w:val="47"/>
  </w:num>
  <w:num w:numId="33" w16cid:durableId="1901789200">
    <w:abstractNumId w:val="0"/>
  </w:num>
  <w:num w:numId="34" w16cid:durableId="1198927519">
    <w:abstractNumId w:val="1"/>
  </w:num>
  <w:num w:numId="35" w16cid:durableId="768888251">
    <w:abstractNumId w:val="14"/>
  </w:num>
  <w:num w:numId="36" w16cid:durableId="1970210507">
    <w:abstractNumId w:val="31"/>
  </w:num>
  <w:num w:numId="37" w16cid:durableId="684210513">
    <w:abstractNumId w:val="16"/>
  </w:num>
  <w:num w:numId="38" w16cid:durableId="1698968712">
    <w:abstractNumId w:val="20"/>
  </w:num>
  <w:num w:numId="39" w16cid:durableId="183398169">
    <w:abstractNumId w:val="46"/>
  </w:num>
  <w:num w:numId="40" w16cid:durableId="1302612650">
    <w:abstractNumId w:val="10"/>
  </w:num>
  <w:num w:numId="41" w16cid:durableId="547836261">
    <w:abstractNumId w:val="53"/>
  </w:num>
  <w:num w:numId="42" w16cid:durableId="1165977705">
    <w:abstractNumId w:val="29"/>
  </w:num>
  <w:num w:numId="43" w16cid:durableId="734206683">
    <w:abstractNumId w:val="64"/>
  </w:num>
  <w:num w:numId="44" w16cid:durableId="530187434">
    <w:abstractNumId w:val="21"/>
  </w:num>
  <w:num w:numId="45" w16cid:durableId="915435895">
    <w:abstractNumId w:val="30"/>
  </w:num>
  <w:num w:numId="46" w16cid:durableId="493451196">
    <w:abstractNumId w:val="25"/>
  </w:num>
  <w:num w:numId="47" w16cid:durableId="976226185">
    <w:abstractNumId w:val="39"/>
  </w:num>
  <w:num w:numId="48" w16cid:durableId="300621893">
    <w:abstractNumId w:val="26"/>
  </w:num>
  <w:num w:numId="49" w16cid:durableId="1815637856">
    <w:abstractNumId w:val="63"/>
  </w:num>
  <w:num w:numId="50" w16cid:durableId="282611615">
    <w:abstractNumId w:val="41"/>
  </w:num>
  <w:num w:numId="51" w16cid:durableId="940799092">
    <w:abstractNumId w:val="51"/>
  </w:num>
  <w:num w:numId="52" w16cid:durableId="151529219">
    <w:abstractNumId w:val="48"/>
  </w:num>
  <w:num w:numId="53" w16cid:durableId="891765870">
    <w:abstractNumId w:val="58"/>
  </w:num>
  <w:num w:numId="54" w16cid:durableId="980773684">
    <w:abstractNumId w:val="62"/>
  </w:num>
  <w:num w:numId="55" w16cid:durableId="2026857192">
    <w:abstractNumId w:val="15"/>
  </w:num>
  <w:num w:numId="56" w16cid:durableId="1461146416">
    <w:abstractNumId w:val="11"/>
  </w:num>
  <w:num w:numId="57" w16cid:durableId="446314561">
    <w:abstractNumId w:val="42"/>
  </w:num>
  <w:num w:numId="58" w16cid:durableId="1944989664">
    <w:abstractNumId w:val="43"/>
  </w:num>
  <w:num w:numId="59" w16cid:durableId="1982346858">
    <w:abstractNumId w:val="23"/>
  </w:num>
  <w:num w:numId="60" w16cid:durableId="2141603310">
    <w:abstractNumId w:val="60"/>
  </w:num>
  <w:num w:numId="61" w16cid:durableId="1840341226">
    <w:abstractNumId w:val="32"/>
  </w:num>
  <w:num w:numId="62" w16cid:durableId="1272013107">
    <w:abstractNumId w:val="19"/>
  </w:num>
  <w:num w:numId="63" w16cid:durableId="172888991">
    <w:abstractNumId w:val="65"/>
  </w:num>
  <w:num w:numId="64" w16cid:durableId="1844934896">
    <w:abstractNumId w:val="52"/>
  </w:num>
  <w:num w:numId="65" w16cid:durableId="748191078">
    <w:abstractNumId w:val="57"/>
  </w:num>
  <w:num w:numId="66" w16cid:durableId="128654140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68B"/>
    <w:rsid w:val="00024FF1"/>
    <w:rsid w:val="0003640A"/>
    <w:rsid w:val="00045843"/>
    <w:rsid w:val="000572D7"/>
    <w:rsid w:val="00062683"/>
    <w:rsid w:val="00062C26"/>
    <w:rsid w:val="00077ADC"/>
    <w:rsid w:val="000A7B62"/>
    <w:rsid w:val="000B4F9E"/>
    <w:rsid w:val="000E6116"/>
    <w:rsid w:val="00101439"/>
    <w:rsid w:val="00107CEC"/>
    <w:rsid w:val="00127F11"/>
    <w:rsid w:val="00145FF2"/>
    <w:rsid w:val="00150EF2"/>
    <w:rsid w:val="001519FE"/>
    <w:rsid w:val="00162B2E"/>
    <w:rsid w:val="00165202"/>
    <w:rsid w:val="001669D5"/>
    <w:rsid w:val="0017216B"/>
    <w:rsid w:val="00177262"/>
    <w:rsid w:val="0018517F"/>
    <w:rsid w:val="001857E0"/>
    <w:rsid w:val="00190CA9"/>
    <w:rsid w:val="001948E1"/>
    <w:rsid w:val="001B04CB"/>
    <w:rsid w:val="001C6FBF"/>
    <w:rsid w:val="001D47AD"/>
    <w:rsid w:val="001D4EB0"/>
    <w:rsid w:val="00215CAB"/>
    <w:rsid w:val="0024645C"/>
    <w:rsid w:val="00247C28"/>
    <w:rsid w:val="002538D0"/>
    <w:rsid w:val="00257045"/>
    <w:rsid w:val="00262D38"/>
    <w:rsid w:val="00265ABD"/>
    <w:rsid w:val="00267CFA"/>
    <w:rsid w:val="002A6388"/>
    <w:rsid w:val="002D5979"/>
    <w:rsid w:val="00302305"/>
    <w:rsid w:val="00320374"/>
    <w:rsid w:val="00336309"/>
    <w:rsid w:val="003475B5"/>
    <w:rsid w:val="0035259A"/>
    <w:rsid w:val="00353897"/>
    <w:rsid w:val="00356DFB"/>
    <w:rsid w:val="00367979"/>
    <w:rsid w:val="00375D83"/>
    <w:rsid w:val="003851FC"/>
    <w:rsid w:val="00390EA2"/>
    <w:rsid w:val="00396D5B"/>
    <w:rsid w:val="003B74D3"/>
    <w:rsid w:val="004115B0"/>
    <w:rsid w:val="00421B91"/>
    <w:rsid w:val="00430507"/>
    <w:rsid w:val="00434C66"/>
    <w:rsid w:val="00451701"/>
    <w:rsid w:val="00466C9F"/>
    <w:rsid w:val="00474EDE"/>
    <w:rsid w:val="004901FB"/>
    <w:rsid w:val="004944CA"/>
    <w:rsid w:val="0049524C"/>
    <w:rsid w:val="004C6A54"/>
    <w:rsid w:val="00500358"/>
    <w:rsid w:val="00501FEA"/>
    <w:rsid w:val="00505593"/>
    <w:rsid w:val="005063BF"/>
    <w:rsid w:val="00542D23"/>
    <w:rsid w:val="005656D0"/>
    <w:rsid w:val="00580992"/>
    <w:rsid w:val="0058451B"/>
    <w:rsid w:val="005A48DD"/>
    <w:rsid w:val="005C7801"/>
    <w:rsid w:val="0060740A"/>
    <w:rsid w:val="00610FE1"/>
    <w:rsid w:val="0066029E"/>
    <w:rsid w:val="00672E4E"/>
    <w:rsid w:val="006E199D"/>
    <w:rsid w:val="006F136E"/>
    <w:rsid w:val="007210F3"/>
    <w:rsid w:val="00721379"/>
    <w:rsid w:val="007240B7"/>
    <w:rsid w:val="00734037"/>
    <w:rsid w:val="0075468B"/>
    <w:rsid w:val="00765ED8"/>
    <w:rsid w:val="007845CF"/>
    <w:rsid w:val="00787C2F"/>
    <w:rsid w:val="007A2C8A"/>
    <w:rsid w:val="007C21E9"/>
    <w:rsid w:val="007C2CB0"/>
    <w:rsid w:val="007E6697"/>
    <w:rsid w:val="008218A4"/>
    <w:rsid w:val="00824136"/>
    <w:rsid w:val="00842EB0"/>
    <w:rsid w:val="00856E11"/>
    <w:rsid w:val="0085797C"/>
    <w:rsid w:val="0087371D"/>
    <w:rsid w:val="0088605E"/>
    <w:rsid w:val="0089302D"/>
    <w:rsid w:val="00903AF3"/>
    <w:rsid w:val="00911D86"/>
    <w:rsid w:val="009155CA"/>
    <w:rsid w:val="00932A03"/>
    <w:rsid w:val="00942B94"/>
    <w:rsid w:val="00945051"/>
    <w:rsid w:val="0098742F"/>
    <w:rsid w:val="00994E56"/>
    <w:rsid w:val="009B0390"/>
    <w:rsid w:val="009B429B"/>
    <w:rsid w:val="009D2E2C"/>
    <w:rsid w:val="009D6FDE"/>
    <w:rsid w:val="00A05352"/>
    <w:rsid w:val="00A33FCF"/>
    <w:rsid w:val="00A41FB3"/>
    <w:rsid w:val="00A51D4E"/>
    <w:rsid w:val="00A6362A"/>
    <w:rsid w:val="00A714DD"/>
    <w:rsid w:val="00AB70FE"/>
    <w:rsid w:val="00AD0CC2"/>
    <w:rsid w:val="00B41E0C"/>
    <w:rsid w:val="00B53F24"/>
    <w:rsid w:val="00B56F69"/>
    <w:rsid w:val="00B75B99"/>
    <w:rsid w:val="00B8373E"/>
    <w:rsid w:val="00BA004F"/>
    <w:rsid w:val="00BB6D95"/>
    <w:rsid w:val="00BC3447"/>
    <w:rsid w:val="00BE61EB"/>
    <w:rsid w:val="00BF7606"/>
    <w:rsid w:val="00C02466"/>
    <w:rsid w:val="00C0629B"/>
    <w:rsid w:val="00C21B5F"/>
    <w:rsid w:val="00C53063"/>
    <w:rsid w:val="00C545CF"/>
    <w:rsid w:val="00C853E4"/>
    <w:rsid w:val="00C927F5"/>
    <w:rsid w:val="00CA2052"/>
    <w:rsid w:val="00CC29C8"/>
    <w:rsid w:val="00CD0D38"/>
    <w:rsid w:val="00CD5B4E"/>
    <w:rsid w:val="00CD7517"/>
    <w:rsid w:val="00D04D67"/>
    <w:rsid w:val="00D155C1"/>
    <w:rsid w:val="00D15FF6"/>
    <w:rsid w:val="00D22DEC"/>
    <w:rsid w:val="00D4180F"/>
    <w:rsid w:val="00D5709F"/>
    <w:rsid w:val="00D60C84"/>
    <w:rsid w:val="00D649CF"/>
    <w:rsid w:val="00D677E7"/>
    <w:rsid w:val="00D82CE3"/>
    <w:rsid w:val="00D96BE5"/>
    <w:rsid w:val="00DA35F0"/>
    <w:rsid w:val="00DA4921"/>
    <w:rsid w:val="00DD29EE"/>
    <w:rsid w:val="00DD2CEA"/>
    <w:rsid w:val="00DF55F3"/>
    <w:rsid w:val="00E042AA"/>
    <w:rsid w:val="00E07863"/>
    <w:rsid w:val="00E1449F"/>
    <w:rsid w:val="00E31B14"/>
    <w:rsid w:val="00E47FFA"/>
    <w:rsid w:val="00E75C1F"/>
    <w:rsid w:val="00E83216"/>
    <w:rsid w:val="00EC69B8"/>
    <w:rsid w:val="00EE4806"/>
    <w:rsid w:val="00F02BCF"/>
    <w:rsid w:val="00F370E8"/>
    <w:rsid w:val="00F451E0"/>
    <w:rsid w:val="00F610AB"/>
    <w:rsid w:val="00F67AB8"/>
    <w:rsid w:val="00F7721F"/>
    <w:rsid w:val="00F80315"/>
    <w:rsid w:val="00F83BC4"/>
    <w:rsid w:val="00F8627B"/>
    <w:rsid w:val="00F97F9F"/>
    <w:rsid w:val="00FA707E"/>
    <w:rsid w:val="00FB6775"/>
    <w:rsid w:val="00FC0210"/>
    <w:rsid w:val="00FD3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524BDF"/>
  <w15:chartTrackingRefBased/>
  <w15:docId w15:val="{9ADCC39D-9DFD-4406-BCC0-74AF791BF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0EF2"/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C21B5F"/>
    <w:pPr>
      <w:keepNext/>
      <w:keepLines/>
      <w:spacing w:before="360" w:after="120"/>
      <w:jc w:val="center"/>
      <w:outlineLvl w:val="0"/>
    </w:pPr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BB6D95"/>
    <w:pPr>
      <w:keepNext/>
      <w:keepLines/>
      <w:spacing w:before="40"/>
      <w:outlineLvl w:val="1"/>
    </w:pPr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C21B5F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BB6D95"/>
    <w:rPr>
      <w:rFonts w:ascii="Source Sans Pro" w:eastAsiaTheme="majorEastAsia" w:hAnsi="Source Sans Pro" w:cs="Arial"/>
      <w:b/>
      <w:bCs/>
      <w:color w:val="0E3F75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 w:val="0"/>
      <w:caps/>
      <w:kern w:val="0"/>
      <w:szCs w:val="28"/>
      <w14:ligatures w14:val="none"/>
    </w:rPr>
  </w:style>
  <w:style w:type="paragraph" w:styleId="ListParagraph">
    <w:name w:val="List Paragraph"/>
    <w:basedOn w:val="Normal"/>
    <w:uiPriority w:val="34"/>
    <w:qFormat/>
    <w:rsid w:val="001857E0"/>
    <w:pPr>
      <w:ind w:left="720"/>
      <w:contextualSpacing/>
    </w:pPr>
  </w:style>
  <w:style w:type="table" w:styleId="TableGrid">
    <w:name w:val="Table Grid"/>
    <w:basedOn w:val="TableNormal"/>
    <w:uiPriority w:val="39"/>
    <w:rsid w:val="002A638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A6388"/>
  </w:style>
  <w:style w:type="paragraph" w:styleId="NormalWeb">
    <w:name w:val="Normal (Web)"/>
    <w:basedOn w:val="Normal"/>
    <w:uiPriority w:val="99"/>
    <w:unhideWhenUsed/>
    <w:rsid w:val="003525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normaltextrun">
    <w:name w:val="normaltextrun"/>
    <w:basedOn w:val="DefaultParagraphFont"/>
    <w:rsid w:val="0035259A"/>
  </w:style>
  <w:style w:type="character" w:customStyle="1" w:styleId="markedcontent">
    <w:name w:val="markedcontent"/>
    <w:basedOn w:val="DefaultParagraphFont"/>
    <w:rsid w:val="0087371D"/>
  </w:style>
  <w:style w:type="character" w:customStyle="1" w:styleId="scayt-misspell-word">
    <w:name w:val="scayt-misspell-word"/>
    <w:basedOn w:val="DefaultParagraphFont"/>
    <w:rsid w:val="0087371D"/>
  </w:style>
  <w:style w:type="character" w:styleId="UnresolvedMention">
    <w:name w:val="Unresolved Mention"/>
    <w:basedOn w:val="DefaultParagraphFont"/>
    <w:uiPriority w:val="99"/>
    <w:semiHidden/>
    <w:unhideWhenUsed/>
    <w:rsid w:val="00BC3447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  <w:style w:type="paragraph" w:customStyle="1" w:styleId="Default">
    <w:name w:val="Default"/>
    <w:rsid w:val="000B4F9E"/>
    <w:pPr>
      <w:autoSpaceDE w:val="0"/>
      <w:autoSpaceDN w:val="0"/>
      <w:adjustRightInd w:val="0"/>
      <w:spacing w:line="276" w:lineRule="auto"/>
    </w:pPr>
    <w:rPr>
      <w:rFonts w:ascii="Adobe Caslon Pro" w:hAnsi="Adobe Caslon Pro" w:cs="Adobe Caslon Pro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Downloads\DEW-One-page_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19" ma:contentTypeDescription="Create a new document." ma:contentTypeScope="" ma:versionID="f78149639458df6175245335ebb041af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2822fc8edecd794750ddcc9e6e06ec82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10FB7-30F3-4FA7-95C1-0EDF4CAB4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(2)</Template>
  <TotalTime>0</TotalTime>
  <Pages>4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3</cp:revision>
  <cp:lastPrinted>2023-10-23T19:03:00Z</cp:lastPrinted>
  <dcterms:created xsi:type="dcterms:W3CDTF">2024-06-07T16:26:00Z</dcterms:created>
  <dcterms:modified xsi:type="dcterms:W3CDTF">2024-06-26T21:12:00Z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</Properties>
</file>