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BE70A3" w14:textId="77777777" w:rsidR="002A6388" w:rsidRPr="00DC131D" w:rsidRDefault="002A6388" w:rsidP="00DC131D">
      <w:pPr>
        <w:pStyle w:val="Heading1"/>
      </w:pPr>
      <w:r w:rsidRPr="00DC131D">
        <w:t>Community Resources Template</w:t>
      </w:r>
    </w:p>
    <w:p w14:paraId="40F40DD5" w14:textId="77777777" w:rsidR="002A6388" w:rsidRPr="00523AFA" w:rsidRDefault="002A6388" w:rsidP="002A6388">
      <w:pPr>
        <w:rPr>
          <w:rFonts w:ascii="Source Sans Pro" w:hAnsi="Source Sans Pro"/>
          <w:sz w:val="22"/>
          <w:szCs w:val="22"/>
        </w:rPr>
      </w:pPr>
    </w:p>
    <w:p w14:paraId="6DC37E71" w14:textId="77777777" w:rsidR="002A6388" w:rsidRPr="00523AFA" w:rsidRDefault="002A6388" w:rsidP="002A6388">
      <w:pPr>
        <w:rPr>
          <w:rFonts w:ascii="Source Sans Pro" w:hAnsi="Source Sans Pro" w:cs="Arial"/>
        </w:rPr>
      </w:pPr>
      <w:r w:rsidRPr="00523AFA">
        <w:rPr>
          <w:rFonts w:ascii="Source Sans Pro" w:hAnsi="Source Sans Pro" w:cs="Arial"/>
        </w:rPr>
        <w:t xml:space="preserve">The following template is an optional tool for schools, districts, and Educational Service Centers (ESCs) to provide a comprehensive list of services, organizations, and resources available to students and families experiencing homelessness. This template can </w:t>
      </w:r>
      <w:proofErr w:type="gramStart"/>
      <w:r w:rsidRPr="00523AFA">
        <w:rPr>
          <w:rFonts w:ascii="Source Sans Pro" w:hAnsi="Source Sans Pro" w:cs="Arial"/>
        </w:rPr>
        <w:t>be tailored</w:t>
      </w:r>
      <w:proofErr w:type="gramEnd"/>
      <w:r w:rsidRPr="00523AFA">
        <w:rPr>
          <w:rFonts w:ascii="Source Sans Pro" w:hAnsi="Source Sans Pro" w:cs="Arial"/>
        </w:rPr>
        <w:t xml:space="preserve"> to best meet the needs of your school, district, or ESC.</w:t>
      </w:r>
    </w:p>
    <w:p w14:paraId="7FD69BA0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671D3C96" w14:textId="77777777" w:rsidR="002A6388" w:rsidRPr="00523AFA" w:rsidRDefault="002A6388" w:rsidP="002A6388">
      <w:pPr>
        <w:rPr>
          <w:rFonts w:ascii="Source Sans Pro" w:hAnsi="Source Sans Pro" w:cs="Arial"/>
          <w:b/>
          <w:bCs/>
        </w:rPr>
      </w:pPr>
      <w:r w:rsidRPr="00523AFA">
        <w:rPr>
          <w:rFonts w:ascii="Source Sans Pro" w:hAnsi="Source Sans Pro" w:cs="Arial"/>
          <w:b/>
          <w:bCs/>
        </w:rPr>
        <w:t>Instructions for using this template:</w:t>
      </w:r>
    </w:p>
    <w:p w14:paraId="67AA433F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09E2B24A" w14:textId="77777777" w:rsidR="002A6388" w:rsidRPr="00523AFA" w:rsidRDefault="002A6388" w:rsidP="002A6388">
      <w:pPr>
        <w:rPr>
          <w:rFonts w:ascii="Source Sans Pro" w:hAnsi="Source Sans Pro" w:cs="Arial"/>
        </w:rPr>
      </w:pPr>
      <w:r w:rsidRPr="00523AFA">
        <w:rPr>
          <w:rFonts w:ascii="Source Sans Pro" w:hAnsi="Source Sans Pro" w:cs="Arial"/>
        </w:rPr>
        <w:t>Identify the organizations in your community with information that provides the following services.</w:t>
      </w:r>
    </w:p>
    <w:p w14:paraId="58DE71A9" w14:textId="77777777" w:rsidR="002A6388" w:rsidRPr="00523AFA" w:rsidRDefault="002A6388" w:rsidP="002A6388">
      <w:pPr>
        <w:rPr>
          <w:rFonts w:ascii="Source Sans Pro" w:hAnsi="Source Sans Pro" w:cs="Arial"/>
          <w:b/>
          <w:bCs/>
        </w:rPr>
      </w:pPr>
    </w:p>
    <w:p w14:paraId="68BB43BF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7322F10B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1E861A1A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19A40887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44E7D58B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0CF81FAC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25E3CBB9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2F0B4190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5DDF047B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4FBBD459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73CE4939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4BDC0951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535E3AC5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6101894E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12FD6B34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1F0652A7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509DA350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4A8F1B50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6F17B170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7AFF0CAC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25960D69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088D306B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2B871FFC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79E2D957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0EB8D3CC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63A1EFE1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567C8279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01A63FD7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61EBD373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2F1BD366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5989AF38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49388CE3" w14:textId="77777777" w:rsidR="002A6388" w:rsidRPr="00523AFA" w:rsidRDefault="002A6388" w:rsidP="002A6388">
      <w:pPr>
        <w:rPr>
          <w:rFonts w:ascii="Source Sans Pro" w:hAnsi="Source Sans Pro" w:cs="Arial"/>
          <w:sz w:val="22"/>
          <w:szCs w:val="22"/>
        </w:rPr>
      </w:pPr>
    </w:p>
    <w:p w14:paraId="1981C64C" w14:textId="77777777" w:rsidR="002A6388" w:rsidRPr="00523AFA" w:rsidRDefault="002A6388" w:rsidP="002A6388">
      <w:pPr>
        <w:rPr>
          <w:rFonts w:ascii="Source Sans Pro" w:hAnsi="Source Sans Pro" w:cs="Arial"/>
        </w:rPr>
      </w:pPr>
      <w:r w:rsidRPr="00523AFA">
        <w:rPr>
          <w:rFonts w:ascii="Source Sans Pro" w:hAnsi="Source Sans Pro" w:cs="Arial"/>
        </w:rPr>
        <w:lastRenderedPageBreak/>
        <w:t xml:space="preserve">In the event of an emergency or crisis, please dial </w:t>
      </w:r>
      <w:r w:rsidRPr="00523AFA">
        <w:rPr>
          <w:rFonts w:ascii="Source Sans Pro" w:hAnsi="Source Sans Pro" w:cs="Arial"/>
          <w:b/>
          <w:bCs/>
        </w:rPr>
        <w:t>911</w:t>
      </w:r>
      <w:r w:rsidRPr="00523AFA">
        <w:rPr>
          <w:rFonts w:ascii="Source Sans Pro" w:hAnsi="Source Sans Pro" w:cs="Arial"/>
        </w:rPr>
        <w:t>.</w:t>
      </w:r>
    </w:p>
    <w:p w14:paraId="22A0FF51" w14:textId="77777777" w:rsidR="002A6388" w:rsidRPr="00523AFA" w:rsidRDefault="002A6388" w:rsidP="002A6388">
      <w:pPr>
        <w:rPr>
          <w:rFonts w:ascii="Source Sans Pro" w:hAnsi="Source Sans Pro" w:cs="Arial"/>
          <w:b/>
          <w:bCs/>
        </w:rPr>
      </w:pPr>
    </w:p>
    <w:p w14:paraId="156F98A0" w14:textId="77777777" w:rsidR="002A6388" w:rsidRPr="00523AFA" w:rsidRDefault="002A6388" w:rsidP="002A6388">
      <w:pPr>
        <w:rPr>
          <w:rFonts w:ascii="Source Sans Pro" w:hAnsi="Source Sans Pro" w:cs="Arial"/>
          <w:color w:val="000000"/>
        </w:rPr>
      </w:pPr>
      <w:r w:rsidRPr="00523AFA">
        <w:rPr>
          <w:rFonts w:ascii="Source Sans Pro" w:hAnsi="Source Sans Pro" w:cs="Arial"/>
          <w:b/>
          <w:bCs/>
        </w:rPr>
        <w:t xml:space="preserve">Coordinated Entry Access Point: </w:t>
      </w:r>
      <w:r w:rsidRPr="00523AFA">
        <w:rPr>
          <w:rFonts w:ascii="Source Sans Pro" w:hAnsi="Source Sans Pro" w:cs="Arial"/>
          <w:color w:val="000000"/>
        </w:rPr>
        <w:t>The</w:t>
      </w:r>
      <w:r w:rsidRPr="00523AFA">
        <w:rPr>
          <w:rStyle w:val="apple-converted-space"/>
          <w:rFonts w:ascii="Source Sans Pro" w:hAnsi="Source Sans Pro" w:cs="Arial"/>
          <w:color w:val="000000"/>
        </w:rPr>
        <w:t xml:space="preserve"> coordinated entry access point </w:t>
      </w:r>
      <w:r w:rsidRPr="00523AFA">
        <w:rPr>
          <w:rFonts w:ascii="Source Sans Pro" w:hAnsi="Source Sans Pro" w:cs="Arial"/>
          <w:color w:val="000000"/>
        </w:rPr>
        <w:t>is the front door for the county’s shelter system that will help connect students and families experiencing homelessness with the appropriate services.</w:t>
      </w:r>
    </w:p>
    <w:p w14:paraId="753EEF90" w14:textId="77777777" w:rsidR="002A6388" w:rsidRPr="00523AFA" w:rsidRDefault="002A6388" w:rsidP="002A6388">
      <w:pPr>
        <w:rPr>
          <w:rFonts w:ascii="Source Sans Pro" w:hAnsi="Source Sans Pro" w:cs="Arial"/>
          <w:color w:val="000000"/>
        </w:rPr>
      </w:pPr>
    </w:p>
    <w:p w14:paraId="0A79656C" w14:textId="77777777" w:rsidR="002A6388" w:rsidRPr="00523AFA" w:rsidRDefault="002A6388" w:rsidP="002A6388">
      <w:pPr>
        <w:rPr>
          <w:rFonts w:ascii="Source Sans Pro" w:hAnsi="Source Sans Pro" w:cs="Arial"/>
          <w:b/>
          <w:bCs/>
          <w:color w:val="000000"/>
        </w:rPr>
      </w:pPr>
      <w:r w:rsidRPr="00523AFA">
        <w:rPr>
          <w:rFonts w:ascii="Source Sans Pro" w:hAnsi="Source Sans Pro" w:cs="Arial"/>
          <w:b/>
          <w:bCs/>
          <w:color w:val="000000"/>
        </w:rPr>
        <w:t>COORDINATED ENTRY ACCESS POINT NUMBER:</w:t>
      </w:r>
    </w:p>
    <w:p w14:paraId="6E348852" w14:textId="77777777" w:rsidR="002A6388" w:rsidRPr="00523AFA" w:rsidRDefault="002A6388" w:rsidP="002A6388">
      <w:pPr>
        <w:rPr>
          <w:rFonts w:ascii="Source Sans Pro" w:hAnsi="Source Sans Pro" w:cs="Arial"/>
          <w:b/>
          <w:bCs/>
          <w:color w:val="000000"/>
        </w:rPr>
      </w:pPr>
    </w:p>
    <w:p w14:paraId="705E9272" w14:textId="77777777" w:rsidR="002A6388" w:rsidRPr="00523AFA" w:rsidRDefault="002A6388" w:rsidP="002A6388">
      <w:pPr>
        <w:rPr>
          <w:rFonts w:ascii="Source Sans Pro" w:hAnsi="Source Sans Pro" w:cs="Arial"/>
          <w:b/>
          <w:bCs/>
          <w:color w:val="000000"/>
        </w:rPr>
      </w:pPr>
      <w:r w:rsidRPr="00523AFA">
        <w:rPr>
          <w:rFonts w:ascii="Source Sans Pro" w:hAnsi="Source Sans Pro" w:cs="Arial"/>
          <w:b/>
          <w:bCs/>
          <w:color w:val="000000"/>
        </w:rPr>
        <w:t xml:space="preserve">211 OR OTHER HELPLINE NUMBER: </w:t>
      </w:r>
    </w:p>
    <w:p w14:paraId="7725058A" w14:textId="77777777" w:rsidR="002A6388" w:rsidRPr="00523AFA" w:rsidRDefault="002A6388" w:rsidP="002A6388">
      <w:pPr>
        <w:rPr>
          <w:rFonts w:ascii="Source Sans Pro" w:hAnsi="Source Sans Pro" w:cs="Arial"/>
          <w:b/>
          <w:bCs/>
          <w:color w:val="000000"/>
        </w:rPr>
      </w:pPr>
    </w:p>
    <w:p w14:paraId="62526F26" w14:textId="77777777" w:rsidR="002A6388" w:rsidRPr="00523AFA" w:rsidRDefault="002A6388" w:rsidP="002A6388">
      <w:pPr>
        <w:pBdr>
          <w:bottom w:val="single" w:sz="12" w:space="1" w:color="auto"/>
        </w:pBdr>
        <w:rPr>
          <w:rFonts w:ascii="Source Sans Pro" w:hAnsi="Source Sans Pro" w:cs="Arial"/>
        </w:rPr>
      </w:pPr>
    </w:p>
    <w:p w14:paraId="0F7EF3ED" w14:textId="77777777" w:rsidR="002A6388" w:rsidRPr="00523AFA" w:rsidRDefault="002A6388" w:rsidP="002A6388">
      <w:pPr>
        <w:ind w:firstLine="720"/>
        <w:rPr>
          <w:rFonts w:ascii="Source Sans Pro" w:hAnsi="Source Sans Pro" w:cs="Arial"/>
          <w:b/>
          <w:bCs/>
          <w:color w:val="000000"/>
        </w:rPr>
      </w:pPr>
    </w:p>
    <w:p w14:paraId="14608CE3" w14:textId="77777777" w:rsidR="002A6388" w:rsidRPr="00523AFA" w:rsidRDefault="002A6388" w:rsidP="002A6388">
      <w:pPr>
        <w:rPr>
          <w:rFonts w:ascii="Source Sans Pro" w:hAnsi="Source Sans Pro" w:cs="Arial"/>
          <w:b/>
          <w:bCs/>
          <w:color w:val="000000"/>
        </w:rPr>
      </w:pPr>
    </w:p>
    <w:p w14:paraId="5709A65F" w14:textId="77777777" w:rsidR="002A6388" w:rsidRPr="00523AFA" w:rsidRDefault="002A6388" w:rsidP="002A6388">
      <w:pPr>
        <w:rPr>
          <w:rFonts w:ascii="Source Sans Pro" w:hAnsi="Source Sans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A6388" w:rsidRPr="00523AFA" w14:paraId="6BE9792F" w14:textId="77777777" w:rsidTr="00541227">
        <w:trPr>
          <w:trHeight w:val="197"/>
        </w:trPr>
        <w:tc>
          <w:tcPr>
            <w:tcW w:w="4675" w:type="dxa"/>
            <w:shd w:val="clear" w:color="auto" w:fill="D9D9D9"/>
          </w:tcPr>
          <w:p w14:paraId="28407669" w14:textId="77777777" w:rsidR="002A6388" w:rsidRPr="00523AFA" w:rsidRDefault="002A6388" w:rsidP="00541227">
            <w:pPr>
              <w:tabs>
                <w:tab w:val="left" w:pos="2980"/>
              </w:tabs>
              <w:rPr>
                <w:rFonts w:ascii="Source Sans Pro" w:hAnsi="Source Sans Pro" w:cs="Arial"/>
                <w:b/>
                <w:bCs/>
                <w:color w:val="000000"/>
                <w:sz w:val="28"/>
                <w:szCs w:val="28"/>
              </w:rPr>
            </w:pPr>
            <w:r w:rsidRPr="00523AFA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SHELTER</w:t>
            </w:r>
            <w:r w:rsidRPr="00523AFA">
              <w:rPr>
                <w:rFonts w:ascii="Source Sans Pro" w:hAnsi="Source Sans Pro" w:cs="Arial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4675" w:type="dxa"/>
            <w:shd w:val="clear" w:color="auto" w:fill="D9D9D9"/>
          </w:tcPr>
          <w:p w14:paraId="4C0B6333" w14:textId="77777777" w:rsidR="002A6388" w:rsidRPr="00523AFA" w:rsidRDefault="002A6388" w:rsidP="00541227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 w:rsidRPr="00523AFA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HOUSING</w:t>
            </w:r>
          </w:p>
        </w:tc>
      </w:tr>
      <w:tr w:rsidR="002A6388" w:rsidRPr="00523AFA" w14:paraId="716901AF" w14:textId="77777777" w:rsidTr="00541227">
        <w:tc>
          <w:tcPr>
            <w:tcW w:w="4675" w:type="dxa"/>
          </w:tcPr>
          <w:p w14:paraId="76DB0239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Organization Name:</w:t>
            </w:r>
          </w:p>
          <w:p w14:paraId="4AF1322D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 xml:space="preserve">Address: </w:t>
            </w:r>
          </w:p>
          <w:p w14:paraId="221ED0BA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Phone Number:</w:t>
            </w:r>
          </w:p>
          <w:p w14:paraId="133A2406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Website:</w:t>
            </w:r>
          </w:p>
          <w:p w14:paraId="3884B35A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Hours of Services:</w:t>
            </w:r>
          </w:p>
          <w:p w14:paraId="55E14DE0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Eligibility:</w:t>
            </w:r>
          </w:p>
          <w:p w14:paraId="3F755D79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Intake Process (if available):</w:t>
            </w:r>
          </w:p>
          <w:p w14:paraId="148FAF4B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Documents:</w:t>
            </w:r>
          </w:p>
          <w:p w14:paraId="67449CE5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</w:p>
        </w:tc>
        <w:tc>
          <w:tcPr>
            <w:tcW w:w="4675" w:type="dxa"/>
          </w:tcPr>
          <w:p w14:paraId="4E43F66D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Organization Name:</w:t>
            </w:r>
          </w:p>
          <w:p w14:paraId="20518965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Address:</w:t>
            </w:r>
          </w:p>
          <w:p w14:paraId="73109A57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Phone Number:</w:t>
            </w:r>
          </w:p>
          <w:p w14:paraId="5EFDF3B7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Website:</w:t>
            </w:r>
          </w:p>
          <w:p w14:paraId="4F7B93EA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Hours of Services:</w:t>
            </w:r>
          </w:p>
          <w:p w14:paraId="52E64914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Eligibility:</w:t>
            </w:r>
          </w:p>
          <w:p w14:paraId="678E72A2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Intake Process (if available):</w:t>
            </w:r>
          </w:p>
          <w:p w14:paraId="5ED0A00B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Documents:</w:t>
            </w:r>
          </w:p>
          <w:p w14:paraId="0498B51E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</w:p>
        </w:tc>
      </w:tr>
    </w:tbl>
    <w:p w14:paraId="647282D8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18128471" w14:textId="77777777" w:rsidR="002A6388" w:rsidRPr="00523AFA" w:rsidRDefault="002A6388" w:rsidP="002A6388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A6388" w:rsidRPr="00523AFA" w14:paraId="41180036" w14:textId="77777777" w:rsidTr="00541227">
        <w:tc>
          <w:tcPr>
            <w:tcW w:w="4675" w:type="dxa"/>
            <w:shd w:val="clear" w:color="auto" w:fill="D9D9D9"/>
          </w:tcPr>
          <w:p w14:paraId="196FB314" w14:textId="77777777" w:rsidR="002A6388" w:rsidRPr="00523AFA" w:rsidRDefault="002A6388" w:rsidP="00541227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 w:rsidRPr="00523AFA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FOOD SERVICES</w:t>
            </w:r>
          </w:p>
        </w:tc>
        <w:tc>
          <w:tcPr>
            <w:tcW w:w="4675" w:type="dxa"/>
            <w:shd w:val="clear" w:color="auto" w:fill="D9D9D9"/>
          </w:tcPr>
          <w:p w14:paraId="6D35B970" w14:textId="77777777" w:rsidR="002A6388" w:rsidRPr="00523AFA" w:rsidRDefault="002A6388" w:rsidP="00541227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 w:rsidRPr="00523AFA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UTILITY ASSISTANCE</w:t>
            </w:r>
          </w:p>
        </w:tc>
      </w:tr>
      <w:tr w:rsidR="002A6388" w:rsidRPr="00523AFA" w14:paraId="3A428EEF" w14:textId="77777777" w:rsidTr="00541227">
        <w:tc>
          <w:tcPr>
            <w:tcW w:w="4675" w:type="dxa"/>
          </w:tcPr>
          <w:p w14:paraId="50CD01A4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Organization Name:</w:t>
            </w:r>
          </w:p>
          <w:p w14:paraId="63C4CB3D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 xml:space="preserve">Address: </w:t>
            </w:r>
          </w:p>
          <w:p w14:paraId="0FB5DB20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Phone Number:</w:t>
            </w:r>
          </w:p>
          <w:p w14:paraId="4EA406AF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Website:</w:t>
            </w:r>
          </w:p>
          <w:p w14:paraId="05A139ED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Hours of Services:</w:t>
            </w:r>
          </w:p>
          <w:p w14:paraId="1537DE1D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Eligibility:</w:t>
            </w:r>
          </w:p>
          <w:p w14:paraId="1B50CE09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Intake Process (if available):</w:t>
            </w:r>
          </w:p>
          <w:p w14:paraId="05FCFE66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Documents:</w:t>
            </w:r>
          </w:p>
          <w:p w14:paraId="55B83B56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</w:p>
        </w:tc>
        <w:tc>
          <w:tcPr>
            <w:tcW w:w="4675" w:type="dxa"/>
          </w:tcPr>
          <w:p w14:paraId="17C9397F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Organization Name:</w:t>
            </w:r>
          </w:p>
          <w:p w14:paraId="1DAF7C27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Address:</w:t>
            </w:r>
          </w:p>
          <w:p w14:paraId="703AB4CA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Phone Number:</w:t>
            </w:r>
          </w:p>
          <w:p w14:paraId="1736944F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Website:</w:t>
            </w:r>
          </w:p>
          <w:p w14:paraId="23E455F8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Hours of Services:</w:t>
            </w:r>
          </w:p>
          <w:p w14:paraId="09C2D893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Eligibility:</w:t>
            </w:r>
          </w:p>
          <w:p w14:paraId="12FB2BD7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Intake Process (if available):</w:t>
            </w:r>
          </w:p>
          <w:p w14:paraId="48CD7F91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Documents:</w:t>
            </w:r>
          </w:p>
          <w:p w14:paraId="0EA3BAD1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</w:p>
        </w:tc>
      </w:tr>
    </w:tbl>
    <w:p w14:paraId="26724AB5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09A8BA1B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28F841B3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56FD4A17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4E103AEF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5FB1AFD9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3EB40D8B" w14:textId="77777777" w:rsidR="002A6388" w:rsidRPr="00523AFA" w:rsidRDefault="002A6388" w:rsidP="002A6388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A6388" w:rsidRPr="00523AFA" w14:paraId="3027DF64" w14:textId="77777777" w:rsidTr="00541227">
        <w:trPr>
          <w:trHeight w:val="611"/>
        </w:trPr>
        <w:tc>
          <w:tcPr>
            <w:tcW w:w="4675" w:type="dxa"/>
            <w:shd w:val="clear" w:color="auto" w:fill="D9D9D9"/>
          </w:tcPr>
          <w:p w14:paraId="1C78750D" w14:textId="77777777" w:rsidR="002A6388" w:rsidRPr="00523AFA" w:rsidRDefault="002A6388" w:rsidP="00541227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 w:rsidRPr="00523AFA">
              <w:rPr>
                <w:rFonts w:ascii="Source Sans Pro" w:hAnsi="Source Sans Pro" w:cs="Arial"/>
                <w:b/>
                <w:bCs/>
                <w:sz w:val="28"/>
                <w:szCs w:val="28"/>
              </w:rPr>
              <w:lastRenderedPageBreak/>
              <w:t>TRANSPORTATION SERVICES</w:t>
            </w:r>
          </w:p>
        </w:tc>
        <w:tc>
          <w:tcPr>
            <w:tcW w:w="4675" w:type="dxa"/>
            <w:shd w:val="clear" w:color="auto" w:fill="D9D9D9"/>
          </w:tcPr>
          <w:p w14:paraId="542F283F" w14:textId="77777777" w:rsidR="002A6388" w:rsidRPr="00523AFA" w:rsidRDefault="002A6388" w:rsidP="00541227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 w:rsidRPr="00523AFA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HEALTH CARE (DENTAL, VISION, MENTAL…)</w:t>
            </w:r>
          </w:p>
        </w:tc>
      </w:tr>
      <w:tr w:rsidR="002A6388" w:rsidRPr="00523AFA" w14:paraId="2C8D502D" w14:textId="77777777" w:rsidTr="00541227">
        <w:tc>
          <w:tcPr>
            <w:tcW w:w="4675" w:type="dxa"/>
          </w:tcPr>
          <w:p w14:paraId="04B1C564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Organization Name:</w:t>
            </w:r>
          </w:p>
          <w:p w14:paraId="32EE3A70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Address:</w:t>
            </w:r>
          </w:p>
          <w:p w14:paraId="78449B7F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Phone Number:</w:t>
            </w:r>
          </w:p>
          <w:p w14:paraId="7B0E5BE8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Website:</w:t>
            </w:r>
          </w:p>
          <w:p w14:paraId="70E8CE63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Hours of Services:</w:t>
            </w:r>
          </w:p>
          <w:p w14:paraId="2E429697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Eligibility:</w:t>
            </w:r>
          </w:p>
          <w:p w14:paraId="4B97E49D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Intake Process (if available):</w:t>
            </w:r>
          </w:p>
          <w:p w14:paraId="1D2A38FF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Documents:</w:t>
            </w:r>
          </w:p>
          <w:p w14:paraId="77D95FEE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</w:p>
        </w:tc>
        <w:tc>
          <w:tcPr>
            <w:tcW w:w="4675" w:type="dxa"/>
          </w:tcPr>
          <w:p w14:paraId="694230BC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Organization Name:</w:t>
            </w:r>
          </w:p>
          <w:p w14:paraId="2B547F21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Address:</w:t>
            </w:r>
          </w:p>
          <w:p w14:paraId="639DDEDE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Phone Number:</w:t>
            </w:r>
          </w:p>
          <w:p w14:paraId="3A7BC83C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Website:</w:t>
            </w:r>
          </w:p>
          <w:p w14:paraId="39BD7A9E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Hours of Services:</w:t>
            </w:r>
          </w:p>
          <w:p w14:paraId="3515CA8D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Eligibility:</w:t>
            </w:r>
          </w:p>
          <w:p w14:paraId="2008642F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Intake Process (if available):</w:t>
            </w:r>
          </w:p>
          <w:p w14:paraId="7CF81432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Documents:</w:t>
            </w:r>
          </w:p>
          <w:p w14:paraId="542BBA0C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</w:p>
        </w:tc>
      </w:tr>
    </w:tbl>
    <w:p w14:paraId="4449A4D1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5844B0EE" w14:textId="77777777" w:rsidR="002A6388" w:rsidRPr="00523AFA" w:rsidRDefault="002A6388" w:rsidP="002A6388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A6388" w:rsidRPr="00523AFA" w14:paraId="76DC1247" w14:textId="77777777" w:rsidTr="00541227">
        <w:tc>
          <w:tcPr>
            <w:tcW w:w="4675" w:type="dxa"/>
            <w:shd w:val="clear" w:color="auto" w:fill="D9D9D9"/>
          </w:tcPr>
          <w:p w14:paraId="5E446D7B" w14:textId="77777777" w:rsidR="002A6388" w:rsidRPr="00523AFA" w:rsidRDefault="002A6388" w:rsidP="00541227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 w:rsidRPr="00523AFA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CHILDREN &amp; YOUTH WITH DISABILITIES</w:t>
            </w:r>
          </w:p>
        </w:tc>
        <w:tc>
          <w:tcPr>
            <w:tcW w:w="4675" w:type="dxa"/>
            <w:shd w:val="clear" w:color="auto" w:fill="D9D9D9"/>
          </w:tcPr>
          <w:p w14:paraId="0228EB6B" w14:textId="77777777" w:rsidR="002A6388" w:rsidRPr="00523AFA" w:rsidRDefault="002A6388" w:rsidP="00541227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 w:rsidRPr="00523AFA">
              <w:rPr>
                <w:rFonts w:ascii="Source Sans Pro" w:hAnsi="Source Sans Pro" w:cs="Arial"/>
                <w:b/>
                <w:bCs/>
                <w:sz w:val="28"/>
                <w:szCs w:val="28"/>
              </w:rPr>
              <w:t xml:space="preserve">LGBTQ+ </w:t>
            </w:r>
          </w:p>
        </w:tc>
      </w:tr>
      <w:tr w:rsidR="002A6388" w:rsidRPr="00523AFA" w14:paraId="54C99000" w14:textId="77777777" w:rsidTr="00541227">
        <w:tc>
          <w:tcPr>
            <w:tcW w:w="4675" w:type="dxa"/>
          </w:tcPr>
          <w:p w14:paraId="73B626A7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Organization Name:</w:t>
            </w:r>
          </w:p>
          <w:p w14:paraId="2DF5C4FD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Address:</w:t>
            </w:r>
          </w:p>
          <w:p w14:paraId="4892DC2D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Phone Number:</w:t>
            </w:r>
          </w:p>
          <w:p w14:paraId="45158204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Website:</w:t>
            </w:r>
          </w:p>
          <w:p w14:paraId="65299ADC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Hours of Services:</w:t>
            </w:r>
          </w:p>
          <w:p w14:paraId="0826C7BC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Eligibility:</w:t>
            </w:r>
          </w:p>
          <w:p w14:paraId="52C93AA8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Intake Process (if available):</w:t>
            </w:r>
          </w:p>
          <w:p w14:paraId="0CDC2430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Documents:</w:t>
            </w:r>
          </w:p>
          <w:p w14:paraId="74650127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</w:p>
        </w:tc>
        <w:tc>
          <w:tcPr>
            <w:tcW w:w="4675" w:type="dxa"/>
          </w:tcPr>
          <w:p w14:paraId="61EA2C74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Organization Name:</w:t>
            </w:r>
          </w:p>
          <w:p w14:paraId="6FB83E92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Address:</w:t>
            </w:r>
          </w:p>
          <w:p w14:paraId="0A455E7A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Phone Number:</w:t>
            </w:r>
          </w:p>
          <w:p w14:paraId="2246367A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Website:</w:t>
            </w:r>
          </w:p>
          <w:p w14:paraId="7AA4BD16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Hours of Services:</w:t>
            </w:r>
          </w:p>
          <w:p w14:paraId="1CF6DBDF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Eligibility:</w:t>
            </w:r>
          </w:p>
          <w:p w14:paraId="455DBC9F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Intake Process (if available):</w:t>
            </w:r>
          </w:p>
          <w:p w14:paraId="381A0BF5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Documents:</w:t>
            </w:r>
          </w:p>
          <w:p w14:paraId="5A499AEE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</w:p>
        </w:tc>
      </w:tr>
    </w:tbl>
    <w:p w14:paraId="53A62D49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292428D4" w14:textId="77777777" w:rsidR="002A6388" w:rsidRPr="00523AFA" w:rsidRDefault="002A6388" w:rsidP="002A6388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A6388" w:rsidRPr="00523AFA" w14:paraId="4518AB59" w14:textId="77777777" w:rsidTr="00541227">
        <w:tc>
          <w:tcPr>
            <w:tcW w:w="4675" w:type="dxa"/>
            <w:shd w:val="clear" w:color="auto" w:fill="D9D9D9"/>
          </w:tcPr>
          <w:p w14:paraId="6B3F28A7" w14:textId="77777777" w:rsidR="002A6388" w:rsidRPr="00523AFA" w:rsidRDefault="002A6388" w:rsidP="00541227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 w:rsidRPr="00523AFA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PREGNANT &amp; PARENTING YOUTH</w:t>
            </w:r>
          </w:p>
        </w:tc>
        <w:tc>
          <w:tcPr>
            <w:tcW w:w="4675" w:type="dxa"/>
            <w:shd w:val="clear" w:color="auto" w:fill="D9D9D9"/>
          </w:tcPr>
          <w:p w14:paraId="71076E20" w14:textId="77777777" w:rsidR="002A6388" w:rsidRPr="00523AFA" w:rsidRDefault="002A6388" w:rsidP="00541227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 w:rsidRPr="00523AFA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ENGLISH LEARNERS</w:t>
            </w:r>
          </w:p>
        </w:tc>
      </w:tr>
      <w:tr w:rsidR="002A6388" w:rsidRPr="00523AFA" w14:paraId="65703C2D" w14:textId="77777777" w:rsidTr="00541227">
        <w:tc>
          <w:tcPr>
            <w:tcW w:w="4675" w:type="dxa"/>
          </w:tcPr>
          <w:p w14:paraId="5E725A8F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Organization Name:</w:t>
            </w:r>
          </w:p>
          <w:p w14:paraId="640908FF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Address:</w:t>
            </w:r>
          </w:p>
          <w:p w14:paraId="49AB11CD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Phone Number:</w:t>
            </w:r>
          </w:p>
          <w:p w14:paraId="42D6C648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Website:</w:t>
            </w:r>
          </w:p>
          <w:p w14:paraId="448185B5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Hours of Services:</w:t>
            </w:r>
          </w:p>
          <w:p w14:paraId="37F34A85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Eligibility:</w:t>
            </w:r>
          </w:p>
          <w:p w14:paraId="0B7E9B06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Intake Process (if available):</w:t>
            </w:r>
          </w:p>
          <w:p w14:paraId="130DEC54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Documents:</w:t>
            </w:r>
          </w:p>
          <w:p w14:paraId="1830205E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</w:p>
        </w:tc>
        <w:tc>
          <w:tcPr>
            <w:tcW w:w="4675" w:type="dxa"/>
          </w:tcPr>
          <w:p w14:paraId="0956856D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Organization Name:</w:t>
            </w:r>
          </w:p>
          <w:p w14:paraId="574960D1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Address:</w:t>
            </w:r>
          </w:p>
          <w:p w14:paraId="351410F0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Phone Number:</w:t>
            </w:r>
          </w:p>
          <w:p w14:paraId="5DDA86F3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Website:</w:t>
            </w:r>
          </w:p>
          <w:p w14:paraId="23780839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Hours of Services:</w:t>
            </w:r>
          </w:p>
          <w:p w14:paraId="4EE0346B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Eligibility:</w:t>
            </w:r>
          </w:p>
          <w:p w14:paraId="0A47D22E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Intake Process (if available):</w:t>
            </w:r>
          </w:p>
          <w:p w14:paraId="0056D202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Documents:</w:t>
            </w:r>
          </w:p>
          <w:p w14:paraId="1DC3390C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</w:p>
        </w:tc>
      </w:tr>
    </w:tbl>
    <w:p w14:paraId="1DC18921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24B6775B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070D92A9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2EC02481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1C452ACD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2487CE52" w14:textId="77777777" w:rsidR="002A6388" w:rsidRPr="00523AFA" w:rsidRDefault="002A6388" w:rsidP="002A6388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A6388" w:rsidRPr="00523AFA" w14:paraId="60C9D0F1" w14:textId="77777777" w:rsidTr="00541227">
        <w:trPr>
          <w:trHeight w:val="300"/>
        </w:trPr>
        <w:tc>
          <w:tcPr>
            <w:tcW w:w="4675" w:type="dxa"/>
            <w:shd w:val="clear" w:color="auto" w:fill="D9D9D9"/>
          </w:tcPr>
          <w:p w14:paraId="0902DD16" w14:textId="77777777" w:rsidR="002A6388" w:rsidRPr="00523AFA" w:rsidRDefault="002A6388" w:rsidP="00541227">
            <w:pPr>
              <w:spacing w:line="259" w:lineRule="auto"/>
              <w:rPr>
                <w:rFonts w:ascii="Source Sans Pro" w:hAnsi="Source Sans Pro"/>
                <w:sz w:val="28"/>
                <w:szCs w:val="28"/>
              </w:rPr>
            </w:pPr>
            <w:r w:rsidRPr="00523AFA">
              <w:rPr>
                <w:rFonts w:ascii="Source Sans Pro" w:eastAsia="Arial" w:hAnsi="Source Sans Pro" w:cs="Arial"/>
                <w:b/>
                <w:bCs/>
                <w:sz w:val="28"/>
                <w:szCs w:val="28"/>
              </w:rPr>
              <w:lastRenderedPageBreak/>
              <w:t>DISPLACED/NEWCOMER</w:t>
            </w:r>
          </w:p>
        </w:tc>
        <w:tc>
          <w:tcPr>
            <w:tcW w:w="4675" w:type="dxa"/>
            <w:shd w:val="clear" w:color="auto" w:fill="D9D9D9"/>
          </w:tcPr>
          <w:p w14:paraId="4DE8386F" w14:textId="77777777" w:rsidR="002A6388" w:rsidRPr="00523AFA" w:rsidRDefault="002A6388" w:rsidP="00541227">
            <w:pPr>
              <w:rPr>
                <w:rFonts w:ascii="Source Sans Pro" w:eastAsia="Arial" w:hAnsi="Source Sans Pro" w:cs="Arial"/>
                <w:b/>
                <w:bCs/>
                <w:sz w:val="28"/>
                <w:szCs w:val="28"/>
              </w:rPr>
            </w:pPr>
            <w:r w:rsidRPr="00523AFA">
              <w:rPr>
                <w:rFonts w:ascii="Source Sans Pro" w:eastAsia="Arial" w:hAnsi="Source Sans Pro" w:cs="Arial"/>
                <w:b/>
                <w:bCs/>
                <w:sz w:val="28"/>
                <w:szCs w:val="28"/>
              </w:rPr>
              <w:t>UNACCOMPANIED HOMELESS YOUTH</w:t>
            </w:r>
          </w:p>
        </w:tc>
      </w:tr>
      <w:tr w:rsidR="002A6388" w:rsidRPr="00523AFA" w14:paraId="57254617" w14:textId="77777777" w:rsidTr="00541227">
        <w:trPr>
          <w:trHeight w:val="300"/>
        </w:trPr>
        <w:tc>
          <w:tcPr>
            <w:tcW w:w="4675" w:type="dxa"/>
          </w:tcPr>
          <w:p w14:paraId="3961867E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Organization Name:</w:t>
            </w:r>
          </w:p>
          <w:p w14:paraId="6D715A8D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Address:</w:t>
            </w:r>
          </w:p>
          <w:p w14:paraId="30ABB7B4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Phone Number:</w:t>
            </w:r>
          </w:p>
          <w:p w14:paraId="46B33E32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Website:</w:t>
            </w:r>
          </w:p>
          <w:p w14:paraId="6565DAC7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Hours of Services:</w:t>
            </w:r>
          </w:p>
          <w:p w14:paraId="0F870399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Eligibility:</w:t>
            </w:r>
          </w:p>
          <w:p w14:paraId="49A1CF5C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Intake Process (if available):</w:t>
            </w:r>
          </w:p>
          <w:p w14:paraId="5F9CE0E6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Documents:</w:t>
            </w:r>
          </w:p>
          <w:p w14:paraId="206CC7A6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</w:p>
        </w:tc>
        <w:tc>
          <w:tcPr>
            <w:tcW w:w="4675" w:type="dxa"/>
          </w:tcPr>
          <w:p w14:paraId="0833FAF5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Organization Name:</w:t>
            </w:r>
          </w:p>
          <w:p w14:paraId="4D2F3FB3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Address:</w:t>
            </w:r>
          </w:p>
          <w:p w14:paraId="28ABA6CC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Phone Number:</w:t>
            </w:r>
          </w:p>
          <w:p w14:paraId="5C2AA1BF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Website:</w:t>
            </w:r>
          </w:p>
          <w:p w14:paraId="6A8BFAB8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Hours of Services:</w:t>
            </w:r>
          </w:p>
          <w:p w14:paraId="171E58FC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Eligibility:</w:t>
            </w:r>
          </w:p>
          <w:p w14:paraId="024883DB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Intake Process (if available):</w:t>
            </w:r>
          </w:p>
          <w:p w14:paraId="32F726E6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Documents:</w:t>
            </w:r>
          </w:p>
          <w:p w14:paraId="4E9C2431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</w:p>
        </w:tc>
      </w:tr>
    </w:tbl>
    <w:p w14:paraId="4BFEB579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0584C9FD" w14:textId="77777777" w:rsidR="002A6388" w:rsidRPr="00523AFA" w:rsidRDefault="002A6388" w:rsidP="002A6388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A6388" w:rsidRPr="00523AFA" w14:paraId="15DF6F46" w14:textId="77777777" w:rsidTr="00541227">
        <w:tc>
          <w:tcPr>
            <w:tcW w:w="4675" w:type="dxa"/>
            <w:shd w:val="clear" w:color="auto" w:fill="D9D9D9"/>
          </w:tcPr>
          <w:p w14:paraId="52459905" w14:textId="77777777" w:rsidR="002A6388" w:rsidRPr="00523AFA" w:rsidRDefault="002A6388" w:rsidP="00541227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 w:rsidRPr="00523AFA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DOMESTIC VIOLENCE, ABUSE, SEXUAL ASSAULT</w:t>
            </w:r>
          </w:p>
        </w:tc>
        <w:tc>
          <w:tcPr>
            <w:tcW w:w="4675" w:type="dxa"/>
            <w:shd w:val="clear" w:color="auto" w:fill="D9D9D9"/>
          </w:tcPr>
          <w:p w14:paraId="530C31CD" w14:textId="77777777" w:rsidR="002A6388" w:rsidRPr="00523AFA" w:rsidRDefault="002A6388" w:rsidP="00541227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 w:rsidRPr="00523AFA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LEGAL SERVICES</w:t>
            </w:r>
          </w:p>
        </w:tc>
      </w:tr>
      <w:tr w:rsidR="002A6388" w:rsidRPr="00523AFA" w14:paraId="6E6B3605" w14:textId="77777777" w:rsidTr="00541227">
        <w:tc>
          <w:tcPr>
            <w:tcW w:w="4675" w:type="dxa"/>
          </w:tcPr>
          <w:p w14:paraId="37BC9630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Organization Name:</w:t>
            </w:r>
          </w:p>
          <w:p w14:paraId="58DA8D65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Address:</w:t>
            </w:r>
          </w:p>
          <w:p w14:paraId="536F535A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Phone Number:</w:t>
            </w:r>
          </w:p>
          <w:p w14:paraId="70DD809B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Website:</w:t>
            </w:r>
          </w:p>
          <w:p w14:paraId="7C9B9D23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Hours of Services:</w:t>
            </w:r>
          </w:p>
          <w:p w14:paraId="78E83807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Eligibility:</w:t>
            </w:r>
          </w:p>
          <w:p w14:paraId="7FBA6F88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Intake Process (if available):</w:t>
            </w:r>
          </w:p>
          <w:p w14:paraId="2E55B283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Documents:</w:t>
            </w:r>
          </w:p>
          <w:p w14:paraId="28AE1A0B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</w:p>
        </w:tc>
        <w:tc>
          <w:tcPr>
            <w:tcW w:w="4675" w:type="dxa"/>
          </w:tcPr>
          <w:p w14:paraId="3A29D24A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Organization Name:</w:t>
            </w:r>
          </w:p>
          <w:p w14:paraId="717546DC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Address:</w:t>
            </w:r>
          </w:p>
          <w:p w14:paraId="3B2C47EE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Phone Number:</w:t>
            </w:r>
          </w:p>
          <w:p w14:paraId="2CD03F6B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Website:</w:t>
            </w:r>
          </w:p>
          <w:p w14:paraId="4C1DAA10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Hours of Services:</w:t>
            </w:r>
          </w:p>
          <w:p w14:paraId="2911F883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Eligibility:</w:t>
            </w:r>
          </w:p>
          <w:p w14:paraId="3177851E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Intake Process (if available):</w:t>
            </w:r>
          </w:p>
          <w:p w14:paraId="513AAD55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Documents:</w:t>
            </w:r>
          </w:p>
          <w:p w14:paraId="53188320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</w:p>
        </w:tc>
      </w:tr>
    </w:tbl>
    <w:p w14:paraId="22043E07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17CC4EB7" w14:textId="77777777" w:rsidR="002A6388" w:rsidRPr="00523AFA" w:rsidRDefault="002A6388" w:rsidP="002A6388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A6388" w:rsidRPr="00523AFA" w14:paraId="5491D938" w14:textId="77777777" w:rsidTr="00541227">
        <w:tc>
          <w:tcPr>
            <w:tcW w:w="4675" w:type="dxa"/>
            <w:shd w:val="clear" w:color="auto" w:fill="D9D9D9"/>
          </w:tcPr>
          <w:p w14:paraId="13F4707D" w14:textId="77777777" w:rsidR="002A6388" w:rsidRPr="00523AFA" w:rsidRDefault="002A6388" w:rsidP="00541227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 w:rsidRPr="00523AFA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ADDITIONAL RESOURCES</w:t>
            </w:r>
          </w:p>
        </w:tc>
        <w:tc>
          <w:tcPr>
            <w:tcW w:w="4675" w:type="dxa"/>
            <w:shd w:val="clear" w:color="auto" w:fill="D9D9D9"/>
          </w:tcPr>
          <w:p w14:paraId="238C331E" w14:textId="77777777" w:rsidR="002A6388" w:rsidRPr="00523AFA" w:rsidRDefault="002A6388" w:rsidP="00541227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 w:rsidRPr="00523AFA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ADDITIONAL RESOURCES</w:t>
            </w:r>
          </w:p>
        </w:tc>
      </w:tr>
      <w:tr w:rsidR="002A6388" w:rsidRPr="00523AFA" w14:paraId="4F94BA21" w14:textId="77777777" w:rsidTr="00541227">
        <w:tc>
          <w:tcPr>
            <w:tcW w:w="4675" w:type="dxa"/>
          </w:tcPr>
          <w:p w14:paraId="7A471295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Organization Name:</w:t>
            </w:r>
          </w:p>
          <w:p w14:paraId="13A0C4C9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Address:</w:t>
            </w:r>
          </w:p>
          <w:p w14:paraId="19AA00CE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Phone Number:</w:t>
            </w:r>
          </w:p>
          <w:p w14:paraId="29ED91A4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Hours of Services:</w:t>
            </w:r>
          </w:p>
          <w:p w14:paraId="19F8F9E7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Eligibility:</w:t>
            </w:r>
          </w:p>
          <w:p w14:paraId="7F97C4AB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Intake Process (if available):</w:t>
            </w:r>
          </w:p>
          <w:p w14:paraId="7C60C556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Documents:</w:t>
            </w:r>
          </w:p>
          <w:p w14:paraId="277F5FC4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</w:p>
        </w:tc>
        <w:tc>
          <w:tcPr>
            <w:tcW w:w="4675" w:type="dxa"/>
          </w:tcPr>
          <w:p w14:paraId="5C89AEDA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Organization Name:</w:t>
            </w:r>
          </w:p>
          <w:p w14:paraId="2905DA6E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Address:</w:t>
            </w:r>
          </w:p>
          <w:p w14:paraId="609983C1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Phone Number:</w:t>
            </w:r>
          </w:p>
          <w:p w14:paraId="7C605C20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Hours of Services:</w:t>
            </w:r>
          </w:p>
          <w:p w14:paraId="17BB2FBD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Eligibility:</w:t>
            </w:r>
          </w:p>
          <w:p w14:paraId="03231FBC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Intake Process (if available):</w:t>
            </w:r>
          </w:p>
          <w:p w14:paraId="75851A01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  <w:r w:rsidRPr="00523AFA">
              <w:rPr>
                <w:rFonts w:ascii="Source Sans Pro" w:hAnsi="Source Sans Pro" w:cs="Arial"/>
              </w:rPr>
              <w:t>Documents:</w:t>
            </w:r>
          </w:p>
          <w:p w14:paraId="0E4386BD" w14:textId="77777777" w:rsidR="002A6388" w:rsidRPr="00523AFA" w:rsidRDefault="002A6388" w:rsidP="00541227">
            <w:pPr>
              <w:rPr>
                <w:rFonts w:ascii="Source Sans Pro" w:hAnsi="Source Sans Pro" w:cs="Arial"/>
              </w:rPr>
            </w:pPr>
          </w:p>
        </w:tc>
      </w:tr>
    </w:tbl>
    <w:p w14:paraId="17B56A0B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25B1EA9C" w14:textId="77777777" w:rsidR="002A6388" w:rsidRPr="00523AFA" w:rsidRDefault="002A6388" w:rsidP="002A6388">
      <w:pPr>
        <w:rPr>
          <w:rFonts w:ascii="Source Sans Pro" w:hAnsi="Source Sans Pro" w:cs="Arial"/>
        </w:rPr>
      </w:pPr>
    </w:p>
    <w:p w14:paraId="3C7CB339" w14:textId="77777777" w:rsidR="0060740A" w:rsidRPr="00523AFA" w:rsidRDefault="0060740A" w:rsidP="001C6FBF">
      <w:pPr>
        <w:rPr>
          <w:rFonts w:ascii="Source Sans Pro" w:hAnsi="Source Sans Pro"/>
        </w:rPr>
      </w:pPr>
    </w:p>
    <w:sectPr w:rsidR="0060740A" w:rsidRPr="00523AFA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53A69" w14:textId="77777777" w:rsidR="002302EA" w:rsidRDefault="002302EA" w:rsidP="00A05352">
      <w:r>
        <w:separator/>
      </w:r>
    </w:p>
  </w:endnote>
  <w:endnote w:type="continuationSeparator" w:id="0">
    <w:p w14:paraId="53138692" w14:textId="77777777" w:rsidR="002302EA" w:rsidRDefault="002302EA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3E591" w14:textId="4D24EBEF" w:rsidR="00A05352" w:rsidRPr="00DC131D" w:rsidRDefault="00A05352">
    <w:pPr>
      <w:pStyle w:val="Footer"/>
      <w:rPr>
        <w:rFonts w:ascii="Source Sans Pro" w:hAnsi="Source Sans Pro"/>
      </w:rPr>
    </w:pPr>
    <w:r w:rsidRPr="00DC131D">
      <w:rPr>
        <w:rFonts w:ascii="Source Sans Pro" w:hAnsi="Source Sans Pro"/>
      </w:rPr>
      <w:fldChar w:fldCharType="begin"/>
    </w:r>
    <w:r w:rsidRPr="00DC131D">
      <w:rPr>
        <w:rFonts w:ascii="Source Sans Pro" w:hAnsi="Source Sans Pro"/>
      </w:rPr>
      <w:instrText xml:space="preserve"> PAGE   \* MERGEFORMAT </w:instrText>
    </w:r>
    <w:r w:rsidRPr="00DC131D">
      <w:rPr>
        <w:rFonts w:ascii="Source Sans Pro" w:hAnsi="Source Sans Pro"/>
      </w:rPr>
      <w:fldChar w:fldCharType="separate"/>
    </w:r>
    <w:r w:rsidRPr="00DC131D">
      <w:rPr>
        <w:rFonts w:ascii="Source Sans Pro" w:hAnsi="Source Sans Pro"/>
      </w:rPr>
      <w:t>1</w:t>
    </w:r>
    <w:r w:rsidRPr="00DC131D">
      <w:rPr>
        <w:rFonts w:ascii="Source Sans Pro" w:hAnsi="Source Sans Pro"/>
        <w:noProof/>
      </w:rPr>
      <w:fldChar w:fldCharType="end"/>
    </w:r>
    <w:r w:rsidRPr="00DC131D">
      <w:rPr>
        <w:rFonts w:ascii="Source Sans Pro" w:hAnsi="Source Sans Pro"/>
        <w:noProof/>
      </w:rPr>
      <w:t xml:space="preserve"> </w:t>
    </w:r>
    <w:r w:rsidRPr="00DC131D">
      <w:rPr>
        <w:rFonts w:ascii="Source Sans Pro" w:hAnsi="Source Sans Pro"/>
      </w:rPr>
      <w:t xml:space="preserve">| </w:t>
    </w:r>
    <w:r w:rsidR="002A6388" w:rsidRPr="00DC131D">
      <w:rPr>
        <w:rFonts w:ascii="Source Sans Pro" w:hAnsi="Source Sans Pro"/>
      </w:rPr>
      <w:t>Community Resource Template</w:t>
    </w:r>
    <w:r w:rsidRPr="00DC131D">
      <w:rPr>
        <w:rFonts w:ascii="Source Sans Pro" w:hAnsi="Source Sans Pro"/>
      </w:rPr>
      <w:t xml:space="preserve"> | </w:t>
    </w:r>
    <w:r w:rsidR="00DD29EE" w:rsidRPr="00DC131D">
      <w:rPr>
        <w:rFonts w:ascii="Source Sans Pro" w:hAnsi="Source Sans Pro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65C3C1" w14:textId="77777777" w:rsidR="002302EA" w:rsidRDefault="002302EA" w:rsidP="00A05352">
      <w:r>
        <w:separator/>
      </w:r>
    </w:p>
  </w:footnote>
  <w:footnote w:type="continuationSeparator" w:id="0">
    <w:p w14:paraId="5B69422A" w14:textId="77777777" w:rsidR="002302EA" w:rsidRDefault="002302EA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755B3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31285C" wp14:editId="552FE92C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48E1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F9E7D0" wp14:editId="40E3D39C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C2FE1"/>
    <w:multiLevelType w:val="hybridMultilevel"/>
    <w:tmpl w:val="8842F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F1C8D"/>
    <w:multiLevelType w:val="hybridMultilevel"/>
    <w:tmpl w:val="2728A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2452E"/>
    <w:multiLevelType w:val="hybridMultilevel"/>
    <w:tmpl w:val="46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06B2"/>
    <w:multiLevelType w:val="hybridMultilevel"/>
    <w:tmpl w:val="3C004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113D5"/>
    <w:multiLevelType w:val="hybridMultilevel"/>
    <w:tmpl w:val="B916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57B20"/>
    <w:multiLevelType w:val="hybridMultilevel"/>
    <w:tmpl w:val="2B56F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21CA1"/>
    <w:multiLevelType w:val="hybridMultilevel"/>
    <w:tmpl w:val="14DEC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33F71"/>
    <w:multiLevelType w:val="hybridMultilevel"/>
    <w:tmpl w:val="2596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E19F0"/>
    <w:multiLevelType w:val="hybridMultilevel"/>
    <w:tmpl w:val="4CC45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08FFB3"/>
    <w:multiLevelType w:val="hybridMultilevel"/>
    <w:tmpl w:val="018CA5D2"/>
    <w:lvl w:ilvl="0" w:tplc="EA80E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7C55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DE5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6EF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246A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9C8B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521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EE9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D0E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8B29E0"/>
    <w:multiLevelType w:val="hybridMultilevel"/>
    <w:tmpl w:val="57782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BA4675"/>
    <w:multiLevelType w:val="hybridMultilevel"/>
    <w:tmpl w:val="0724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14F60"/>
    <w:multiLevelType w:val="hybridMultilevel"/>
    <w:tmpl w:val="60EE0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45B94"/>
    <w:multiLevelType w:val="hybridMultilevel"/>
    <w:tmpl w:val="9FFAC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671EA5"/>
    <w:multiLevelType w:val="hybridMultilevel"/>
    <w:tmpl w:val="8B326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F907E3"/>
    <w:multiLevelType w:val="hybridMultilevel"/>
    <w:tmpl w:val="A3FA3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3F4B44"/>
    <w:multiLevelType w:val="hybridMultilevel"/>
    <w:tmpl w:val="6396E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C86568"/>
    <w:multiLevelType w:val="hybridMultilevel"/>
    <w:tmpl w:val="87F66524"/>
    <w:lvl w:ilvl="0" w:tplc="93165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9E95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AEB9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7E4A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61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5CC5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78F4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E613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CAC5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04A6E"/>
    <w:multiLevelType w:val="hybridMultilevel"/>
    <w:tmpl w:val="3992E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0D6363"/>
    <w:multiLevelType w:val="hybridMultilevel"/>
    <w:tmpl w:val="991E8664"/>
    <w:lvl w:ilvl="0" w:tplc="52C0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EA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5283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FA4D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6CB7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1A3C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8A93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B4A2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600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84643F"/>
    <w:multiLevelType w:val="hybridMultilevel"/>
    <w:tmpl w:val="53823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143B20"/>
    <w:multiLevelType w:val="hybridMultilevel"/>
    <w:tmpl w:val="EA821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5266409">
    <w:abstractNumId w:val="14"/>
  </w:num>
  <w:num w:numId="2" w16cid:durableId="1552615192">
    <w:abstractNumId w:val="15"/>
  </w:num>
  <w:num w:numId="3" w16cid:durableId="770393545">
    <w:abstractNumId w:val="1"/>
  </w:num>
  <w:num w:numId="4" w16cid:durableId="918758948">
    <w:abstractNumId w:val="21"/>
  </w:num>
  <w:num w:numId="5" w16cid:durableId="1771003658">
    <w:abstractNumId w:val="10"/>
  </w:num>
  <w:num w:numId="6" w16cid:durableId="441535245">
    <w:abstractNumId w:val="9"/>
  </w:num>
  <w:num w:numId="7" w16cid:durableId="386925343">
    <w:abstractNumId w:val="19"/>
  </w:num>
  <w:num w:numId="8" w16cid:durableId="1460683483">
    <w:abstractNumId w:val="17"/>
  </w:num>
  <w:num w:numId="9" w16cid:durableId="42411109">
    <w:abstractNumId w:val="18"/>
  </w:num>
  <w:num w:numId="10" w16cid:durableId="1908834235">
    <w:abstractNumId w:val="4"/>
  </w:num>
  <w:num w:numId="11" w16cid:durableId="511990110">
    <w:abstractNumId w:val="6"/>
  </w:num>
  <w:num w:numId="12" w16cid:durableId="1075856493">
    <w:abstractNumId w:val="11"/>
  </w:num>
  <w:num w:numId="13" w16cid:durableId="1817718821">
    <w:abstractNumId w:val="8"/>
  </w:num>
  <w:num w:numId="14" w16cid:durableId="2062243386">
    <w:abstractNumId w:val="7"/>
  </w:num>
  <w:num w:numId="15" w16cid:durableId="1072850410">
    <w:abstractNumId w:val="5"/>
  </w:num>
  <w:num w:numId="16" w16cid:durableId="1346520721">
    <w:abstractNumId w:val="20"/>
  </w:num>
  <w:num w:numId="17" w16cid:durableId="690375426">
    <w:abstractNumId w:val="12"/>
  </w:num>
  <w:num w:numId="18" w16cid:durableId="864950752">
    <w:abstractNumId w:val="16"/>
  </w:num>
  <w:num w:numId="19" w16cid:durableId="68964487">
    <w:abstractNumId w:val="2"/>
  </w:num>
  <w:num w:numId="20" w16cid:durableId="1105081390">
    <w:abstractNumId w:val="0"/>
  </w:num>
  <w:num w:numId="21" w16cid:durableId="1427579107">
    <w:abstractNumId w:val="13"/>
  </w:num>
  <w:num w:numId="22" w16cid:durableId="9660893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68B"/>
    <w:rsid w:val="000572D7"/>
    <w:rsid w:val="00062683"/>
    <w:rsid w:val="00077ADC"/>
    <w:rsid w:val="000E6F8C"/>
    <w:rsid w:val="00101439"/>
    <w:rsid w:val="00107CEC"/>
    <w:rsid w:val="00150EF2"/>
    <w:rsid w:val="00162B2E"/>
    <w:rsid w:val="00177262"/>
    <w:rsid w:val="0018517F"/>
    <w:rsid w:val="001857E0"/>
    <w:rsid w:val="001C6FBF"/>
    <w:rsid w:val="002302EA"/>
    <w:rsid w:val="0024452E"/>
    <w:rsid w:val="0024645C"/>
    <w:rsid w:val="002538D0"/>
    <w:rsid w:val="00267CFA"/>
    <w:rsid w:val="002A6388"/>
    <w:rsid w:val="00320374"/>
    <w:rsid w:val="003851FC"/>
    <w:rsid w:val="00390EA2"/>
    <w:rsid w:val="003B74D3"/>
    <w:rsid w:val="00430507"/>
    <w:rsid w:val="004901FB"/>
    <w:rsid w:val="00505593"/>
    <w:rsid w:val="00523AFA"/>
    <w:rsid w:val="00542D23"/>
    <w:rsid w:val="005656D0"/>
    <w:rsid w:val="0060740A"/>
    <w:rsid w:val="007240B7"/>
    <w:rsid w:val="0075468B"/>
    <w:rsid w:val="007845CF"/>
    <w:rsid w:val="00824136"/>
    <w:rsid w:val="00842EB0"/>
    <w:rsid w:val="00856E11"/>
    <w:rsid w:val="0088605E"/>
    <w:rsid w:val="00911D86"/>
    <w:rsid w:val="00932A03"/>
    <w:rsid w:val="00937473"/>
    <w:rsid w:val="0098742F"/>
    <w:rsid w:val="00A05352"/>
    <w:rsid w:val="00A714DD"/>
    <w:rsid w:val="00AB70FE"/>
    <w:rsid w:val="00C02466"/>
    <w:rsid w:val="00C53063"/>
    <w:rsid w:val="00CA5157"/>
    <w:rsid w:val="00CD5B4E"/>
    <w:rsid w:val="00D04D67"/>
    <w:rsid w:val="00DA4921"/>
    <w:rsid w:val="00DC131D"/>
    <w:rsid w:val="00DD29EE"/>
    <w:rsid w:val="00E47FFA"/>
    <w:rsid w:val="00E75C1F"/>
    <w:rsid w:val="00E87D65"/>
    <w:rsid w:val="00F73609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24BDF"/>
  <w15:chartTrackingRefBased/>
  <w15:docId w15:val="{9ADCC39D-9DFD-4406-BCC0-74AF791B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EF2"/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DC131D"/>
    <w:pPr>
      <w:keepNext/>
      <w:keepLines/>
      <w:spacing w:before="360" w:after="120"/>
      <w:jc w:val="center"/>
      <w:outlineLvl w:val="0"/>
    </w:pPr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DC131D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kern w:val="0"/>
      <w:szCs w:val="28"/>
      <w14:ligatures w14:val="none"/>
    </w:rPr>
  </w:style>
  <w:style w:type="paragraph" w:styleId="ListParagraph">
    <w:name w:val="List Paragraph"/>
    <w:basedOn w:val="Normal"/>
    <w:uiPriority w:val="34"/>
    <w:qFormat/>
    <w:rsid w:val="001857E0"/>
    <w:pPr>
      <w:ind w:left="720"/>
      <w:contextualSpacing/>
    </w:pPr>
  </w:style>
  <w:style w:type="table" w:styleId="TableGrid">
    <w:name w:val="Table Grid"/>
    <w:basedOn w:val="TableNormal"/>
    <w:uiPriority w:val="39"/>
    <w:rsid w:val="002A6388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A63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5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Downloads\DEW-One-page_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19" ma:contentTypeDescription="Create a new document." ma:contentTypeScope="" ma:versionID="f78149639458df6175245335ebb041af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2822fc8edecd794750ddcc9e6e06ec82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Props1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510FB7-30F3-4FA7-95C1-0EDF4CAB4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(2)</Template>
  <TotalTime>4</TotalTime>
  <Pages>4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4</cp:revision>
  <cp:lastPrinted>2023-10-23T19:03:00Z</cp:lastPrinted>
  <dcterms:created xsi:type="dcterms:W3CDTF">2024-06-07T12:38:00Z</dcterms:created>
  <dcterms:modified xsi:type="dcterms:W3CDTF">2024-06-26T20:44:00Z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</Properties>
</file>