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D2943" w14:textId="77777777" w:rsidR="00B032E0" w:rsidRPr="008154D7" w:rsidRDefault="00B032E0" w:rsidP="008154D7">
      <w:pPr>
        <w:pStyle w:val="Heading1"/>
      </w:pPr>
      <w:r w:rsidRPr="008154D7">
        <w:t>COMMUNITY RESOURCES TEMPLATE</w:t>
      </w:r>
    </w:p>
    <w:p w14:paraId="03F4CEF4" w14:textId="77777777" w:rsidR="00B032E0" w:rsidRPr="001F5D85" w:rsidRDefault="00B032E0" w:rsidP="00B032E0">
      <w:pPr>
        <w:rPr>
          <w:rFonts w:ascii="Source Sans Pro" w:hAnsi="Source Sans Pro"/>
          <w:sz w:val="22"/>
          <w:szCs w:val="22"/>
        </w:rPr>
      </w:pPr>
    </w:p>
    <w:p w14:paraId="61B4116C" w14:textId="77777777" w:rsidR="00B032E0" w:rsidRPr="00B032E0" w:rsidRDefault="00B032E0" w:rsidP="00B032E0">
      <w:pPr>
        <w:rPr>
          <w:rFonts w:ascii="Source Sans Pro" w:hAnsi="Source Sans Pro" w:cs="Arial"/>
        </w:rPr>
      </w:pPr>
      <w:r w:rsidRPr="00B032E0">
        <w:rPr>
          <w:rFonts w:ascii="Source Sans Pro" w:hAnsi="Source Sans Pro" w:cs="Arial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B032E0">
        <w:rPr>
          <w:rFonts w:ascii="Source Sans Pro" w:hAnsi="Source Sans Pro" w:cs="Arial"/>
        </w:rPr>
        <w:t>be tailored</w:t>
      </w:r>
      <w:proofErr w:type="gramEnd"/>
      <w:r w:rsidRPr="00B032E0">
        <w:rPr>
          <w:rFonts w:ascii="Source Sans Pro" w:hAnsi="Source Sans Pro" w:cs="Arial"/>
        </w:rPr>
        <w:t xml:space="preserve"> to best meet the needs of your school, district, or ESC.</w:t>
      </w:r>
    </w:p>
    <w:p w14:paraId="540D5192" w14:textId="77777777" w:rsidR="00B032E0" w:rsidRPr="00B032E0" w:rsidRDefault="00B032E0" w:rsidP="00B032E0">
      <w:pPr>
        <w:rPr>
          <w:rFonts w:ascii="Source Sans Pro" w:hAnsi="Source Sans Pro" w:cs="Arial"/>
        </w:rPr>
      </w:pPr>
    </w:p>
    <w:p w14:paraId="1DFF391D" w14:textId="77777777" w:rsidR="00B032E0" w:rsidRPr="00B032E0" w:rsidRDefault="00B032E0" w:rsidP="00B032E0">
      <w:pPr>
        <w:rPr>
          <w:rFonts w:ascii="Source Sans Pro" w:hAnsi="Source Sans Pro" w:cs="Arial"/>
          <w:b/>
          <w:bCs/>
        </w:rPr>
      </w:pPr>
      <w:r w:rsidRPr="00B032E0">
        <w:rPr>
          <w:rFonts w:ascii="Source Sans Pro" w:hAnsi="Source Sans Pro" w:cs="Arial"/>
          <w:b/>
          <w:bCs/>
        </w:rPr>
        <w:t>Instructions for using this template:</w:t>
      </w:r>
    </w:p>
    <w:p w14:paraId="633ED6AA" w14:textId="77777777" w:rsidR="00B032E0" w:rsidRPr="00B032E0" w:rsidRDefault="00B032E0" w:rsidP="00B032E0">
      <w:pPr>
        <w:rPr>
          <w:rFonts w:ascii="Source Sans Pro" w:hAnsi="Source Sans Pro" w:cs="Arial"/>
        </w:rPr>
      </w:pPr>
    </w:p>
    <w:p w14:paraId="7CBE1C62" w14:textId="77777777" w:rsidR="00B032E0" w:rsidRPr="00B032E0" w:rsidRDefault="00B032E0" w:rsidP="00B032E0">
      <w:pPr>
        <w:rPr>
          <w:rFonts w:ascii="Source Sans Pro" w:hAnsi="Source Sans Pro" w:cs="Arial"/>
        </w:rPr>
      </w:pPr>
      <w:r w:rsidRPr="00B032E0">
        <w:rPr>
          <w:rFonts w:ascii="Source Sans Pro" w:hAnsi="Source Sans Pro" w:cs="Arial"/>
        </w:rPr>
        <w:t>Identify the organizations in your community with information that provides the following services.</w:t>
      </w:r>
    </w:p>
    <w:p w14:paraId="2453D9A2" w14:textId="77777777" w:rsidR="00B032E0" w:rsidRPr="001F5D85" w:rsidRDefault="00B032E0" w:rsidP="00B032E0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3FD0E369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4BB0F887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F3B3486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7D5ADE94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2219D52B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413A0C5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100B90B8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26BB8C95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040CEA47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7E845778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361C80D8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7E87A7D2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353E1CD3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2AE4961B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1E5F6047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4BFD4ECC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4FC4BB21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494BC4B8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7AC6979D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2FB35AE5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0EB2DC96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7EC50E5A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68C484CF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627EB9D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486CDE3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2954DDD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44D8ED4E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511490E4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1D076694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3FF6F6E2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006A2202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02A75B68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696A4C7E" w14:textId="77777777" w:rsidR="00B032E0" w:rsidRDefault="00B032E0" w:rsidP="00B032E0">
      <w:pPr>
        <w:rPr>
          <w:rFonts w:ascii="Source Sans Pro" w:hAnsi="Source Sans Pro" w:cs="Arial"/>
          <w:sz w:val="22"/>
          <w:szCs w:val="22"/>
        </w:rPr>
      </w:pPr>
    </w:p>
    <w:p w14:paraId="2E056D74" w14:textId="77777777" w:rsidR="00B032E0" w:rsidRPr="00B032E0" w:rsidRDefault="00B032E0" w:rsidP="00B032E0">
      <w:pPr>
        <w:rPr>
          <w:rFonts w:ascii="Source Sans Pro" w:hAnsi="Source Sans Pro" w:cs="Arial"/>
        </w:rPr>
      </w:pPr>
    </w:p>
    <w:p w14:paraId="2144C70C" w14:textId="77777777" w:rsidR="00B032E0" w:rsidRPr="00B032E0" w:rsidRDefault="00B032E0" w:rsidP="00B032E0">
      <w:pPr>
        <w:rPr>
          <w:rFonts w:ascii="Source Sans Pro" w:hAnsi="Source Sans Pro" w:cs="Arial"/>
        </w:rPr>
      </w:pPr>
      <w:proofErr w:type="spellStart"/>
      <w:r w:rsidRPr="00B032E0">
        <w:rPr>
          <w:rFonts w:ascii="Source Sans Pro" w:hAnsi="Source Sans Pro"/>
          <w:szCs w:val="28"/>
        </w:rPr>
        <w:t>Haddii</w:t>
      </w:r>
      <w:proofErr w:type="spellEnd"/>
      <w:r w:rsidRPr="00B032E0">
        <w:rPr>
          <w:rFonts w:ascii="Source Sans Pro" w:hAnsi="Source Sans Pro"/>
          <w:szCs w:val="28"/>
        </w:rPr>
        <w:t xml:space="preserve"> ay </w:t>
      </w:r>
      <w:proofErr w:type="spellStart"/>
      <w:r w:rsidRPr="00B032E0">
        <w:rPr>
          <w:rFonts w:ascii="Source Sans Pro" w:hAnsi="Source Sans Pro"/>
          <w:szCs w:val="28"/>
        </w:rPr>
        <w:t>dhacdo</w:t>
      </w:r>
      <w:proofErr w:type="spellEnd"/>
      <w:r w:rsidRPr="00B032E0">
        <w:rPr>
          <w:rFonts w:ascii="Source Sans Pro" w:hAnsi="Source Sans Pro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szCs w:val="28"/>
        </w:rPr>
        <w:t>xaalad</w:t>
      </w:r>
      <w:proofErr w:type="spellEnd"/>
      <w:r w:rsidRPr="00B032E0">
        <w:rPr>
          <w:rFonts w:ascii="Source Sans Pro" w:hAnsi="Source Sans Pro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szCs w:val="28"/>
        </w:rPr>
        <w:t>degdeg</w:t>
      </w:r>
      <w:proofErr w:type="spellEnd"/>
      <w:r w:rsidRPr="00B032E0">
        <w:rPr>
          <w:rFonts w:ascii="Source Sans Pro" w:hAnsi="Source Sans Pro"/>
          <w:szCs w:val="28"/>
        </w:rPr>
        <w:t xml:space="preserve"> ah ama </w:t>
      </w:r>
      <w:proofErr w:type="spellStart"/>
      <w:r w:rsidRPr="00B032E0">
        <w:rPr>
          <w:rFonts w:ascii="Source Sans Pro" w:hAnsi="Source Sans Pro"/>
          <w:szCs w:val="28"/>
        </w:rPr>
        <w:t>dhibaato</w:t>
      </w:r>
      <w:proofErr w:type="spellEnd"/>
      <w:r w:rsidRPr="00B032E0">
        <w:rPr>
          <w:rFonts w:ascii="Source Sans Pro" w:hAnsi="Source Sans Pro"/>
          <w:szCs w:val="28"/>
        </w:rPr>
        <w:t xml:space="preserve">, </w:t>
      </w:r>
      <w:proofErr w:type="spellStart"/>
      <w:r w:rsidRPr="00B032E0">
        <w:rPr>
          <w:rFonts w:ascii="Source Sans Pro" w:hAnsi="Source Sans Pro"/>
          <w:szCs w:val="28"/>
        </w:rPr>
        <w:t>fadlan</w:t>
      </w:r>
      <w:proofErr w:type="spellEnd"/>
      <w:r w:rsidRPr="00B032E0">
        <w:rPr>
          <w:rFonts w:ascii="Source Sans Pro" w:hAnsi="Source Sans Pro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szCs w:val="28"/>
        </w:rPr>
        <w:t>wac</w:t>
      </w:r>
      <w:proofErr w:type="spellEnd"/>
      <w:r w:rsidRPr="00B032E0">
        <w:rPr>
          <w:rFonts w:ascii="Source Sans Pro" w:hAnsi="Source Sans Pro"/>
          <w:szCs w:val="28"/>
        </w:rPr>
        <w:t xml:space="preserve"> </w:t>
      </w:r>
      <w:r w:rsidRPr="00B032E0">
        <w:rPr>
          <w:rFonts w:ascii="Source Sans Pro" w:hAnsi="Source Sans Pro"/>
          <w:b/>
          <w:szCs w:val="28"/>
        </w:rPr>
        <w:t>911</w:t>
      </w:r>
      <w:r w:rsidRPr="00B032E0">
        <w:rPr>
          <w:rFonts w:ascii="Source Sans Pro" w:hAnsi="Source Sans Pro"/>
          <w:szCs w:val="28"/>
        </w:rPr>
        <w:t>.</w:t>
      </w:r>
    </w:p>
    <w:p w14:paraId="6694CAE8" w14:textId="77777777" w:rsidR="00B032E0" w:rsidRPr="00B032E0" w:rsidRDefault="00B032E0" w:rsidP="00B032E0">
      <w:pPr>
        <w:rPr>
          <w:rFonts w:ascii="Source Sans Pro" w:hAnsi="Source Sans Pro" w:cs="Arial"/>
          <w:b/>
          <w:bCs/>
        </w:rPr>
      </w:pPr>
    </w:p>
    <w:p w14:paraId="75392548" w14:textId="77777777" w:rsidR="00B032E0" w:rsidRPr="00B032E0" w:rsidRDefault="00B032E0" w:rsidP="00B032E0">
      <w:pPr>
        <w:rPr>
          <w:rFonts w:ascii="Source Sans Pro" w:hAnsi="Source Sans Pro" w:cs="Arial"/>
          <w:color w:val="000000"/>
        </w:rPr>
      </w:pPr>
      <w:proofErr w:type="spellStart"/>
      <w:r w:rsidRPr="00B032E0">
        <w:rPr>
          <w:rFonts w:ascii="Source Sans Pro" w:hAnsi="Source Sans Pro"/>
          <w:b/>
          <w:szCs w:val="28"/>
        </w:rPr>
        <w:t>Goobta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la </w:t>
      </w:r>
      <w:proofErr w:type="spellStart"/>
      <w:r w:rsidRPr="00B032E0">
        <w:rPr>
          <w:rFonts w:ascii="Source Sans Pro" w:hAnsi="Source Sans Pro"/>
          <w:b/>
          <w:szCs w:val="28"/>
        </w:rPr>
        <w:t>iskugu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b/>
          <w:szCs w:val="28"/>
        </w:rPr>
        <w:t>xiray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b/>
          <w:szCs w:val="28"/>
        </w:rPr>
        <w:t>ee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b/>
          <w:szCs w:val="28"/>
        </w:rPr>
        <w:t>laga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b/>
          <w:szCs w:val="28"/>
        </w:rPr>
        <w:t>soo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b/>
          <w:szCs w:val="28"/>
        </w:rPr>
        <w:t>galo</w:t>
      </w:r>
      <w:proofErr w:type="spellEnd"/>
      <w:r w:rsidRPr="00B032E0">
        <w:rPr>
          <w:rFonts w:ascii="Source Sans Pro" w:hAnsi="Source Sans Pro"/>
          <w:b/>
          <w:szCs w:val="28"/>
        </w:rPr>
        <w:t xml:space="preserve">: </w:t>
      </w:r>
      <w:r w:rsidRPr="00B032E0">
        <w:rPr>
          <w:rFonts w:ascii="Source Sans Pro" w:hAnsi="Source Sans Pro"/>
          <w:color w:val="000000"/>
          <w:szCs w:val="28"/>
        </w:rPr>
        <w:t>Ka</w:t>
      </w:r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goobta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la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iskugu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xiray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ee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laga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soo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Style w:val="apple-converted-space"/>
          <w:rFonts w:ascii="Source Sans Pro" w:hAnsi="Source Sans Pro"/>
          <w:color w:val="000000"/>
          <w:szCs w:val="28"/>
        </w:rPr>
        <w:t>galo</w:t>
      </w:r>
      <w:proofErr w:type="spellEnd"/>
      <w:r w:rsidRPr="00B032E0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waa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albaabka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hore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ee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nidaamka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hoyga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ee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gobolka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kaasoo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caawin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doona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doona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isku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xirdhka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ardayda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iyo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ay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haysato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hoy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la'aanta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adeegyada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ku</w:t>
      </w:r>
      <w:proofErr w:type="spellEnd"/>
      <w:r w:rsidRPr="00B032E0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B032E0">
        <w:rPr>
          <w:rFonts w:ascii="Source Sans Pro" w:hAnsi="Source Sans Pro"/>
          <w:color w:val="000000"/>
          <w:szCs w:val="28"/>
        </w:rPr>
        <w:t>haboon</w:t>
      </w:r>
      <w:proofErr w:type="spellEnd"/>
      <w:r w:rsidRPr="00B032E0">
        <w:rPr>
          <w:rFonts w:ascii="Source Sans Pro" w:hAnsi="Source Sans Pro"/>
          <w:color w:val="000000"/>
          <w:szCs w:val="28"/>
        </w:rPr>
        <w:t>.</w:t>
      </w:r>
    </w:p>
    <w:p w14:paraId="2C5836CA" w14:textId="77777777" w:rsidR="00B032E0" w:rsidRPr="00B032E0" w:rsidRDefault="00B032E0" w:rsidP="00B032E0">
      <w:pPr>
        <w:rPr>
          <w:rFonts w:ascii="Source Sans Pro" w:hAnsi="Source Sans Pro" w:cs="Arial"/>
          <w:color w:val="000000"/>
        </w:rPr>
      </w:pPr>
    </w:p>
    <w:p w14:paraId="4F3AB222" w14:textId="77777777" w:rsidR="00B032E0" w:rsidRPr="00B032E0" w:rsidRDefault="00B032E0" w:rsidP="00B032E0">
      <w:pPr>
        <w:rPr>
          <w:rFonts w:ascii="Source Sans Pro" w:hAnsi="Source Sans Pro" w:cs="Arial"/>
          <w:b/>
          <w:bCs/>
          <w:color w:val="000000"/>
        </w:rPr>
      </w:pPr>
      <w:r w:rsidRPr="00B032E0">
        <w:rPr>
          <w:rFonts w:ascii="Source Sans Pro" w:hAnsi="Source Sans Pro"/>
          <w:b/>
          <w:color w:val="000000"/>
          <w:szCs w:val="28"/>
        </w:rPr>
        <w:t>NAMBARKA GOOBTA LA ISKUGU XIRAY EE LAGA SOO GALO:</w:t>
      </w:r>
    </w:p>
    <w:p w14:paraId="19D09886" w14:textId="77777777" w:rsidR="00B032E0" w:rsidRPr="00B032E0" w:rsidRDefault="00B032E0" w:rsidP="00B032E0">
      <w:pPr>
        <w:rPr>
          <w:rFonts w:ascii="Source Sans Pro" w:hAnsi="Source Sans Pro" w:cs="Arial"/>
          <w:b/>
          <w:bCs/>
          <w:color w:val="000000"/>
        </w:rPr>
      </w:pPr>
    </w:p>
    <w:p w14:paraId="7277FBCF" w14:textId="77777777" w:rsidR="00B032E0" w:rsidRPr="00B032E0" w:rsidRDefault="00B032E0" w:rsidP="00B032E0">
      <w:pPr>
        <w:rPr>
          <w:rFonts w:ascii="Source Sans Pro" w:hAnsi="Source Sans Pro" w:cs="Arial"/>
          <w:b/>
          <w:bCs/>
          <w:color w:val="000000"/>
        </w:rPr>
      </w:pPr>
      <w:r w:rsidRPr="00B032E0">
        <w:rPr>
          <w:rFonts w:ascii="Source Sans Pro" w:hAnsi="Source Sans Pro"/>
          <w:b/>
          <w:color w:val="000000"/>
          <w:szCs w:val="28"/>
        </w:rPr>
        <w:t xml:space="preserve">211 AMA LAMBARKA KALE EE CAAWIMAADDA: </w:t>
      </w:r>
    </w:p>
    <w:p w14:paraId="000417B5" w14:textId="77777777" w:rsidR="00B032E0" w:rsidRDefault="00B032E0" w:rsidP="00B032E0">
      <w:pPr>
        <w:rPr>
          <w:rFonts w:ascii="Source Sans Pro" w:hAnsi="Source Sans Pro" w:cs="Arial"/>
          <w:b/>
          <w:bCs/>
          <w:color w:val="000000"/>
        </w:rPr>
      </w:pPr>
    </w:p>
    <w:p w14:paraId="380E369F" w14:textId="77777777" w:rsidR="00B032E0" w:rsidRPr="001576DA" w:rsidRDefault="00B032E0" w:rsidP="00B032E0">
      <w:pPr>
        <w:pBdr>
          <w:bottom w:val="single" w:sz="12" w:space="1" w:color="auto"/>
        </w:pBdr>
        <w:rPr>
          <w:rFonts w:ascii="Source Sans Pro" w:hAnsi="Source Sans Pro" w:cs="Arial"/>
        </w:rPr>
      </w:pPr>
    </w:p>
    <w:p w14:paraId="145250A0" w14:textId="77777777" w:rsidR="00B032E0" w:rsidRDefault="00B032E0" w:rsidP="00B032E0">
      <w:pPr>
        <w:ind w:firstLine="720"/>
        <w:rPr>
          <w:rFonts w:ascii="Source Sans Pro" w:hAnsi="Source Sans Pro" w:cs="Arial"/>
          <w:b/>
          <w:bCs/>
          <w:color w:val="000000"/>
        </w:rPr>
      </w:pPr>
    </w:p>
    <w:p w14:paraId="34EBC9D1" w14:textId="77777777" w:rsidR="00B032E0" w:rsidRDefault="00B032E0" w:rsidP="00B032E0">
      <w:pPr>
        <w:rPr>
          <w:rFonts w:ascii="Source Sans Pro" w:hAnsi="Source Sans Pro" w:cs="Arial"/>
          <w:b/>
          <w:bCs/>
          <w:color w:val="000000"/>
        </w:rPr>
      </w:pPr>
    </w:p>
    <w:p w14:paraId="54AA1989" w14:textId="77777777" w:rsidR="00B032E0" w:rsidRPr="00CD62BA" w:rsidRDefault="00B032E0" w:rsidP="00B032E0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56BC3092" w14:textId="77777777" w:rsidTr="007A48A6">
        <w:trPr>
          <w:trHeight w:val="197"/>
        </w:trPr>
        <w:tc>
          <w:tcPr>
            <w:tcW w:w="4675" w:type="dxa"/>
            <w:shd w:val="clear" w:color="auto" w:fill="D9D9D9"/>
          </w:tcPr>
          <w:p w14:paraId="1CA288F8" w14:textId="77777777" w:rsidR="00B032E0" w:rsidRPr="008128E9" w:rsidRDefault="00B032E0" w:rsidP="007A48A6">
            <w:pPr>
              <w:tabs>
                <w:tab w:val="left" w:pos="2980"/>
              </w:tabs>
              <w:rPr>
                <w:rFonts w:ascii="Source Sans Pro" w:hAnsi="Source Sans Pro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HOYGA</w:t>
            </w:r>
            <w:r>
              <w:rPr>
                <w:rFonts w:ascii="Source Sans Pro" w:hAnsi="Source Sans Pro"/>
                <w:b/>
                <w:sz w:val="28"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226D50A9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GURYAHA</w:t>
            </w:r>
          </w:p>
        </w:tc>
      </w:tr>
      <w:tr w:rsidR="00B032E0" w:rsidRPr="00CD62BA" w14:paraId="1B9EB93E" w14:textId="77777777" w:rsidTr="007A48A6">
        <w:tc>
          <w:tcPr>
            <w:tcW w:w="4675" w:type="dxa"/>
          </w:tcPr>
          <w:p w14:paraId="0CA02E5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81E057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: </w:t>
            </w:r>
          </w:p>
          <w:p w14:paraId="32C45B8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1F7436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5E16A3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3B552E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E39DF9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4D43EA9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18A8B6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7B13AAC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C8AF6B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A26EE3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28EA9B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611F8F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A88347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65237F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1B3AAE9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547B95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335498E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1E5391BF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01652BC5" w14:textId="77777777" w:rsidTr="007A48A6">
        <w:tc>
          <w:tcPr>
            <w:tcW w:w="4675" w:type="dxa"/>
            <w:shd w:val="clear" w:color="auto" w:fill="D9D9D9"/>
          </w:tcPr>
          <w:p w14:paraId="070B18F8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ADEEGYADA CUNTADA</w:t>
            </w:r>
          </w:p>
        </w:tc>
        <w:tc>
          <w:tcPr>
            <w:tcW w:w="4675" w:type="dxa"/>
            <w:shd w:val="clear" w:color="auto" w:fill="D9D9D9"/>
          </w:tcPr>
          <w:p w14:paraId="4FC987A2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AGABKA CAWINAADA</w:t>
            </w:r>
          </w:p>
        </w:tc>
      </w:tr>
      <w:tr w:rsidR="00B032E0" w:rsidRPr="00CD62BA" w14:paraId="6C6009C1" w14:textId="77777777" w:rsidTr="007A48A6">
        <w:tc>
          <w:tcPr>
            <w:tcW w:w="4675" w:type="dxa"/>
          </w:tcPr>
          <w:p w14:paraId="214CD6D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BDAF1B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: </w:t>
            </w:r>
          </w:p>
          <w:p w14:paraId="3978B9C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77B44B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F0824F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67E83D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E95FD1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0B1C528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896A47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62F3AA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CE9C39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F01C7D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25CFF6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4BE693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7D6F3F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C5B13B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6D1129E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681608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B632999" w14:textId="77777777" w:rsidR="00B032E0" w:rsidRDefault="00B032E0" w:rsidP="00B032E0">
      <w:pPr>
        <w:rPr>
          <w:rFonts w:ascii="Source Sans Pro" w:hAnsi="Source Sans Pro" w:cs="Arial"/>
        </w:rPr>
      </w:pPr>
    </w:p>
    <w:p w14:paraId="663FAF6B" w14:textId="77777777" w:rsidR="00B032E0" w:rsidRDefault="00B032E0" w:rsidP="00B032E0">
      <w:pPr>
        <w:rPr>
          <w:rFonts w:ascii="Source Sans Pro" w:hAnsi="Source Sans Pro" w:cs="Arial"/>
        </w:rPr>
      </w:pPr>
    </w:p>
    <w:p w14:paraId="343977BC" w14:textId="77777777" w:rsidR="00B032E0" w:rsidRDefault="00B032E0" w:rsidP="00B032E0">
      <w:pPr>
        <w:rPr>
          <w:rFonts w:ascii="Source Sans Pro" w:hAnsi="Source Sans Pro" w:cs="Arial"/>
        </w:rPr>
      </w:pPr>
    </w:p>
    <w:p w14:paraId="1BB3354D" w14:textId="77777777" w:rsidR="00B032E0" w:rsidRDefault="00B032E0" w:rsidP="00B032E0">
      <w:pPr>
        <w:rPr>
          <w:rFonts w:ascii="Source Sans Pro" w:hAnsi="Source Sans Pro" w:cs="Arial"/>
        </w:rPr>
      </w:pPr>
    </w:p>
    <w:p w14:paraId="451081D2" w14:textId="77777777" w:rsidR="00B032E0" w:rsidRDefault="00B032E0" w:rsidP="00B032E0">
      <w:pPr>
        <w:rPr>
          <w:rFonts w:ascii="Source Sans Pro" w:hAnsi="Source Sans Pro" w:cs="Arial"/>
        </w:rPr>
      </w:pPr>
    </w:p>
    <w:p w14:paraId="25512DA2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3650593F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4675"/>
        <w:gridCol w:w="4680"/>
      </w:tblGrid>
      <w:tr w:rsidR="00B032E0" w:rsidRPr="00CD62BA" w14:paraId="49A13C42" w14:textId="77777777" w:rsidTr="007A48A6">
        <w:trPr>
          <w:trHeight w:val="611"/>
        </w:trPr>
        <w:tc>
          <w:tcPr>
            <w:tcW w:w="4675" w:type="dxa"/>
            <w:shd w:val="clear" w:color="auto" w:fill="D9D9D9"/>
          </w:tcPr>
          <w:p w14:paraId="437CA4F9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ADEEGYADA GADIIDKA</w:t>
            </w:r>
          </w:p>
        </w:tc>
        <w:tc>
          <w:tcPr>
            <w:tcW w:w="4680" w:type="dxa"/>
            <w:shd w:val="clear" w:color="auto" w:fill="D9D9D9"/>
          </w:tcPr>
          <w:p w14:paraId="1FD1AB31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 xml:space="preserve">DARYEELKA </w:t>
            </w:r>
            <w:proofErr w:type="gramStart"/>
            <w:r>
              <w:rPr>
                <w:rFonts w:ascii="Source Sans Pro" w:hAnsi="Source Sans Pro"/>
                <w:b/>
                <w:sz w:val="28"/>
              </w:rPr>
              <w:t>CAAFIMAADKA(</w:t>
            </w:r>
            <w:proofErr w:type="gramEnd"/>
            <w:r>
              <w:rPr>
                <w:rFonts w:ascii="Source Sans Pro" w:hAnsi="Source Sans Pro"/>
                <w:b/>
                <w:sz w:val="28"/>
              </w:rPr>
              <w:t>ILKAHA, ARAGGA, MASKAXDA…)</w:t>
            </w:r>
          </w:p>
        </w:tc>
      </w:tr>
      <w:tr w:rsidR="00B032E0" w:rsidRPr="00CD62BA" w14:paraId="6CB5EE59" w14:textId="77777777" w:rsidTr="007A48A6">
        <w:tc>
          <w:tcPr>
            <w:tcW w:w="4675" w:type="dxa"/>
          </w:tcPr>
          <w:p w14:paraId="4991986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1916F6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36AB7A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0144C3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5BCF65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D43DE1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FAD15A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5E2502C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CE7AAD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80" w:type="dxa"/>
          </w:tcPr>
          <w:p w14:paraId="6E90BB5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16FC0E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7488F6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5B307D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040824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5D26FA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5112FC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5F63D42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3CE4EE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1A85C4E5" w14:textId="77777777" w:rsidR="00B032E0" w:rsidRDefault="00B032E0" w:rsidP="00B032E0">
      <w:pPr>
        <w:rPr>
          <w:rFonts w:ascii="Source Sans Pro" w:hAnsi="Source Sans Pro" w:cs="Arial"/>
        </w:rPr>
      </w:pPr>
    </w:p>
    <w:p w14:paraId="18DF42B6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29B1EA1D" w14:textId="77777777" w:rsidTr="007A48A6">
        <w:tc>
          <w:tcPr>
            <w:tcW w:w="4675" w:type="dxa"/>
            <w:shd w:val="clear" w:color="auto" w:fill="D9D9D9"/>
          </w:tcPr>
          <w:p w14:paraId="480EF877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CARUURTA IYO DHALINYARADA BAAHIYAHA GAARKA AH QABAAN</w:t>
            </w:r>
          </w:p>
        </w:tc>
        <w:tc>
          <w:tcPr>
            <w:tcW w:w="4675" w:type="dxa"/>
            <w:shd w:val="clear" w:color="auto" w:fill="D9D9D9"/>
          </w:tcPr>
          <w:p w14:paraId="015EB77D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 xml:space="preserve">QANIISNIMO </w:t>
            </w:r>
          </w:p>
        </w:tc>
      </w:tr>
      <w:tr w:rsidR="00B032E0" w:rsidRPr="00CD62BA" w14:paraId="68872B5F" w14:textId="77777777" w:rsidTr="007A48A6">
        <w:tc>
          <w:tcPr>
            <w:tcW w:w="4675" w:type="dxa"/>
          </w:tcPr>
          <w:p w14:paraId="296F1AC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662104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B1751C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8A99A5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D93100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DD9B30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3B6FED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5E5C823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DFD0DB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004F29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8DC3A8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3BEA13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33C8A9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49D65C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556292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574CCC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3CE0B67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3C4308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2497C46A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6D56D55F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06B56C16" w14:textId="77777777" w:rsidTr="007A48A6">
        <w:tc>
          <w:tcPr>
            <w:tcW w:w="4675" w:type="dxa"/>
            <w:shd w:val="clear" w:color="auto" w:fill="D9D9D9"/>
          </w:tcPr>
          <w:p w14:paraId="37448690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UUREYDA IYO DHALINYARADA WAALIDKA AH</w:t>
            </w:r>
          </w:p>
        </w:tc>
        <w:tc>
          <w:tcPr>
            <w:tcW w:w="4675" w:type="dxa"/>
            <w:shd w:val="clear" w:color="auto" w:fill="D9D9D9"/>
          </w:tcPr>
          <w:p w14:paraId="5AEB0F43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ARDAYDA BARATA INGIRIISKA</w:t>
            </w:r>
          </w:p>
        </w:tc>
      </w:tr>
      <w:tr w:rsidR="00B032E0" w:rsidRPr="00CD62BA" w14:paraId="03385A34" w14:textId="77777777" w:rsidTr="007A48A6">
        <w:tc>
          <w:tcPr>
            <w:tcW w:w="4675" w:type="dxa"/>
          </w:tcPr>
          <w:p w14:paraId="79004D4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BA25D7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EE9481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67EB53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5FA5D7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0E156D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FCCFBB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15E1D9F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4730EC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D0AB76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F2B568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CA2ED3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172C94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BA02CC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AE226B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0F4B15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2645506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C2A061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23E9390F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453EC8D2" w14:textId="77777777" w:rsidR="00B032E0" w:rsidRDefault="00B032E0" w:rsidP="00B032E0">
      <w:pPr>
        <w:rPr>
          <w:rFonts w:ascii="Source Sans Pro" w:hAnsi="Source Sans Pro" w:cs="Arial"/>
        </w:rPr>
      </w:pPr>
    </w:p>
    <w:p w14:paraId="14AAFF00" w14:textId="77777777" w:rsidR="00B032E0" w:rsidRDefault="00B032E0" w:rsidP="00B032E0">
      <w:pPr>
        <w:rPr>
          <w:rFonts w:ascii="Source Sans Pro" w:hAnsi="Source Sans Pro" w:cs="Arial"/>
        </w:rPr>
      </w:pPr>
    </w:p>
    <w:p w14:paraId="7F056D40" w14:textId="77777777" w:rsidR="00B032E0" w:rsidRDefault="00B032E0" w:rsidP="00B032E0">
      <w:pPr>
        <w:rPr>
          <w:rFonts w:ascii="Source Sans Pro" w:hAnsi="Source Sans Pro" w:cs="Arial"/>
        </w:rPr>
      </w:pPr>
    </w:p>
    <w:p w14:paraId="0E3D30AE" w14:textId="77777777" w:rsidR="00B032E0" w:rsidRDefault="00B032E0" w:rsidP="00B032E0">
      <w:pPr>
        <w:rPr>
          <w:rFonts w:ascii="Source Sans Pro" w:hAnsi="Source Sans Pro" w:cs="Arial"/>
        </w:rPr>
      </w:pPr>
    </w:p>
    <w:p w14:paraId="5C814393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21C2AFEA" w14:textId="77777777" w:rsidTr="007A48A6">
        <w:trPr>
          <w:trHeight w:val="300"/>
        </w:trPr>
        <w:tc>
          <w:tcPr>
            <w:tcW w:w="4675" w:type="dxa"/>
            <w:shd w:val="clear" w:color="auto" w:fill="D9D9D9"/>
          </w:tcPr>
          <w:p w14:paraId="660A395D" w14:textId="77777777" w:rsidR="00B032E0" w:rsidRPr="008128E9" w:rsidRDefault="00B032E0" w:rsidP="007A48A6">
            <w:pPr>
              <w:spacing w:line="259" w:lineRule="auto"/>
              <w:rPr>
                <w:rFonts w:ascii="Source Sans Pro" w:hAnsi="Source Sans Pro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BARAKACAY/KU CUSUB</w:t>
            </w:r>
          </w:p>
        </w:tc>
        <w:tc>
          <w:tcPr>
            <w:tcW w:w="4675" w:type="dxa"/>
            <w:shd w:val="clear" w:color="auto" w:fill="D9D9D9"/>
          </w:tcPr>
          <w:p w14:paraId="31479242" w14:textId="77777777" w:rsidR="00B032E0" w:rsidRPr="008128E9" w:rsidRDefault="00B032E0" w:rsidP="007A48A6">
            <w:pPr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DHALINYARO GURI LA'AAN AH OO AAN LALA SOCNIN EE GURYO LAHEEN</w:t>
            </w:r>
          </w:p>
        </w:tc>
      </w:tr>
      <w:tr w:rsidR="00B032E0" w:rsidRPr="00CD62BA" w14:paraId="06682968" w14:textId="77777777" w:rsidTr="007A48A6">
        <w:trPr>
          <w:trHeight w:val="300"/>
        </w:trPr>
        <w:tc>
          <w:tcPr>
            <w:tcW w:w="4675" w:type="dxa"/>
          </w:tcPr>
          <w:p w14:paraId="44E377D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579C9D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C417A0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6F2289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30D0E56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6EBEA6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38B961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6D096D5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DB5321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4B4EB9AD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635F33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EC08F3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C435C6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F3D3F1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BAB88B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EA7AEA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71E48AC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7AD822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65093692" w14:textId="77777777" w:rsidR="00B032E0" w:rsidRDefault="00B032E0" w:rsidP="00B032E0">
      <w:pPr>
        <w:rPr>
          <w:rFonts w:ascii="Source Sans Pro" w:hAnsi="Source Sans Pro" w:cs="Arial"/>
        </w:rPr>
      </w:pPr>
    </w:p>
    <w:p w14:paraId="2D7F7D4B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476D028A" w14:textId="77777777" w:rsidTr="007A48A6">
        <w:tc>
          <w:tcPr>
            <w:tcW w:w="4675" w:type="dxa"/>
            <w:shd w:val="clear" w:color="auto" w:fill="D9D9D9"/>
          </w:tcPr>
          <w:p w14:paraId="0EF68290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DAGAALKA QOYSKA, XADGUDUBKA, GALMADA</w:t>
            </w:r>
          </w:p>
        </w:tc>
        <w:tc>
          <w:tcPr>
            <w:tcW w:w="4675" w:type="dxa"/>
            <w:shd w:val="clear" w:color="auto" w:fill="D9D9D9"/>
          </w:tcPr>
          <w:p w14:paraId="21FB7966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ADEEGYADA SHARCIGA</w:t>
            </w:r>
          </w:p>
        </w:tc>
      </w:tr>
      <w:tr w:rsidR="00B032E0" w:rsidRPr="00CD62BA" w14:paraId="6D533FD1" w14:textId="77777777" w:rsidTr="007A48A6">
        <w:tc>
          <w:tcPr>
            <w:tcW w:w="4675" w:type="dxa"/>
          </w:tcPr>
          <w:p w14:paraId="3C0742B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D977DD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7C3514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B122F91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3B7A38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709EB7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29B9B4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56A2066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0DD96FC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FF6000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B6C45D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3C02A9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E2EA265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Bogga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internetka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E18D7B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4A18EF0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996040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4B266F3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C86756B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2DC42CBD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59F51338" w14:textId="77777777" w:rsidR="00B032E0" w:rsidRPr="00CD62BA" w:rsidRDefault="00B032E0" w:rsidP="00B032E0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2E0" w:rsidRPr="00CD62BA" w14:paraId="58720C83" w14:textId="77777777" w:rsidTr="007A48A6">
        <w:tc>
          <w:tcPr>
            <w:tcW w:w="4675" w:type="dxa"/>
            <w:shd w:val="clear" w:color="auto" w:fill="D9D9D9"/>
          </w:tcPr>
          <w:p w14:paraId="29EF2CE7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ILO DHEERAAD AH</w:t>
            </w:r>
          </w:p>
        </w:tc>
        <w:tc>
          <w:tcPr>
            <w:tcW w:w="4675" w:type="dxa"/>
            <w:shd w:val="clear" w:color="auto" w:fill="D9D9D9"/>
          </w:tcPr>
          <w:p w14:paraId="579A606D" w14:textId="77777777" w:rsidR="00B032E0" w:rsidRPr="008128E9" w:rsidRDefault="00B032E0" w:rsidP="007A48A6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ILO DHEERAAD AH</w:t>
            </w:r>
          </w:p>
        </w:tc>
      </w:tr>
      <w:tr w:rsidR="00B032E0" w:rsidRPr="00CD62BA" w14:paraId="60EB7C81" w14:textId="77777777" w:rsidTr="007A48A6">
        <w:tc>
          <w:tcPr>
            <w:tcW w:w="4675" w:type="dxa"/>
          </w:tcPr>
          <w:p w14:paraId="2A56F26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49E3A1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526D0E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D2829B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68D64E57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088442A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06ABA999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0295F7C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4E4E4353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Magaca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Ururka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2B799CB0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Cinwaanka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737CD058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Lambarka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telefoonka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1651B9F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Saacadaha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Adeegyada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8579464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r w:rsidRPr="00475B03">
              <w:rPr>
                <w:rFonts w:ascii="Source Sans Pro" w:hAnsi="Source Sans Pro"/>
                <w:szCs w:val="28"/>
              </w:rPr>
              <w:t xml:space="preserve">U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qalmida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32E4967F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Habka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qaadashada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haddii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la </w:t>
            </w:r>
            <w:proofErr w:type="spellStart"/>
            <w:r w:rsidRPr="00475B03">
              <w:rPr>
                <w:rFonts w:ascii="Source Sans Pro" w:hAnsi="Source Sans Pro"/>
                <w:szCs w:val="28"/>
              </w:rPr>
              <w:t>heli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 xml:space="preserve"> karo):</w:t>
            </w:r>
          </w:p>
          <w:p w14:paraId="066E5BA2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475B03">
              <w:rPr>
                <w:rFonts w:ascii="Source Sans Pro" w:hAnsi="Source Sans Pro"/>
                <w:szCs w:val="28"/>
              </w:rPr>
              <w:t>Dukumentiyada</w:t>
            </w:r>
            <w:proofErr w:type="spellEnd"/>
            <w:r w:rsidRPr="00475B03">
              <w:rPr>
                <w:rFonts w:ascii="Source Sans Pro" w:hAnsi="Source Sans Pro"/>
                <w:szCs w:val="28"/>
              </w:rPr>
              <w:t>:</w:t>
            </w:r>
          </w:p>
          <w:p w14:paraId="52BE12FE" w14:textId="77777777" w:rsidR="00B032E0" w:rsidRPr="00475B03" w:rsidRDefault="00B032E0" w:rsidP="007A48A6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45143FB9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34DD7466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2EC73EE1" w14:textId="77777777" w:rsidR="00B032E0" w:rsidRPr="00CD62BA" w:rsidRDefault="00B032E0" w:rsidP="00B032E0">
      <w:pPr>
        <w:rPr>
          <w:rFonts w:ascii="Source Sans Pro" w:hAnsi="Source Sans Pro" w:cs="Arial"/>
        </w:rPr>
      </w:pPr>
    </w:p>
    <w:p w14:paraId="3C7CB339" w14:textId="0D9DFF11" w:rsidR="0060740A" w:rsidRPr="00B032E0" w:rsidRDefault="0060740A" w:rsidP="00B032E0"/>
    <w:sectPr w:rsidR="0060740A" w:rsidRPr="00B032E0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339EC" w14:textId="77777777" w:rsidR="00F1064B" w:rsidRDefault="00F1064B" w:rsidP="00A05352">
      <w:r>
        <w:separator/>
      </w:r>
    </w:p>
  </w:endnote>
  <w:endnote w:type="continuationSeparator" w:id="0">
    <w:p w14:paraId="41AEE09A" w14:textId="77777777" w:rsidR="00F1064B" w:rsidRDefault="00F1064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147A1C86" w:rsidR="00A05352" w:rsidRPr="008154D7" w:rsidRDefault="00A05352" w:rsidP="0089302D">
    <w:pPr>
      <w:pStyle w:val="Header"/>
      <w:rPr>
        <w:rFonts w:ascii="Source Sans Pro" w:hAnsi="Source Sans Pro"/>
      </w:rPr>
    </w:pPr>
    <w:r w:rsidRPr="008154D7">
      <w:rPr>
        <w:rFonts w:ascii="Source Sans Pro" w:hAnsi="Source Sans Pro"/>
      </w:rPr>
      <w:fldChar w:fldCharType="begin"/>
    </w:r>
    <w:r w:rsidRPr="008154D7">
      <w:rPr>
        <w:rFonts w:ascii="Source Sans Pro" w:hAnsi="Source Sans Pro"/>
      </w:rPr>
      <w:instrText xml:space="preserve"> PAGE   \* MERGEFORMAT </w:instrText>
    </w:r>
    <w:r w:rsidRPr="008154D7">
      <w:rPr>
        <w:rFonts w:ascii="Source Sans Pro" w:hAnsi="Source Sans Pro"/>
      </w:rPr>
      <w:fldChar w:fldCharType="separate"/>
    </w:r>
    <w:r w:rsidRPr="008154D7">
      <w:rPr>
        <w:rFonts w:ascii="Source Sans Pro" w:hAnsi="Source Sans Pro"/>
      </w:rPr>
      <w:t>1</w:t>
    </w:r>
    <w:r w:rsidRPr="008154D7">
      <w:rPr>
        <w:rFonts w:ascii="Source Sans Pro" w:hAnsi="Source Sans Pro"/>
        <w:noProof/>
      </w:rPr>
      <w:fldChar w:fldCharType="end"/>
    </w:r>
    <w:r w:rsidRPr="008154D7">
      <w:rPr>
        <w:rFonts w:ascii="Source Sans Pro" w:hAnsi="Source Sans Pro"/>
        <w:noProof/>
      </w:rPr>
      <w:t xml:space="preserve"> </w:t>
    </w:r>
    <w:r w:rsidRPr="008154D7">
      <w:rPr>
        <w:rFonts w:ascii="Source Sans Pro" w:hAnsi="Source Sans Pro"/>
      </w:rPr>
      <w:t xml:space="preserve">| </w:t>
    </w:r>
    <w:r w:rsidR="00475B03" w:rsidRPr="008154D7">
      <w:rPr>
        <w:rFonts w:ascii="Source Sans Pro" w:hAnsi="Source Sans Pro"/>
      </w:rPr>
      <w:t>QAAB-DHISMEEDKA KHAYRAADKA BULSHADA</w:t>
    </w:r>
    <w:r w:rsidR="00D677E7" w:rsidRPr="008154D7">
      <w:rPr>
        <w:rFonts w:ascii="Source Sans Pro" w:hAnsi="Source Sans Pro"/>
      </w:rPr>
      <w:t>|</w:t>
    </w:r>
    <w:r w:rsidRPr="008154D7">
      <w:rPr>
        <w:rFonts w:ascii="Source Sans Pro" w:hAnsi="Source Sans Pro"/>
      </w:rPr>
      <w:t xml:space="preserve"> </w:t>
    </w:r>
    <w:r w:rsidR="00DD29EE" w:rsidRPr="008154D7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8F924" w14:textId="77777777" w:rsidR="00F1064B" w:rsidRDefault="00F1064B" w:rsidP="00A05352">
      <w:r>
        <w:separator/>
      </w:r>
    </w:p>
  </w:footnote>
  <w:footnote w:type="continuationSeparator" w:id="0">
    <w:p w14:paraId="60CACB88" w14:textId="77777777" w:rsidR="00F1064B" w:rsidRDefault="00F1064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466D1"/>
    <w:multiLevelType w:val="hybridMultilevel"/>
    <w:tmpl w:val="2E82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3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B0E86"/>
    <w:multiLevelType w:val="hybridMultilevel"/>
    <w:tmpl w:val="E478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BD2CA1"/>
    <w:multiLevelType w:val="hybridMultilevel"/>
    <w:tmpl w:val="25B4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40"/>
  </w:num>
  <w:num w:numId="2" w16cid:durableId="1552615192">
    <w:abstractNumId w:val="45"/>
  </w:num>
  <w:num w:numId="3" w16cid:durableId="770393545">
    <w:abstractNumId w:val="4"/>
  </w:num>
  <w:num w:numId="4" w16cid:durableId="918758948">
    <w:abstractNumId w:val="61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6"/>
  </w:num>
  <w:num w:numId="8" w16cid:durableId="1460683483">
    <w:abstractNumId w:val="54"/>
  </w:num>
  <w:num w:numId="9" w16cid:durableId="42411109">
    <w:abstractNumId w:val="55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9"/>
  </w:num>
  <w:num w:numId="17" w16cid:durableId="690375426">
    <w:abstractNumId w:val="34"/>
  </w:num>
  <w:num w:numId="18" w16cid:durableId="864950752">
    <w:abstractNumId w:val="50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6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9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8"/>
  </w:num>
  <w:num w:numId="29" w16cid:durableId="1152406201">
    <w:abstractNumId w:val="37"/>
  </w:num>
  <w:num w:numId="30" w16cid:durableId="1629507592">
    <w:abstractNumId w:val="7"/>
  </w:num>
  <w:num w:numId="31" w16cid:durableId="1327323195">
    <w:abstractNumId w:val="44"/>
  </w:num>
  <w:num w:numId="32" w16cid:durableId="915742884">
    <w:abstractNumId w:val="4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6"/>
  </w:num>
  <w:num w:numId="40" w16cid:durableId="1302612650">
    <w:abstractNumId w:val="10"/>
  </w:num>
  <w:num w:numId="41" w16cid:durableId="547836261">
    <w:abstractNumId w:val="53"/>
  </w:num>
  <w:num w:numId="42" w16cid:durableId="1165977705">
    <w:abstractNumId w:val="29"/>
  </w:num>
  <w:num w:numId="43" w16cid:durableId="734206683">
    <w:abstractNumId w:val="64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9"/>
  </w:num>
  <w:num w:numId="48" w16cid:durableId="300621893">
    <w:abstractNumId w:val="26"/>
  </w:num>
  <w:num w:numId="49" w16cid:durableId="1815637856">
    <w:abstractNumId w:val="63"/>
  </w:num>
  <w:num w:numId="50" w16cid:durableId="282611615">
    <w:abstractNumId w:val="41"/>
  </w:num>
  <w:num w:numId="51" w16cid:durableId="940799092">
    <w:abstractNumId w:val="51"/>
  </w:num>
  <w:num w:numId="52" w16cid:durableId="151529219">
    <w:abstractNumId w:val="48"/>
  </w:num>
  <w:num w:numId="53" w16cid:durableId="891765870">
    <w:abstractNumId w:val="58"/>
  </w:num>
  <w:num w:numId="54" w16cid:durableId="980773684">
    <w:abstractNumId w:val="62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2"/>
  </w:num>
  <w:num w:numId="58" w16cid:durableId="1944989664">
    <w:abstractNumId w:val="43"/>
  </w:num>
  <w:num w:numId="59" w16cid:durableId="1982346858">
    <w:abstractNumId w:val="23"/>
  </w:num>
  <w:num w:numId="60" w16cid:durableId="2141603310">
    <w:abstractNumId w:val="60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5"/>
  </w:num>
  <w:num w:numId="64" w16cid:durableId="1844934896">
    <w:abstractNumId w:val="52"/>
  </w:num>
  <w:num w:numId="65" w16cid:durableId="748191078">
    <w:abstractNumId w:val="57"/>
  </w:num>
  <w:num w:numId="66" w16cid:durableId="12865414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62C26"/>
    <w:rsid w:val="00077ADC"/>
    <w:rsid w:val="000A7B62"/>
    <w:rsid w:val="000B3FD8"/>
    <w:rsid w:val="000B4F9E"/>
    <w:rsid w:val="000E6116"/>
    <w:rsid w:val="00101439"/>
    <w:rsid w:val="00107CEC"/>
    <w:rsid w:val="00127F11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B04CB"/>
    <w:rsid w:val="001C6FBF"/>
    <w:rsid w:val="001D47AD"/>
    <w:rsid w:val="001D4EB0"/>
    <w:rsid w:val="00200300"/>
    <w:rsid w:val="0020520B"/>
    <w:rsid w:val="00215CAB"/>
    <w:rsid w:val="0024645C"/>
    <w:rsid w:val="00247C28"/>
    <w:rsid w:val="002538D0"/>
    <w:rsid w:val="00257045"/>
    <w:rsid w:val="00262A4D"/>
    <w:rsid w:val="00265ABD"/>
    <w:rsid w:val="00267CFA"/>
    <w:rsid w:val="002A6388"/>
    <w:rsid w:val="002D5979"/>
    <w:rsid w:val="00302305"/>
    <w:rsid w:val="00320374"/>
    <w:rsid w:val="00336309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4115B0"/>
    <w:rsid w:val="00421B91"/>
    <w:rsid w:val="00430507"/>
    <w:rsid w:val="00434C66"/>
    <w:rsid w:val="00451701"/>
    <w:rsid w:val="00466C9F"/>
    <w:rsid w:val="00474EDE"/>
    <w:rsid w:val="00475B03"/>
    <w:rsid w:val="004901FB"/>
    <w:rsid w:val="004944CA"/>
    <w:rsid w:val="0049524C"/>
    <w:rsid w:val="004C6A54"/>
    <w:rsid w:val="00500358"/>
    <w:rsid w:val="00501FEA"/>
    <w:rsid w:val="00505593"/>
    <w:rsid w:val="005063BF"/>
    <w:rsid w:val="00526796"/>
    <w:rsid w:val="00542D23"/>
    <w:rsid w:val="005656D0"/>
    <w:rsid w:val="00580992"/>
    <w:rsid w:val="0058451B"/>
    <w:rsid w:val="005A48DD"/>
    <w:rsid w:val="005C7801"/>
    <w:rsid w:val="0060740A"/>
    <w:rsid w:val="00610FE1"/>
    <w:rsid w:val="0066029E"/>
    <w:rsid w:val="00672E4E"/>
    <w:rsid w:val="006E199D"/>
    <w:rsid w:val="006F136E"/>
    <w:rsid w:val="007210F3"/>
    <w:rsid w:val="00721379"/>
    <w:rsid w:val="007240B7"/>
    <w:rsid w:val="00734037"/>
    <w:rsid w:val="0075468B"/>
    <w:rsid w:val="007845CF"/>
    <w:rsid w:val="00787C2F"/>
    <w:rsid w:val="007A2C8A"/>
    <w:rsid w:val="007C21E9"/>
    <w:rsid w:val="007C2CB0"/>
    <w:rsid w:val="007E6697"/>
    <w:rsid w:val="008154D7"/>
    <w:rsid w:val="008218A4"/>
    <w:rsid w:val="00824136"/>
    <w:rsid w:val="00842EB0"/>
    <w:rsid w:val="00856E11"/>
    <w:rsid w:val="0085797C"/>
    <w:rsid w:val="0087371D"/>
    <w:rsid w:val="0088605E"/>
    <w:rsid w:val="0089302D"/>
    <w:rsid w:val="008B22B1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D2E2C"/>
    <w:rsid w:val="009D6FDE"/>
    <w:rsid w:val="00A05352"/>
    <w:rsid w:val="00A33FCF"/>
    <w:rsid w:val="00A41FB3"/>
    <w:rsid w:val="00A51D4E"/>
    <w:rsid w:val="00A6362A"/>
    <w:rsid w:val="00A714DD"/>
    <w:rsid w:val="00AB70FE"/>
    <w:rsid w:val="00AD0CC2"/>
    <w:rsid w:val="00B032E0"/>
    <w:rsid w:val="00B41E0C"/>
    <w:rsid w:val="00B53F24"/>
    <w:rsid w:val="00B56F69"/>
    <w:rsid w:val="00B75B99"/>
    <w:rsid w:val="00B8373E"/>
    <w:rsid w:val="00BA004F"/>
    <w:rsid w:val="00BB49EB"/>
    <w:rsid w:val="00BB6D95"/>
    <w:rsid w:val="00BC3447"/>
    <w:rsid w:val="00BE61EB"/>
    <w:rsid w:val="00BF7606"/>
    <w:rsid w:val="00C02466"/>
    <w:rsid w:val="00C0629B"/>
    <w:rsid w:val="00C53063"/>
    <w:rsid w:val="00C545CF"/>
    <w:rsid w:val="00C853E4"/>
    <w:rsid w:val="00C927F5"/>
    <w:rsid w:val="00CA2052"/>
    <w:rsid w:val="00CC29C8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77E7"/>
    <w:rsid w:val="00D82CE3"/>
    <w:rsid w:val="00D96BE5"/>
    <w:rsid w:val="00DA35F0"/>
    <w:rsid w:val="00DA4921"/>
    <w:rsid w:val="00DD29EE"/>
    <w:rsid w:val="00DD2CEA"/>
    <w:rsid w:val="00DF55F3"/>
    <w:rsid w:val="00E042AA"/>
    <w:rsid w:val="00E07863"/>
    <w:rsid w:val="00E31B14"/>
    <w:rsid w:val="00E47FFA"/>
    <w:rsid w:val="00E75C1F"/>
    <w:rsid w:val="00E83216"/>
    <w:rsid w:val="00E943CB"/>
    <w:rsid w:val="00EB7B5E"/>
    <w:rsid w:val="00EC69B8"/>
    <w:rsid w:val="00EE4806"/>
    <w:rsid w:val="00F02BCF"/>
    <w:rsid w:val="00F1064B"/>
    <w:rsid w:val="00F370E8"/>
    <w:rsid w:val="00F451E0"/>
    <w:rsid w:val="00F610AB"/>
    <w:rsid w:val="00F67AB8"/>
    <w:rsid w:val="00F7721F"/>
    <w:rsid w:val="00F80315"/>
    <w:rsid w:val="00F83BC4"/>
    <w:rsid w:val="00F8627B"/>
    <w:rsid w:val="00F909E2"/>
    <w:rsid w:val="00F97F9F"/>
    <w:rsid w:val="00FA707E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8154D7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BB6D9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8154D7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BB6D9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1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2024-06-07T16:46:00Z</dcterms:created>
  <dcterms:modified xsi:type="dcterms:W3CDTF">2024-06-26T21:05:00Z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